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9D1D0" w14:textId="63E061DD" w:rsidR="00B2692E" w:rsidRPr="00C23514" w:rsidRDefault="00B2692E" w:rsidP="00B2692E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eastAsia="Times New Roman" w:hAnsi="Arial" w:cs="Arial"/>
          <w:b/>
          <w:iCs/>
          <w:sz w:val="20"/>
          <w:szCs w:val="20"/>
        </w:rPr>
      </w:pPr>
      <w:bookmarkStart w:id="0" w:name="_Hlk120004097"/>
      <w:bookmarkEnd w:id="0"/>
      <w:r w:rsidRPr="00C23514">
        <w:rPr>
          <w:rFonts w:ascii="Arial" w:eastAsia="Times New Roman" w:hAnsi="Arial" w:cs="Arial"/>
          <w:b/>
          <w:iCs/>
          <w:sz w:val="20"/>
          <w:szCs w:val="20"/>
        </w:rPr>
        <w:t>Załącznik nr 3 do SIWZ</w:t>
      </w:r>
    </w:p>
    <w:p w14:paraId="01C2EB10" w14:textId="77777777" w:rsidR="00B2692E" w:rsidRP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p w14:paraId="2DC077C4" w14:textId="77777777" w:rsidR="00B2692E" w:rsidRP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p w14:paraId="080AD2BF" w14:textId="77777777" w:rsidR="00B2692E" w:rsidRP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104"/>
        <w:gridCol w:w="5151"/>
      </w:tblGrid>
      <w:tr w:rsidR="00B2692E" w:rsidRPr="00881082" w14:paraId="521207E1" w14:textId="77777777" w:rsidTr="007D12E7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345172" w14:textId="77777777" w:rsidR="00B2692E" w:rsidRPr="00881082" w:rsidRDefault="00B2692E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163752824"/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253A03" w14:textId="77777777" w:rsidR="00B2692E" w:rsidRPr="00881082" w:rsidRDefault="00B2692E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Nazwa(y) Wykonawcy(ów)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F5664" w14:textId="77777777" w:rsidR="00B2692E" w:rsidRPr="00881082" w:rsidRDefault="00B2692E" w:rsidP="007D12E7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Adres(y) Wykonawcy(ów)</w:t>
            </w:r>
          </w:p>
        </w:tc>
      </w:tr>
      <w:tr w:rsidR="00B2692E" w:rsidRPr="00881082" w14:paraId="4505D71D" w14:textId="77777777" w:rsidTr="007D12E7">
        <w:trPr>
          <w:cantSplit/>
          <w:trHeight w:hRule="exact" w:val="68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51C81" w14:textId="77777777" w:rsidR="00B2692E" w:rsidRPr="00881082" w:rsidRDefault="00B2692E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34B91" w14:textId="77777777" w:rsidR="00B2692E" w:rsidRPr="00881082" w:rsidRDefault="00B2692E" w:rsidP="007D12E7">
            <w:pPr>
              <w:snapToGrid w:val="0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14:paraId="16D6D730" w14:textId="77777777" w:rsidR="00B2692E" w:rsidRPr="00881082" w:rsidRDefault="00B2692E" w:rsidP="007D12E7">
            <w:pPr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14:paraId="4B0A1A4A" w14:textId="77777777" w:rsidR="00B2692E" w:rsidRPr="00881082" w:rsidRDefault="00B2692E" w:rsidP="007D12E7">
            <w:pPr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F5828" w14:textId="77777777" w:rsidR="00B2692E" w:rsidRPr="00881082" w:rsidRDefault="00B2692E" w:rsidP="007D12E7">
            <w:pPr>
              <w:snapToGrid w:val="0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</w:tr>
      <w:tr w:rsidR="00B2692E" w:rsidRPr="00881082" w14:paraId="5D581F6C" w14:textId="77777777" w:rsidTr="007D12E7">
        <w:trPr>
          <w:cantSplit/>
          <w:trHeight w:hRule="exact" w:val="68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A528C" w14:textId="77777777" w:rsidR="00B2692E" w:rsidRPr="00881082" w:rsidRDefault="00B2692E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D849F" w14:textId="77777777" w:rsidR="00B2692E" w:rsidRPr="00881082" w:rsidRDefault="00B2692E" w:rsidP="007D12E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535B7B5" w14:textId="77777777" w:rsidR="00B2692E" w:rsidRPr="00881082" w:rsidRDefault="00B2692E" w:rsidP="007D12E7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8D55C77" w14:textId="77777777" w:rsidR="00B2692E" w:rsidRPr="00881082" w:rsidRDefault="00B2692E" w:rsidP="007D12E7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92689" w14:textId="77777777" w:rsidR="00B2692E" w:rsidRPr="00881082" w:rsidRDefault="00B2692E" w:rsidP="007D12E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  <w:bookmarkEnd w:id="1"/>
    </w:tbl>
    <w:p w14:paraId="192761F7" w14:textId="77777777" w:rsidR="00B2692E" w:rsidRPr="00B2692E" w:rsidRDefault="00B2692E" w:rsidP="00B2692E">
      <w:pPr>
        <w:suppressAutoHyphens/>
        <w:autoSpaceDE w:val="0"/>
        <w:spacing w:line="276" w:lineRule="auto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p w14:paraId="16E6036B" w14:textId="77777777" w:rsid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bookmarkStart w:id="2" w:name="_Hlk163752839"/>
      <w:r w:rsidRPr="00B2692E">
        <w:rPr>
          <w:rFonts w:ascii="Arial" w:eastAsia="Times New Roman" w:hAnsi="Arial" w:cs="Arial"/>
          <w:b/>
          <w:bCs/>
          <w:sz w:val="20"/>
          <w:szCs w:val="22"/>
          <w:lang w:eastAsia="ar-SA"/>
        </w:rPr>
        <w:t>WYKAZ USŁUG</w:t>
      </w:r>
    </w:p>
    <w:p w14:paraId="56C3A573" w14:textId="5D314E58" w:rsidR="00B2692E" w:rsidRP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r w:rsidRPr="00B2692E">
        <w:rPr>
          <w:rFonts w:ascii="Arial" w:eastAsia="Times New Roman" w:hAnsi="Arial" w:cs="Arial"/>
          <w:b/>
          <w:bCs/>
          <w:sz w:val="20"/>
          <w:szCs w:val="22"/>
          <w:lang w:eastAsia="ar-SA"/>
        </w:rPr>
        <w:t>o których mowa w Rozdziale  IV ust. 1 pkt 1.4.1. SIWZ</w:t>
      </w:r>
    </w:p>
    <w:p w14:paraId="111DECAD" w14:textId="77777777" w:rsidR="00B2692E" w:rsidRPr="00B2692E" w:rsidRDefault="00B2692E" w:rsidP="00B2692E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p w14:paraId="440D634B" w14:textId="321747A2" w:rsidR="00B2692E" w:rsidRPr="00B2692E" w:rsidRDefault="00B2692E" w:rsidP="00B2692E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r w:rsidRPr="00B2692E">
        <w:rPr>
          <w:rFonts w:ascii="Arial" w:eastAsia="Times New Roman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50A701CC" w14:textId="77777777" w:rsidR="00B2692E" w:rsidRPr="00B2692E" w:rsidRDefault="00B2692E" w:rsidP="00B2692E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ar-SA"/>
        </w:rPr>
      </w:pPr>
      <w:r w:rsidRPr="00B2692E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„</w:t>
      </w:r>
      <w:r w:rsidRPr="00B2692E">
        <w:rPr>
          <w:rFonts w:ascii="Arial" w:eastAsia="Times New Roman" w:hAnsi="Arial" w:cs="Arial"/>
          <w:b/>
          <w:bCs/>
          <w:sz w:val="20"/>
          <w:szCs w:val="20"/>
        </w:rPr>
        <w:t>Utrzymanie urządzeń transportu bliskiego, wind osobowych</w:t>
      </w:r>
      <w:r w:rsidRPr="00B2692E">
        <w:rPr>
          <w:rFonts w:ascii="Arial" w:eastAsia="Times New Roman" w:hAnsi="Arial" w:cs="Arial"/>
          <w:b/>
          <w:bCs/>
          <w:iCs/>
          <w:sz w:val="20"/>
          <w:szCs w:val="20"/>
          <w:lang w:eastAsia="x-none"/>
        </w:rPr>
        <w:t>”</w:t>
      </w:r>
    </w:p>
    <w:bookmarkEnd w:id="2"/>
    <w:p w14:paraId="73B050C6" w14:textId="770AE0D8" w:rsidR="00B2692E" w:rsidRPr="00B2692E" w:rsidRDefault="00B2692E" w:rsidP="00B2692E">
      <w:pPr>
        <w:suppressAutoHyphens/>
        <w:spacing w:after="240" w:line="276" w:lineRule="auto"/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</w:p>
    <w:tbl>
      <w:tblPr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10"/>
        <w:gridCol w:w="3360"/>
        <w:gridCol w:w="1701"/>
        <w:gridCol w:w="1701"/>
        <w:gridCol w:w="1701"/>
        <w:gridCol w:w="1701"/>
      </w:tblGrid>
      <w:tr w:rsidR="00B2692E" w:rsidRPr="00B2692E" w14:paraId="4CB691E8" w14:textId="77777777" w:rsidTr="00C23514">
        <w:trPr>
          <w:trHeight w:val="547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E17B025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DCD4AC9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Rodzaj usługi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A680CE7" w14:textId="77777777" w:rsidR="00B2692E" w:rsidRDefault="00B2692E" w:rsidP="00B2692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81082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Podmiot, na rzecz którego wykonano usługę </w:t>
            </w:r>
          </w:p>
          <w:p w14:paraId="47BB0EEF" w14:textId="36D37CD0" w:rsidR="00B2692E" w:rsidRPr="00B2692E" w:rsidRDefault="00B2692E" w:rsidP="00B2692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881082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(nazwa i adres)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38C1DC" w14:textId="019A9CEA" w:rsid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Data wykonania</w:t>
            </w:r>
          </w:p>
          <w:p w14:paraId="5CC9263D" w14:textId="4F02E817" w:rsidR="00B2692E" w:rsidRP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881082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(od-do)</w:t>
            </w:r>
          </w:p>
          <w:p w14:paraId="1272095D" w14:textId="7760AE2F" w:rsidR="00B2692E" w:rsidRP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CC8062" w14:textId="7E2B00C3" w:rsidR="00B2692E" w:rsidRP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Wartość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usługi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br/>
            </w: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(umowy) </w:t>
            </w:r>
          </w:p>
          <w:p w14:paraId="4F6619A0" w14:textId="7C57292C" w:rsidR="00B2692E" w:rsidRP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brutto</w:t>
            </w:r>
          </w:p>
          <w:p w14:paraId="3BDDF2C0" w14:textId="1AF1E9CA" w:rsidR="00B2692E" w:rsidRPr="00B2692E" w:rsidRDefault="00B2692E" w:rsidP="00B2692E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w PLN</w:t>
            </w:r>
          </w:p>
        </w:tc>
      </w:tr>
      <w:tr w:rsidR="00B2692E" w:rsidRPr="00B2692E" w14:paraId="7FAB0A41" w14:textId="77777777" w:rsidTr="00C23514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308492D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3FEBF94C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5AC7AA0E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D3C5EF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5D3C6A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6E37923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B2692E" w:rsidRPr="00B2692E" w14:paraId="5EA277F0" w14:textId="77777777" w:rsidTr="00B2692E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B557F2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  <w:p w14:paraId="4AFBD454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3A0D6632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9B4BED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Zamówienie polegające na prowadzeniu utrzymania </w:t>
            </w:r>
          </w:p>
          <w:p w14:paraId="2F16512D" w14:textId="1F02A06A" w:rsidR="00B2692E" w:rsidRPr="00B2692E" w:rsidRDefault="00B2692E" w:rsidP="00B2692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B269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(prac </w:t>
            </w:r>
            <w:r w:rsidRPr="00B2692E">
              <w:rPr>
                <w:rFonts w:ascii="Arial" w:eastAsia="Times New Roman" w:hAnsi="Arial" w:cs="Arial"/>
                <w:b/>
                <w:bCs/>
                <w:iCs/>
                <w:sz w:val="18"/>
                <w:szCs w:val="18"/>
                <w:lang w:eastAsia="ar-SA"/>
              </w:rPr>
              <w:t>konserwacyjnych, serwisowych, awaryjnych – w tym uwalniania pasażerów)</w:t>
            </w:r>
            <w:r w:rsidRPr="00B269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 urządzeń </w:t>
            </w:r>
            <w:r w:rsidRPr="00B2692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transportu bliskiego, wind osobowych</w:t>
            </w:r>
            <w:r w:rsidRPr="00B2692E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 nieprzerwanie przez okres co najmniej 12 miesięcy, którego wartość była nie mniejsza niż 90 000,00 złotych brutto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4E9FE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1630E" w14:textId="13803E96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[</w:t>
            </w:r>
            <w:proofErr w:type="spellStart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dd</w:t>
            </w:r>
            <w:proofErr w:type="spellEnd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/mm/</w:t>
            </w:r>
            <w:proofErr w:type="spellStart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rrrr</w:t>
            </w:r>
            <w:proofErr w:type="spellEnd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1E940" w14:textId="35EAE86F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[</w:t>
            </w:r>
            <w:proofErr w:type="spellStart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dd</w:t>
            </w:r>
            <w:proofErr w:type="spellEnd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/mm/</w:t>
            </w:r>
            <w:proofErr w:type="spellStart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rrrr</w:t>
            </w:r>
            <w:proofErr w:type="spellEnd"/>
            <w:r w:rsidRPr="00F5096E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E1BEF" w14:textId="77777777" w:rsidR="00B2692E" w:rsidRPr="00B2692E" w:rsidRDefault="00B2692E" w:rsidP="00B2692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19E02368" w14:textId="77777777" w:rsidR="00B2692E" w:rsidRPr="00B2692E" w:rsidRDefault="00B2692E" w:rsidP="00B2692E">
      <w:pPr>
        <w:suppressAutoHyphens/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eastAsia="ar-SA"/>
        </w:rPr>
      </w:pPr>
    </w:p>
    <w:p w14:paraId="4A251554" w14:textId="77777777" w:rsidR="00B2692E" w:rsidRPr="009A3549" w:rsidRDefault="00B2692E" w:rsidP="00B2692E">
      <w:pPr>
        <w:suppressAutoHyphens/>
        <w:spacing w:line="276" w:lineRule="auto"/>
        <w:rPr>
          <w:rFonts w:ascii="Arial" w:hAnsi="Arial" w:cs="Arial"/>
          <w:b/>
          <w:sz w:val="20"/>
          <w:szCs w:val="20"/>
          <w:lang w:eastAsia="ar-SA"/>
        </w:rPr>
      </w:pPr>
      <w:r w:rsidRPr="009A3549">
        <w:rPr>
          <w:rFonts w:ascii="Arial" w:hAnsi="Arial" w:cs="Arial"/>
          <w:b/>
          <w:sz w:val="20"/>
          <w:szCs w:val="20"/>
          <w:lang w:eastAsia="ar-SA"/>
        </w:rPr>
        <w:t>Uwaga!</w:t>
      </w:r>
    </w:p>
    <w:p w14:paraId="0BB026DD" w14:textId="77777777" w:rsidR="00B2692E" w:rsidRDefault="00B2692E" w:rsidP="00B2692E">
      <w:pPr>
        <w:suppressAutoHyphens/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9A3549">
        <w:rPr>
          <w:rFonts w:ascii="Arial" w:hAnsi="Arial" w:cs="Arial"/>
          <w:b/>
          <w:sz w:val="20"/>
          <w:szCs w:val="20"/>
          <w:lang w:eastAsia="ar-SA"/>
        </w:rPr>
        <w:t>Wraz z wykazem Wykonawca zobowiązany jest złożyć dowody potwierdzające, że powyższe usługi zostały wykonane należycie.</w:t>
      </w:r>
    </w:p>
    <w:p w14:paraId="3321618B" w14:textId="77777777" w:rsidR="00B2692E" w:rsidRPr="009A3549" w:rsidRDefault="00B2692E" w:rsidP="00B2692E">
      <w:pPr>
        <w:suppressAutoHyphens/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7FCF9C9C" w14:textId="77777777" w:rsidR="00B2692E" w:rsidRPr="009A3549" w:rsidRDefault="00B2692E" w:rsidP="00B2692E">
      <w:pPr>
        <w:suppressAutoHyphens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9A3549">
        <w:rPr>
          <w:rFonts w:ascii="Arial" w:hAnsi="Arial" w:cs="Arial"/>
          <w:sz w:val="20"/>
          <w:szCs w:val="20"/>
          <w:lang w:eastAsia="ar-SA"/>
        </w:rPr>
        <w:t>Jeżeli Wykonawca powołuje się na doświadczenie w realizacji usług wykonywanych wspólnie z innymi Wykonawcami, powyższy wykaz dotyczy usług, w których wykonaniu Wykonawca bezpośrednio uczestniczył lub uczestniczy.</w:t>
      </w:r>
      <w:r w:rsidRPr="009A3549">
        <w:rPr>
          <w:rFonts w:ascii="Arial" w:hAnsi="Arial" w:cs="Arial"/>
          <w:i/>
          <w:color w:val="000000"/>
          <w:sz w:val="20"/>
          <w:szCs w:val="20"/>
        </w:rPr>
        <w:t xml:space="preserve"> </w:t>
      </w:r>
    </w:p>
    <w:p w14:paraId="3BEFAE84" w14:textId="77777777" w:rsidR="00E556B6" w:rsidRDefault="00E556B6" w:rsidP="00BE3B23"/>
    <w:p w14:paraId="1F01D3A8" w14:textId="77777777" w:rsidR="00B2692E" w:rsidRDefault="00B2692E" w:rsidP="00BE3B23"/>
    <w:p w14:paraId="39CAA4B0" w14:textId="77777777" w:rsidR="00B2692E" w:rsidRDefault="00B2692E" w:rsidP="00BE3B23"/>
    <w:p w14:paraId="1EE48170" w14:textId="77777777" w:rsidR="00B2692E" w:rsidRDefault="00B2692E" w:rsidP="00BE3B23"/>
    <w:p w14:paraId="3FF10CD2" w14:textId="77777777" w:rsidR="00B2692E" w:rsidRDefault="00B2692E" w:rsidP="00B2692E">
      <w:pPr>
        <w:jc w:val="center"/>
        <w:rPr>
          <w:rFonts w:ascii="Arial" w:hAnsi="Arial" w:cs="Arial"/>
          <w:color w:val="FF0000"/>
          <w:sz w:val="20"/>
          <w:szCs w:val="20"/>
        </w:rPr>
      </w:pPr>
      <w:bookmarkStart w:id="3" w:name="_Hlk163752914"/>
      <w:r w:rsidRPr="00B2692E">
        <w:rPr>
          <w:rFonts w:ascii="Arial" w:hAnsi="Arial" w:cs="Arial"/>
          <w:color w:val="FF0000"/>
          <w:sz w:val="20"/>
          <w:szCs w:val="20"/>
        </w:rPr>
        <w:t>UWAGA!!!</w:t>
      </w:r>
    </w:p>
    <w:p w14:paraId="438F4903" w14:textId="77777777" w:rsidR="00B2692E" w:rsidRPr="00B2692E" w:rsidRDefault="00B2692E" w:rsidP="00B2692E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0A755F4F" w14:textId="77ACA8A3" w:rsidR="00121ECF" w:rsidRDefault="00B2692E" w:rsidP="00B2692E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B2692E">
        <w:rPr>
          <w:rFonts w:ascii="Arial" w:hAnsi="Arial" w:cs="Arial"/>
          <w:color w:val="FF0000"/>
          <w:sz w:val="20"/>
          <w:szCs w:val="20"/>
        </w:rPr>
        <w:t>WYPEŁNIONY DOKUMENT NALEŻY PODPISAĆ KWALIFIKOWANYM PODPISEM ELEKTRONICZNYM, PODPISEM ZAUFANYM LUB PODPISEM OSOBISTYM (e-dowód)</w:t>
      </w:r>
      <w:bookmarkEnd w:id="3"/>
      <w:r w:rsidR="00121ECF">
        <w:rPr>
          <w:rFonts w:ascii="Arial" w:hAnsi="Arial" w:cs="Arial"/>
          <w:color w:val="FF0000"/>
          <w:sz w:val="20"/>
          <w:szCs w:val="20"/>
        </w:rPr>
        <w:br w:type="page"/>
      </w:r>
    </w:p>
    <w:p w14:paraId="35CE762B" w14:textId="3B69DF53" w:rsidR="00B2692E" w:rsidRPr="00C23514" w:rsidRDefault="00121ECF" w:rsidP="00121ECF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C23514">
        <w:rPr>
          <w:rFonts w:ascii="Arial" w:hAnsi="Arial" w:cs="Arial"/>
          <w:b/>
          <w:bCs/>
          <w:sz w:val="20"/>
          <w:szCs w:val="20"/>
        </w:rPr>
        <w:lastRenderedPageBreak/>
        <w:t>Załącznik nr 4 do SWZ</w:t>
      </w:r>
    </w:p>
    <w:p w14:paraId="08BC1520" w14:textId="77777777" w:rsidR="00121ECF" w:rsidRDefault="00121ECF" w:rsidP="00121ECF">
      <w:pPr>
        <w:jc w:val="right"/>
        <w:rPr>
          <w:rFonts w:ascii="Arial" w:hAnsi="Arial" w:cs="Arial"/>
          <w:sz w:val="20"/>
          <w:szCs w:val="20"/>
        </w:rPr>
      </w:pPr>
    </w:p>
    <w:tbl>
      <w:tblPr>
        <w:tblW w:w="108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104"/>
        <w:gridCol w:w="5151"/>
      </w:tblGrid>
      <w:tr w:rsidR="00121ECF" w:rsidRPr="00881082" w14:paraId="373F65CA" w14:textId="77777777" w:rsidTr="007D12E7">
        <w:trPr>
          <w:cantSplit/>
          <w:trHeight w:hRule="exact" w:val="40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C279E4" w14:textId="77777777" w:rsidR="00121ECF" w:rsidRPr="00881082" w:rsidRDefault="00121ECF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BCAEFA0" w14:textId="77777777" w:rsidR="00121ECF" w:rsidRPr="00881082" w:rsidRDefault="00121ECF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Nazwa(y) Wykonawcy(ów)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7B81F" w14:textId="77777777" w:rsidR="00121ECF" w:rsidRPr="00881082" w:rsidRDefault="00121ECF" w:rsidP="007D12E7">
            <w:pPr>
              <w:tabs>
                <w:tab w:val="left" w:pos="1296"/>
              </w:tabs>
              <w:snapToGrid w:val="0"/>
              <w:ind w:left="1296" w:hanging="1296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Adres(y) Wykonawcy(ów)</w:t>
            </w:r>
          </w:p>
        </w:tc>
      </w:tr>
      <w:tr w:rsidR="00121ECF" w:rsidRPr="00881082" w14:paraId="3C2FA7EE" w14:textId="77777777" w:rsidTr="007D12E7">
        <w:trPr>
          <w:cantSplit/>
          <w:trHeight w:hRule="exact" w:val="68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0B8C6" w14:textId="77777777" w:rsidR="00121ECF" w:rsidRPr="00881082" w:rsidRDefault="00121ECF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D34DB" w14:textId="77777777" w:rsidR="00121ECF" w:rsidRPr="00881082" w:rsidRDefault="00121ECF" w:rsidP="007D12E7">
            <w:pPr>
              <w:snapToGrid w:val="0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14:paraId="6F51A6D9" w14:textId="77777777" w:rsidR="00121ECF" w:rsidRPr="00881082" w:rsidRDefault="00121ECF" w:rsidP="007D12E7">
            <w:pPr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14:paraId="2A7AC540" w14:textId="77777777" w:rsidR="00121ECF" w:rsidRPr="00881082" w:rsidRDefault="00121ECF" w:rsidP="007D12E7">
            <w:pPr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DE9D0" w14:textId="77777777" w:rsidR="00121ECF" w:rsidRPr="00881082" w:rsidRDefault="00121ECF" w:rsidP="007D12E7">
            <w:pPr>
              <w:snapToGrid w:val="0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</w:tc>
      </w:tr>
      <w:tr w:rsidR="00121ECF" w:rsidRPr="00881082" w14:paraId="04C49736" w14:textId="77777777" w:rsidTr="007D12E7">
        <w:trPr>
          <w:cantSplit/>
          <w:trHeight w:hRule="exact" w:val="68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A275C" w14:textId="77777777" w:rsidR="00121ECF" w:rsidRPr="00881082" w:rsidRDefault="00121ECF" w:rsidP="007D12E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1082">
              <w:rPr>
                <w:rFonts w:ascii="Arial" w:hAnsi="Arial" w:cs="Arial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4BC5B" w14:textId="77777777" w:rsidR="00121ECF" w:rsidRPr="00881082" w:rsidRDefault="00121ECF" w:rsidP="007D12E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A4AB0EC" w14:textId="77777777" w:rsidR="00121ECF" w:rsidRPr="00881082" w:rsidRDefault="00121ECF" w:rsidP="007D12E7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3E721A9C" w14:textId="77777777" w:rsidR="00121ECF" w:rsidRPr="00881082" w:rsidRDefault="00121ECF" w:rsidP="007D12E7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3BA73" w14:textId="77777777" w:rsidR="00121ECF" w:rsidRPr="00881082" w:rsidRDefault="00121ECF" w:rsidP="007D12E7">
            <w:pPr>
              <w:snapToGrid w:val="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5462C135" w14:textId="77777777" w:rsidR="00121ECF" w:rsidRDefault="00121ECF" w:rsidP="00C23514">
      <w:pPr>
        <w:rPr>
          <w:rFonts w:ascii="Arial" w:hAnsi="Arial" w:cs="Arial"/>
          <w:sz w:val="20"/>
          <w:szCs w:val="20"/>
        </w:rPr>
      </w:pPr>
    </w:p>
    <w:p w14:paraId="26DADE9A" w14:textId="1CA3349F" w:rsidR="00121ECF" w:rsidRDefault="00121ECF" w:rsidP="00121ECF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r w:rsidRPr="00B2692E">
        <w:rPr>
          <w:rFonts w:ascii="Arial" w:eastAsia="Times New Roman" w:hAnsi="Arial" w:cs="Arial"/>
          <w:b/>
          <w:bCs/>
          <w:sz w:val="20"/>
          <w:szCs w:val="22"/>
          <w:lang w:eastAsia="ar-SA"/>
        </w:rPr>
        <w:t xml:space="preserve">WYKAZ </w:t>
      </w:r>
      <w:r>
        <w:rPr>
          <w:rFonts w:ascii="Arial" w:eastAsia="Times New Roman" w:hAnsi="Arial" w:cs="Arial"/>
          <w:b/>
          <w:bCs/>
          <w:sz w:val="20"/>
          <w:szCs w:val="22"/>
          <w:lang w:eastAsia="ar-SA"/>
        </w:rPr>
        <w:t>O</w:t>
      </w:r>
      <w:r w:rsidR="00C23514">
        <w:rPr>
          <w:rFonts w:ascii="Arial" w:eastAsia="Times New Roman" w:hAnsi="Arial" w:cs="Arial"/>
          <w:b/>
          <w:bCs/>
          <w:sz w:val="20"/>
          <w:szCs w:val="22"/>
          <w:lang w:eastAsia="ar-SA"/>
        </w:rPr>
        <w:t>SÓB</w:t>
      </w:r>
    </w:p>
    <w:p w14:paraId="359A82B4" w14:textId="1EC5AD38" w:rsidR="00121ECF" w:rsidRPr="00B2692E" w:rsidRDefault="00121ECF" w:rsidP="00121ECF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r w:rsidRPr="00B2692E">
        <w:rPr>
          <w:rFonts w:ascii="Arial" w:eastAsia="Times New Roman" w:hAnsi="Arial" w:cs="Arial"/>
          <w:b/>
          <w:bCs/>
          <w:sz w:val="20"/>
          <w:szCs w:val="22"/>
          <w:lang w:eastAsia="ar-SA"/>
        </w:rPr>
        <w:t>o których mowa w Rozdziale  IV ust. 1 pkt 1.4.</w:t>
      </w:r>
      <w:r>
        <w:rPr>
          <w:rFonts w:ascii="Arial" w:eastAsia="Times New Roman" w:hAnsi="Arial" w:cs="Arial"/>
          <w:b/>
          <w:bCs/>
          <w:sz w:val="20"/>
          <w:szCs w:val="22"/>
          <w:lang w:eastAsia="ar-SA"/>
        </w:rPr>
        <w:t>2</w:t>
      </w:r>
      <w:r w:rsidRPr="00B2692E">
        <w:rPr>
          <w:rFonts w:ascii="Arial" w:eastAsia="Times New Roman" w:hAnsi="Arial" w:cs="Arial"/>
          <w:b/>
          <w:bCs/>
          <w:sz w:val="20"/>
          <w:szCs w:val="22"/>
          <w:lang w:eastAsia="ar-SA"/>
        </w:rPr>
        <w:t>. SIWZ</w:t>
      </w:r>
    </w:p>
    <w:p w14:paraId="0394F52F" w14:textId="77777777" w:rsidR="00121ECF" w:rsidRPr="00B2692E" w:rsidRDefault="00121ECF" w:rsidP="00121ECF">
      <w:pPr>
        <w:suppressAutoHyphens/>
        <w:autoSpaceDE w:val="0"/>
        <w:spacing w:line="276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</w:p>
    <w:p w14:paraId="048EAB9F" w14:textId="77777777" w:rsidR="00121ECF" w:rsidRPr="00B2692E" w:rsidRDefault="00121ECF" w:rsidP="00121ECF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2"/>
          <w:lang w:eastAsia="ar-SA"/>
        </w:rPr>
      </w:pPr>
      <w:r w:rsidRPr="00B2692E">
        <w:rPr>
          <w:rFonts w:ascii="Arial" w:eastAsia="Times New Roman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7E8510FB" w14:textId="5DF6C85C" w:rsidR="00121ECF" w:rsidRDefault="00121ECF" w:rsidP="00121ECF">
      <w:pPr>
        <w:suppressAutoHyphens/>
        <w:spacing w:line="276" w:lineRule="auto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x-none"/>
        </w:rPr>
      </w:pPr>
      <w:r w:rsidRPr="00B2692E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„</w:t>
      </w:r>
      <w:r w:rsidRPr="00B2692E">
        <w:rPr>
          <w:rFonts w:ascii="Arial" w:eastAsia="Times New Roman" w:hAnsi="Arial" w:cs="Arial"/>
          <w:b/>
          <w:bCs/>
          <w:sz w:val="20"/>
          <w:szCs w:val="20"/>
        </w:rPr>
        <w:t>Utrzymanie urządzeń transportu bliskiego, wind osobowych</w:t>
      </w:r>
      <w:r w:rsidRPr="00B2692E">
        <w:rPr>
          <w:rFonts w:ascii="Arial" w:eastAsia="Times New Roman" w:hAnsi="Arial" w:cs="Arial"/>
          <w:b/>
          <w:bCs/>
          <w:iCs/>
          <w:sz w:val="20"/>
          <w:szCs w:val="20"/>
          <w:lang w:eastAsia="x-none"/>
        </w:rPr>
        <w:t>”</w:t>
      </w:r>
    </w:p>
    <w:p w14:paraId="6F17C130" w14:textId="77777777" w:rsidR="00121ECF" w:rsidRPr="00121ECF" w:rsidRDefault="00121ECF" w:rsidP="00121ECF">
      <w:pPr>
        <w:spacing w:before="120" w:after="120" w:line="288" w:lineRule="auto"/>
        <w:jc w:val="both"/>
        <w:rPr>
          <w:rFonts w:ascii="Arial" w:hAnsi="Arial" w:cs="Arial"/>
          <w:b/>
          <w:sz w:val="18"/>
          <w:szCs w:val="18"/>
          <w:u w:val="single"/>
          <w:lang w:eastAsia="ar-SA"/>
        </w:rPr>
      </w:pPr>
      <w:bookmarkStart w:id="4" w:name="_Hlk159849496"/>
      <w:bookmarkStart w:id="5" w:name="_Hlk100759137"/>
      <w:r w:rsidRPr="00121ECF">
        <w:rPr>
          <w:rFonts w:ascii="Arial" w:hAnsi="Arial" w:cs="Arial"/>
          <w:bCs/>
          <w:sz w:val="18"/>
          <w:szCs w:val="18"/>
          <w:lang w:eastAsia="ar-SA"/>
        </w:rPr>
        <w:t xml:space="preserve">Warunek zostanie spełniony, jeżeli Wykonawca wykaże, że dysponuje lub będzie dysponował co najmniej 6 osobami, które zostaną skierowane do realizacji zamówienia, </w:t>
      </w:r>
      <w:r w:rsidRPr="00121ECF">
        <w:rPr>
          <w:rFonts w:ascii="Arial" w:hAnsi="Arial" w:cs="Arial"/>
          <w:b/>
          <w:sz w:val="18"/>
          <w:szCs w:val="18"/>
          <w:u w:val="single"/>
          <w:lang w:eastAsia="ar-SA"/>
        </w:rPr>
        <w:t>z których każda musi posiadać wymagane prawem uprawienia techniczne min. w zakresie:</w:t>
      </w:r>
    </w:p>
    <w:p w14:paraId="7D5B5262" w14:textId="77777777" w:rsidR="00121ECF" w:rsidRPr="00121ECF" w:rsidRDefault="00121ECF" w:rsidP="00121ECF">
      <w:pPr>
        <w:pStyle w:val="Akapitzlist"/>
        <w:numPr>
          <w:ilvl w:val="0"/>
          <w:numId w:val="25"/>
        </w:numPr>
        <w:spacing w:after="0" w:line="288" w:lineRule="auto"/>
        <w:ind w:left="425" w:hanging="357"/>
        <w:contextualSpacing w:val="0"/>
        <w:jc w:val="both"/>
        <w:rPr>
          <w:rFonts w:ascii="Arial" w:hAnsi="Arial" w:cs="Arial"/>
          <w:bCs/>
          <w:sz w:val="18"/>
          <w:szCs w:val="18"/>
          <w:lang w:eastAsia="ar-SA"/>
        </w:rPr>
      </w:pPr>
      <w:r w:rsidRPr="00121ECF">
        <w:rPr>
          <w:rFonts w:ascii="Arial" w:hAnsi="Arial" w:cs="Arial"/>
          <w:bCs/>
          <w:sz w:val="18"/>
          <w:szCs w:val="18"/>
          <w:lang w:eastAsia="ar-SA"/>
        </w:rPr>
        <w:t xml:space="preserve">SEP E G1 - do zajmowania się eksploatacją urządzeń instalacji i sieci o napięciu do 1 </w:t>
      </w:r>
      <w:proofErr w:type="spellStart"/>
      <w:r w:rsidRPr="00121ECF">
        <w:rPr>
          <w:rFonts w:ascii="Arial" w:hAnsi="Arial" w:cs="Arial"/>
          <w:bCs/>
          <w:sz w:val="18"/>
          <w:szCs w:val="18"/>
          <w:lang w:eastAsia="ar-SA"/>
        </w:rPr>
        <w:t>kV</w:t>
      </w:r>
      <w:proofErr w:type="spellEnd"/>
      <w:r w:rsidRPr="00121ECF">
        <w:rPr>
          <w:rFonts w:ascii="Arial" w:hAnsi="Arial" w:cs="Arial"/>
          <w:bCs/>
          <w:sz w:val="18"/>
          <w:szCs w:val="18"/>
          <w:lang w:eastAsia="ar-SA"/>
        </w:rPr>
        <w:t>;</w:t>
      </w:r>
    </w:p>
    <w:p w14:paraId="337474DC" w14:textId="77777777" w:rsidR="00121ECF" w:rsidRPr="00121ECF" w:rsidRDefault="00121ECF" w:rsidP="00121ECF">
      <w:pPr>
        <w:pStyle w:val="Akapitzlist"/>
        <w:numPr>
          <w:ilvl w:val="0"/>
          <w:numId w:val="25"/>
        </w:numPr>
        <w:spacing w:after="0" w:line="288" w:lineRule="auto"/>
        <w:ind w:left="425" w:hanging="357"/>
        <w:contextualSpacing w:val="0"/>
        <w:jc w:val="both"/>
        <w:rPr>
          <w:rFonts w:ascii="Arial" w:hAnsi="Arial" w:cs="Arial"/>
          <w:bCs/>
          <w:sz w:val="18"/>
          <w:szCs w:val="18"/>
          <w:lang w:eastAsia="ar-SA"/>
        </w:rPr>
      </w:pPr>
      <w:r w:rsidRPr="00121ECF">
        <w:rPr>
          <w:rFonts w:ascii="Arial" w:hAnsi="Arial" w:cs="Arial"/>
          <w:bCs/>
          <w:sz w:val="18"/>
          <w:szCs w:val="18"/>
          <w:lang w:eastAsia="ar-SA"/>
        </w:rPr>
        <w:t>dozoru w zakresie zajmowania się konserwacją dźwigów osobowych z napędem elektrycznym;</w:t>
      </w:r>
    </w:p>
    <w:p w14:paraId="15B3EE1F" w14:textId="77777777" w:rsidR="00121ECF" w:rsidRPr="00121ECF" w:rsidRDefault="00121ECF" w:rsidP="00121ECF">
      <w:pPr>
        <w:pStyle w:val="Akapitzlist"/>
        <w:numPr>
          <w:ilvl w:val="0"/>
          <w:numId w:val="25"/>
        </w:numPr>
        <w:spacing w:after="0" w:line="288" w:lineRule="auto"/>
        <w:ind w:left="425" w:hanging="357"/>
        <w:contextualSpacing w:val="0"/>
        <w:jc w:val="both"/>
        <w:rPr>
          <w:rFonts w:ascii="Arial" w:hAnsi="Arial" w:cs="Arial"/>
          <w:bCs/>
          <w:sz w:val="18"/>
          <w:szCs w:val="18"/>
          <w:lang w:eastAsia="ar-SA"/>
        </w:rPr>
      </w:pPr>
      <w:r w:rsidRPr="00121ECF">
        <w:rPr>
          <w:rFonts w:ascii="Arial" w:hAnsi="Arial" w:cs="Arial"/>
          <w:bCs/>
          <w:sz w:val="18"/>
          <w:szCs w:val="18"/>
          <w:lang w:eastAsia="ar-SA"/>
        </w:rPr>
        <w:t>zaświadczenia kwalifikacyjne wydane przez UDT zgodnie z Rozporządzeniem Ministra Gospodarki z 18 lipca 2001 r. (Dz. U. nr 79, poz. 849 ze zm.);</w:t>
      </w:r>
    </w:p>
    <w:p w14:paraId="04DF4C3A" w14:textId="3ABD3E3C" w:rsidR="00121ECF" w:rsidRPr="00121ECF" w:rsidRDefault="00121ECF" w:rsidP="00121ECF">
      <w:pPr>
        <w:pStyle w:val="Akapitzlist"/>
        <w:numPr>
          <w:ilvl w:val="0"/>
          <w:numId w:val="25"/>
        </w:numPr>
        <w:spacing w:after="0" w:line="288" w:lineRule="auto"/>
        <w:ind w:left="425"/>
        <w:contextualSpacing w:val="0"/>
        <w:jc w:val="both"/>
        <w:rPr>
          <w:rFonts w:ascii="Arial" w:hAnsi="Arial" w:cs="Arial"/>
          <w:bCs/>
          <w:sz w:val="18"/>
          <w:szCs w:val="18"/>
          <w:lang w:eastAsia="ar-SA"/>
        </w:rPr>
      </w:pPr>
      <w:r w:rsidRPr="00121ECF">
        <w:rPr>
          <w:rFonts w:ascii="Arial" w:hAnsi="Arial" w:cs="Arial"/>
          <w:bCs/>
          <w:sz w:val="18"/>
          <w:szCs w:val="18"/>
          <w:lang w:eastAsia="ar-SA"/>
        </w:rPr>
        <w:t>aktualne przeszkolenie BHP i p.poż.</w:t>
      </w:r>
      <w:bookmarkEnd w:id="4"/>
      <w:bookmarkEnd w:id="5"/>
    </w:p>
    <w:p w14:paraId="30EC10B6" w14:textId="77777777" w:rsidR="00121ECF" w:rsidRDefault="00121ECF" w:rsidP="00121ECF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3119"/>
        <w:gridCol w:w="2126"/>
        <w:gridCol w:w="1984"/>
      </w:tblGrid>
      <w:tr w:rsidR="00D6553C" w:rsidRPr="00121ECF" w14:paraId="72AA8B64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3AC12D9" w14:textId="77777777" w:rsidR="00121ECF" w:rsidRPr="00121ECF" w:rsidRDefault="00121ECF" w:rsidP="00121ECF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5C05F8" w14:textId="77777777" w:rsidR="00121ECF" w:rsidRPr="00121ECF" w:rsidRDefault="00121ECF" w:rsidP="00121ECF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Imię i nazwisko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45DCDBE" w14:textId="5B599AFF" w:rsidR="00121ECF" w:rsidRPr="00121ECF" w:rsidRDefault="00D6553C" w:rsidP="00121ECF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Oświadczam, że wskazana osoba posiada min. poniższe k</w:t>
            </w:r>
            <w:r w:rsidR="00121ECF"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walifikacje zawodowe,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 oraz </w:t>
            </w:r>
            <w:r w:rsidR="00121ECF"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uprawnienia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AAB2EA" w14:textId="77777777" w:rsidR="00121ECF" w:rsidRPr="00121ECF" w:rsidRDefault="00121ECF" w:rsidP="00121ECF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Zakres wykonywanych czynności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9E7A06" w14:textId="77777777" w:rsidR="00121ECF" w:rsidRPr="00121ECF" w:rsidRDefault="00121ECF" w:rsidP="00121ECF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Podstawa dysponowania</w:t>
            </w:r>
          </w:p>
          <w:p w14:paraId="32BC08CE" w14:textId="77777777" w:rsidR="00121ECF" w:rsidRPr="00121ECF" w:rsidRDefault="00121ECF" w:rsidP="00121ECF">
            <w:pPr>
              <w:suppressAutoHyphens/>
              <w:spacing w:line="276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(np. umowa o pracę, umowy cywilnoprawne, zobowiązanie podmiotu trzeciego)</w:t>
            </w:r>
          </w:p>
        </w:tc>
      </w:tr>
      <w:tr w:rsidR="00D6553C" w:rsidRPr="00121ECF" w14:paraId="5926CC03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3B28340" w14:textId="77777777" w:rsidR="00121ECF" w:rsidRPr="00121ECF" w:rsidRDefault="00121ECF" w:rsidP="00121ECF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261F4E8" w14:textId="341BAFE0" w:rsidR="00121ECF" w:rsidRPr="00121ECF" w:rsidRDefault="00C23514" w:rsidP="00121ECF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FE541F" w14:textId="179A6878" w:rsidR="00121ECF" w:rsidRPr="00D6553C" w:rsidRDefault="00121ECF" w:rsidP="00D6553C">
            <w:pPr>
              <w:pStyle w:val="Akapitzlist"/>
              <w:numPr>
                <w:ilvl w:val="0"/>
                <w:numId w:val="26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4DEDF34A" w14:textId="141A8C6B" w:rsidR="00121ECF" w:rsidRPr="00D6553C" w:rsidRDefault="00121ECF" w:rsidP="00D6553C">
            <w:pPr>
              <w:pStyle w:val="Akapitzlist"/>
              <w:numPr>
                <w:ilvl w:val="0"/>
                <w:numId w:val="26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3C9B4968" w14:textId="57AB77A9" w:rsidR="00121ECF" w:rsidRPr="00D6553C" w:rsidRDefault="00121ECF" w:rsidP="00D6553C">
            <w:pPr>
              <w:pStyle w:val="Akapitzlist"/>
              <w:numPr>
                <w:ilvl w:val="0"/>
                <w:numId w:val="26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42FD4D23" w14:textId="6CFC9B8A" w:rsidR="00121ECF" w:rsidRPr="00D6553C" w:rsidRDefault="00121ECF" w:rsidP="00D6553C">
            <w:pPr>
              <w:pStyle w:val="Akapitzlist"/>
              <w:numPr>
                <w:ilvl w:val="0"/>
                <w:numId w:val="26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aktualne przeszkolenie BHP 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84FDED" w14:textId="77777777" w:rsidR="00121ECF" w:rsidRPr="00121ECF" w:rsidRDefault="00121ECF" w:rsidP="00121ECF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2825" w14:textId="77777777" w:rsidR="00121ECF" w:rsidRPr="00121ECF" w:rsidRDefault="00121ECF" w:rsidP="00121ECF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C23514" w:rsidRPr="00121ECF" w14:paraId="2FD56FB3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06D6E40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121ECF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12B5AF3" w14:textId="7B117774" w:rsidR="00C23514" w:rsidRPr="00121ECF" w:rsidRDefault="00C23514" w:rsidP="00C23514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DD214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5E94A3E" w14:textId="77777777" w:rsidR="00C23514" w:rsidRPr="00D6553C" w:rsidRDefault="00C23514" w:rsidP="00C23514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31D1D91B" w14:textId="77777777" w:rsidR="00C23514" w:rsidRPr="00D6553C" w:rsidRDefault="00C23514" w:rsidP="00C23514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5A82BD92" w14:textId="77777777" w:rsidR="00C23514" w:rsidRDefault="00C23514" w:rsidP="00C23514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374D03FB" w14:textId="64AF5EEE" w:rsidR="00C23514" w:rsidRPr="00D6553C" w:rsidRDefault="00C23514" w:rsidP="00C23514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aktualne przeszkolenie BHP 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09E76A6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7633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C23514" w:rsidRPr="00121ECF" w14:paraId="4FA35484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A714E8A" w14:textId="2298753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7DEDF19" w14:textId="68208DE8" w:rsidR="00C23514" w:rsidRPr="00121ECF" w:rsidRDefault="00C23514" w:rsidP="00C23514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DD214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6CC5918" w14:textId="77777777" w:rsidR="00C23514" w:rsidRPr="00D6553C" w:rsidRDefault="00C23514" w:rsidP="00C23514">
            <w:pPr>
              <w:pStyle w:val="Akapitzlist"/>
              <w:numPr>
                <w:ilvl w:val="0"/>
                <w:numId w:val="31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1882EB27" w14:textId="77777777" w:rsidR="00C23514" w:rsidRPr="00D6553C" w:rsidRDefault="00C23514" w:rsidP="00C23514">
            <w:pPr>
              <w:pStyle w:val="Akapitzlist"/>
              <w:numPr>
                <w:ilvl w:val="0"/>
                <w:numId w:val="31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7183ED57" w14:textId="77777777" w:rsidR="00C23514" w:rsidRDefault="00C23514" w:rsidP="00C23514">
            <w:pPr>
              <w:pStyle w:val="Akapitzlist"/>
              <w:numPr>
                <w:ilvl w:val="0"/>
                <w:numId w:val="31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2C218931" w14:textId="6D3508F5" w:rsidR="00C23514" w:rsidRPr="00D6553C" w:rsidRDefault="00C23514" w:rsidP="00C23514">
            <w:pPr>
              <w:pStyle w:val="Akapitzlist"/>
              <w:numPr>
                <w:ilvl w:val="0"/>
                <w:numId w:val="31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aktualne przeszkolenie BHP 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98DEBD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CC82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C23514" w:rsidRPr="00121ECF" w14:paraId="5A99E80E" w14:textId="77777777" w:rsidTr="00C23514">
        <w:trPr>
          <w:trHeight w:val="11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7EE3C1F" w14:textId="152C6F49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98547E2" w14:textId="43F0E55B" w:rsidR="00C23514" w:rsidRPr="00121ECF" w:rsidRDefault="00C23514" w:rsidP="00C23514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DD214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AC67855" w14:textId="77777777" w:rsidR="00C23514" w:rsidRPr="00D6553C" w:rsidRDefault="00C23514" w:rsidP="00C23514">
            <w:pPr>
              <w:pStyle w:val="Akapitzlist"/>
              <w:numPr>
                <w:ilvl w:val="0"/>
                <w:numId w:val="33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7B030BCC" w14:textId="77777777" w:rsidR="00C23514" w:rsidRPr="00D6553C" w:rsidRDefault="00C23514" w:rsidP="00C23514">
            <w:pPr>
              <w:pStyle w:val="Akapitzlist"/>
              <w:numPr>
                <w:ilvl w:val="0"/>
                <w:numId w:val="33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3EE896C8" w14:textId="77777777" w:rsidR="00C23514" w:rsidRDefault="00C23514" w:rsidP="00C23514">
            <w:pPr>
              <w:pStyle w:val="Akapitzlist"/>
              <w:numPr>
                <w:ilvl w:val="0"/>
                <w:numId w:val="33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29235BAE" w14:textId="7BED524A" w:rsidR="00C23514" w:rsidRPr="00D6553C" w:rsidRDefault="00C23514" w:rsidP="00C23514">
            <w:pPr>
              <w:pStyle w:val="Akapitzlist"/>
              <w:numPr>
                <w:ilvl w:val="0"/>
                <w:numId w:val="33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aktualne przeszkolenie BHP 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C80ECFD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08A65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C23514" w:rsidRPr="00121ECF" w14:paraId="7268D33C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D685719" w14:textId="341F02D1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6E23726" w14:textId="0B9BB95D" w:rsidR="00C23514" w:rsidRPr="00121ECF" w:rsidRDefault="00C23514" w:rsidP="00C23514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DD214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F5E76F8" w14:textId="77777777" w:rsidR="00C23514" w:rsidRPr="00D6553C" w:rsidRDefault="00C23514" w:rsidP="00C23514">
            <w:pPr>
              <w:pStyle w:val="Akapitzlist"/>
              <w:numPr>
                <w:ilvl w:val="0"/>
                <w:numId w:val="35"/>
              </w:numPr>
              <w:suppressAutoHyphens/>
              <w:snapToGrid w:val="0"/>
              <w:spacing w:before="60" w:after="60"/>
              <w:ind w:left="173" w:right="-109" w:hanging="142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7606E9B9" w14:textId="77777777" w:rsidR="00C23514" w:rsidRPr="00D6553C" w:rsidRDefault="00C23514" w:rsidP="00C23514">
            <w:pPr>
              <w:pStyle w:val="Akapitzlist"/>
              <w:numPr>
                <w:ilvl w:val="0"/>
                <w:numId w:val="35"/>
              </w:numPr>
              <w:suppressAutoHyphens/>
              <w:snapToGrid w:val="0"/>
              <w:spacing w:before="60" w:after="60"/>
              <w:ind w:left="173" w:right="-109" w:hanging="142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0241520D" w14:textId="77777777" w:rsidR="00C23514" w:rsidRDefault="00C23514" w:rsidP="00C23514">
            <w:pPr>
              <w:pStyle w:val="Akapitzlist"/>
              <w:numPr>
                <w:ilvl w:val="0"/>
                <w:numId w:val="35"/>
              </w:numPr>
              <w:suppressAutoHyphens/>
              <w:snapToGrid w:val="0"/>
              <w:spacing w:before="60" w:after="60"/>
              <w:ind w:left="173" w:right="-109" w:hanging="142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2F6A50D9" w14:textId="1EF5694F" w:rsidR="00C23514" w:rsidRPr="00D6553C" w:rsidRDefault="00C23514" w:rsidP="00C23514">
            <w:pPr>
              <w:pStyle w:val="Akapitzlist"/>
              <w:numPr>
                <w:ilvl w:val="0"/>
                <w:numId w:val="35"/>
              </w:numPr>
              <w:suppressAutoHyphens/>
              <w:snapToGrid w:val="0"/>
              <w:spacing w:before="60" w:after="60"/>
              <w:ind w:left="173" w:right="-109" w:hanging="142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aktualne przeszkolenie BHP 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AC5679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17EE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C23514" w:rsidRPr="00121ECF" w14:paraId="7154289D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B146545" w14:textId="57EBBC0E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87DC403" w14:textId="7022EE70" w:rsidR="00C23514" w:rsidRPr="00121ECF" w:rsidRDefault="00C23514" w:rsidP="00C23514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 w:rsidRPr="00DD2146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………………..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B1D5AF6" w14:textId="77777777" w:rsidR="00C23514" w:rsidRPr="00D6553C" w:rsidRDefault="00C23514" w:rsidP="00C23514">
            <w:pPr>
              <w:pStyle w:val="Akapitzlist"/>
              <w:numPr>
                <w:ilvl w:val="0"/>
                <w:numId w:val="37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SEP E G1</w:t>
            </w:r>
          </w:p>
          <w:p w14:paraId="40377EC9" w14:textId="77777777" w:rsidR="00C23514" w:rsidRPr="00D6553C" w:rsidRDefault="00C23514" w:rsidP="00C23514">
            <w:pPr>
              <w:pStyle w:val="Akapitzlist"/>
              <w:numPr>
                <w:ilvl w:val="0"/>
                <w:numId w:val="37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dozoru w zakresie zajmowania się konserwacją dźwigów osobowych z napędem elektrycznym</w:t>
            </w:r>
          </w:p>
          <w:p w14:paraId="2C07C2AE" w14:textId="77777777" w:rsidR="00C23514" w:rsidRDefault="00C23514" w:rsidP="00C23514">
            <w:pPr>
              <w:pStyle w:val="Akapitzlist"/>
              <w:numPr>
                <w:ilvl w:val="0"/>
                <w:numId w:val="37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zaświadczenia kwalifikacyjne wydane przez UDT</w:t>
            </w:r>
          </w:p>
          <w:p w14:paraId="7BD5668D" w14:textId="1009B472" w:rsidR="00C23514" w:rsidRPr="00D6553C" w:rsidRDefault="00C23514" w:rsidP="00C23514">
            <w:pPr>
              <w:pStyle w:val="Akapitzlist"/>
              <w:numPr>
                <w:ilvl w:val="0"/>
                <w:numId w:val="37"/>
              </w:numPr>
              <w:suppressAutoHyphens/>
              <w:snapToGrid w:val="0"/>
              <w:spacing w:before="60" w:after="60"/>
              <w:ind w:left="173" w:right="-109" w:hanging="173"/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 xml:space="preserve">aktualne przeszkolenie BHP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br/>
            </w:r>
            <w:r w:rsidRPr="00D6553C">
              <w:rPr>
                <w:rFonts w:ascii="Arial" w:eastAsia="Times New Roman" w:hAnsi="Arial" w:cs="Arial"/>
                <w:bCs/>
                <w:sz w:val="16"/>
                <w:szCs w:val="16"/>
                <w:lang w:eastAsia="ar-SA"/>
              </w:rPr>
              <w:t>i p.poż.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CC29A8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E460" w14:textId="77777777" w:rsidR="00C23514" w:rsidRPr="00121ECF" w:rsidRDefault="00C23514" w:rsidP="00C23514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121ECF" w:rsidRPr="00121ECF" w14:paraId="732CA2C1" w14:textId="77777777" w:rsidTr="00C23514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4A704E6" w14:textId="778C0997" w:rsidR="00121ECF" w:rsidRPr="00121ECF" w:rsidRDefault="00121ECF" w:rsidP="00121ECF">
            <w:pPr>
              <w:suppressAutoHyphens/>
              <w:snapToGrid w:val="0"/>
              <w:spacing w:before="60" w:after="60" w:line="276" w:lineRule="auto"/>
              <w:ind w:left="-135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(…)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673BAC1" w14:textId="19298864" w:rsidR="00121ECF" w:rsidRPr="00D6553C" w:rsidRDefault="00D6553C" w:rsidP="00121ECF">
            <w:pPr>
              <w:suppressAutoHyphens/>
              <w:spacing w:before="60" w:after="60" w:line="276" w:lineRule="auto"/>
              <w:ind w:righ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….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D057BB" w14:textId="61084538" w:rsidR="00121ECF" w:rsidRPr="00D6553C" w:rsidRDefault="00D6553C" w:rsidP="00121ECF">
            <w:pPr>
              <w:suppressAutoHyphens/>
              <w:snapToGrid w:val="0"/>
              <w:spacing w:before="60" w:after="60" w:line="276" w:lineRule="auto"/>
              <w:ind w:left="-108" w:right="-109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….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3C25DB3" w14:textId="5DD6B7B2" w:rsidR="00121ECF" w:rsidRPr="00D6553C" w:rsidRDefault="00D6553C" w:rsidP="00121ECF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…..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81C8" w14:textId="5386740F" w:rsidR="00121ECF" w:rsidRPr="00D6553C" w:rsidRDefault="00D6553C" w:rsidP="00121ECF">
            <w:pPr>
              <w:suppressAutoHyphens/>
              <w:snapToGrid w:val="0"/>
              <w:spacing w:before="60" w:after="60" w:line="276" w:lineRule="auto"/>
              <w:ind w:left="-108" w:right="-84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D6553C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…..</w:t>
            </w:r>
          </w:p>
        </w:tc>
      </w:tr>
    </w:tbl>
    <w:p w14:paraId="22F8DDC2" w14:textId="77777777" w:rsidR="00121ECF" w:rsidRDefault="00121ECF" w:rsidP="00121ECF">
      <w:pPr>
        <w:rPr>
          <w:rFonts w:ascii="Arial" w:hAnsi="Arial" w:cs="Arial"/>
          <w:sz w:val="20"/>
          <w:szCs w:val="20"/>
        </w:rPr>
      </w:pPr>
    </w:p>
    <w:p w14:paraId="0AA95BEF" w14:textId="5A9D41EB" w:rsidR="00121ECF" w:rsidRPr="00121ECF" w:rsidRDefault="00121ECF" w:rsidP="00121EC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121ECF">
        <w:rPr>
          <w:rFonts w:ascii="Arial" w:eastAsia="Times New Roman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632C3C7B" w14:textId="5F715227" w:rsidR="00121ECF" w:rsidRPr="00121ECF" w:rsidRDefault="00121ECF" w:rsidP="00121ECF">
      <w:pPr>
        <w:spacing w:line="276" w:lineRule="auto"/>
        <w:contextualSpacing/>
        <w:jc w:val="both"/>
        <w:rPr>
          <w:rFonts w:ascii="Arial" w:eastAsia="Times New Roman" w:hAnsi="Arial" w:cs="Arial"/>
          <w:b/>
          <w:bCs/>
          <w:iCs/>
          <w:sz w:val="20"/>
          <w:szCs w:val="20"/>
          <w:lang w:eastAsia="x-none"/>
        </w:rPr>
      </w:pPr>
      <w:r w:rsidRPr="00121ECF">
        <w:rPr>
          <w:rFonts w:ascii="Arial" w:eastAsia="Times New Roman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6796636C" w14:textId="77777777" w:rsidR="00121ECF" w:rsidRDefault="00121ECF" w:rsidP="00121ECF">
      <w:pPr>
        <w:jc w:val="center"/>
        <w:rPr>
          <w:rFonts w:ascii="Arial" w:hAnsi="Arial" w:cs="Arial"/>
          <w:sz w:val="20"/>
          <w:szCs w:val="20"/>
        </w:rPr>
      </w:pPr>
    </w:p>
    <w:p w14:paraId="3260CB92" w14:textId="77777777" w:rsidR="00121ECF" w:rsidRDefault="00121ECF" w:rsidP="00121ECF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B2692E">
        <w:rPr>
          <w:rFonts w:ascii="Arial" w:hAnsi="Arial" w:cs="Arial"/>
          <w:color w:val="FF0000"/>
          <w:sz w:val="20"/>
          <w:szCs w:val="20"/>
        </w:rPr>
        <w:t>UWAGA!!!</w:t>
      </w:r>
    </w:p>
    <w:p w14:paraId="466E65F2" w14:textId="77777777" w:rsidR="00121ECF" w:rsidRPr="00B2692E" w:rsidRDefault="00121ECF" w:rsidP="00121ECF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00DF9F41" w14:textId="1449E0D0" w:rsidR="00121ECF" w:rsidRPr="00121ECF" w:rsidRDefault="00121ECF" w:rsidP="00121ECF">
      <w:pPr>
        <w:jc w:val="center"/>
        <w:rPr>
          <w:rFonts w:ascii="Arial" w:hAnsi="Arial" w:cs="Arial"/>
          <w:sz w:val="20"/>
          <w:szCs w:val="20"/>
        </w:rPr>
      </w:pPr>
      <w:r w:rsidRPr="00B2692E">
        <w:rPr>
          <w:rFonts w:ascii="Arial" w:hAnsi="Arial" w:cs="Arial"/>
          <w:color w:val="FF0000"/>
          <w:sz w:val="20"/>
          <w:szCs w:val="20"/>
        </w:rPr>
        <w:t>WYPEŁNIONY DOKUMENT NALEŻY PODPISAĆ KWALIFIKOWANYM PODPISEM ELEKTRONICZNYM, PODPISEM ZAUFANYM LUB PODPISEM OSOBISTYM (e-dowód)</w:t>
      </w:r>
    </w:p>
    <w:sectPr w:rsidR="00121ECF" w:rsidRPr="00121ECF" w:rsidSect="00522C41">
      <w:footerReference w:type="default" r:id="rId8"/>
      <w:headerReference w:type="first" r:id="rId9"/>
      <w:footerReference w:type="first" r:id="rId10"/>
      <w:pgSz w:w="11900" w:h="16840"/>
      <w:pgMar w:top="2126" w:right="964" w:bottom="1701" w:left="1134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D901E" w14:textId="77777777" w:rsidR="00522C41" w:rsidRDefault="00522C41" w:rsidP="00F816E4">
      <w:r>
        <w:separator/>
      </w:r>
    </w:p>
  </w:endnote>
  <w:endnote w:type="continuationSeparator" w:id="0">
    <w:p w14:paraId="594A0B0E" w14:textId="77777777" w:rsidR="00522C41" w:rsidRDefault="00522C41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4D3F79EB" w:rsidR="00C10ECE" w:rsidRDefault="002D6CC4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0286" behindDoc="1" locked="0" layoutInCell="1" allowOverlap="1" wp14:anchorId="0BF314DB" wp14:editId="17351307">
          <wp:simplePos x="0" y="0"/>
          <wp:positionH relativeFrom="column">
            <wp:posOffset>-440690</wp:posOffset>
          </wp:positionH>
          <wp:positionV relativeFrom="paragraph">
            <wp:posOffset>-455719</wp:posOffset>
          </wp:positionV>
          <wp:extent cx="6976582" cy="688975"/>
          <wp:effectExtent l="0" t="0" r="0" b="0"/>
          <wp:wrapNone/>
          <wp:docPr id="9549832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983225" name="Obraz 954983225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2463" cy="689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52D23" w14:textId="77777777" w:rsidR="00522C41" w:rsidRDefault="00522C41" w:rsidP="00F816E4">
      <w:r>
        <w:separator/>
      </w:r>
    </w:p>
  </w:footnote>
  <w:footnote w:type="continuationSeparator" w:id="0">
    <w:p w14:paraId="6CD37405" w14:textId="77777777" w:rsidR="00522C41" w:rsidRDefault="00522C41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1603E49F">
          <wp:simplePos x="0" y="0"/>
          <wp:positionH relativeFrom="column">
            <wp:posOffset>-605790</wp:posOffset>
          </wp:positionH>
          <wp:positionV relativeFrom="paragraph">
            <wp:posOffset>-3810</wp:posOffset>
          </wp:positionV>
          <wp:extent cx="7294216" cy="1384774"/>
          <wp:effectExtent l="0" t="0" r="0" b="12700"/>
          <wp:wrapNone/>
          <wp:docPr id="35" name="Obraz 3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B7110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83562"/>
    <w:multiLevelType w:val="hybridMultilevel"/>
    <w:tmpl w:val="7F94E640"/>
    <w:lvl w:ilvl="0" w:tplc="04150019">
      <w:start w:val="1"/>
      <w:numFmt w:val="lowerLetter"/>
      <w:lvlText w:val="%1.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780BA4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3" w15:restartNumberingAfterBreak="0">
    <w:nsid w:val="271220F0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4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4C3397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6E5DCF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0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2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23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D3CB1"/>
    <w:multiLevelType w:val="hybridMultilevel"/>
    <w:tmpl w:val="D638BBF6"/>
    <w:lvl w:ilvl="0" w:tplc="873A6568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72" w:hanging="360"/>
      </w:pPr>
    </w:lvl>
    <w:lvl w:ilvl="2" w:tplc="0415001B" w:tentative="1">
      <w:start w:val="1"/>
      <w:numFmt w:val="lowerRoman"/>
      <w:lvlText w:val="%3."/>
      <w:lvlJc w:val="right"/>
      <w:pPr>
        <w:ind w:left="1692" w:hanging="180"/>
      </w:pPr>
    </w:lvl>
    <w:lvl w:ilvl="3" w:tplc="0415000F" w:tentative="1">
      <w:start w:val="1"/>
      <w:numFmt w:val="decimal"/>
      <w:lvlText w:val="%4."/>
      <w:lvlJc w:val="left"/>
      <w:pPr>
        <w:ind w:left="2412" w:hanging="360"/>
      </w:pPr>
    </w:lvl>
    <w:lvl w:ilvl="4" w:tplc="04150019" w:tentative="1">
      <w:start w:val="1"/>
      <w:numFmt w:val="lowerLetter"/>
      <w:lvlText w:val="%5."/>
      <w:lvlJc w:val="left"/>
      <w:pPr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5" w15:restartNumberingAfterBreak="0">
    <w:nsid w:val="58AC0CA0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6" w15:restartNumberingAfterBreak="0">
    <w:nsid w:val="5A205724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7" w15:restartNumberingAfterBreak="0">
    <w:nsid w:val="5C5B696A"/>
    <w:multiLevelType w:val="multilevel"/>
    <w:tmpl w:val="6CA8E8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  <w:i w:val="0"/>
        <w:iCs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</w:rPr>
    </w:lvl>
  </w:abstractNum>
  <w:abstractNum w:abstractNumId="28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54E18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1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42BDF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4" w15:restartNumberingAfterBreak="0">
    <w:nsid w:val="7BD73265"/>
    <w:multiLevelType w:val="hybridMultilevel"/>
    <w:tmpl w:val="D638BBF6"/>
    <w:lvl w:ilvl="0" w:tplc="FFFFFFF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72" w:hanging="360"/>
      </w:pPr>
    </w:lvl>
    <w:lvl w:ilvl="2" w:tplc="FFFFFFFF" w:tentative="1">
      <w:start w:val="1"/>
      <w:numFmt w:val="lowerRoman"/>
      <w:lvlText w:val="%3."/>
      <w:lvlJc w:val="right"/>
      <w:pPr>
        <w:ind w:left="1692" w:hanging="180"/>
      </w:pPr>
    </w:lvl>
    <w:lvl w:ilvl="3" w:tplc="FFFFFFFF" w:tentative="1">
      <w:start w:val="1"/>
      <w:numFmt w:val="decimal"/>
      <w:lvlText w:val="%4."/>
      <w:lvlJc w:val="left"/>
      <w:pPr>
        <w:ind w:left="2412" w:hanging="360"/>
      </w:pPr>
    </w:lvl>
    <w:lvl w:ilvl="4" w:tplc="FFFFFFFF" w:tentative="1">
      <w:start w:val="1"/>
      <w:numFmt w:val="lowerLetter"/>
      <w:lvlText w:val="%5."/>
      <w:lvlJc w:val="left"/>
      <w:pPr>
        <w:ind w:left="3132" w:hanging="360"/>
      </w:pPr>
    </w:lvl>
    <w:lvl w:ilvl="5" w:tplc="FFFFFFFF" w:tentative="1">
      <w:start w:val="1"/>
      <w:numFmt w:val="lowerRoman"/>
      <w:lvlText w:val="%6."/>
      <w:lvlJc w:val="right"/>
      <w:pPr>
        <w:ind w:left="3852" w:hanging="180"/>
      </w:pPr>
    </w:lvl>
    <w:lvl w:ilvl="6" w:tplc="FFFFFFFF" w:tentative="1">
      <w:start w:val="1"/>
      <w:numFmt w:val="decimal"/>
      <w:lvlText w:val="%7."/>
      <w:lvlJc w:val="left"/>
      <w:pPr>
        <w:ind w:left="4572" w:hanging="360"/>
      </w:pPr>
    </w:lvl>
    <w:lvl w:ilvl="7" w:tplc="FFFFFFFF" w:tentative="1">
      <w:start w:val="1"/>
      <w:numFmt w:val="lowerLetter"/>
      <w:lvlText w:val="%8."/>
      <w:lvlJc w:val="left"/>
      <w:pPr>
        <w:ind w:left="5292" w:hanging="360"/>
      </w:pPr>
    </w:lvl>
    <w:lvl w:ilvl="8" w:tplc="FFFFFFFF" w:tentative="1">
      <w:start w:val="1"/>
      <w:numFmt w:val="lowerRoman"/>
      <w:lvlText w:val="%9."/>
      <w:lvlJc w:val="right"/>
      <w:pPr>
        <w:ind w:left="6012" w:hanging="180"/>
      </w:pPr>
    </w:lvl>
  </w:abstractNum>
  <w:num w:numId="1" w16cid:durableId="138879910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0"/>
  </w:num>
  <w:num w:numId="3" w16cid:durableId="382868596">
    <w:abstractNumId w:val="32"/>
  </w:num>
  <w:num w:numId="4" w16cid:durableId="1403986372">
    <w:abstractNumId w:val="31"/>
  </w:num>
  <w:num w:numId="5" w16cid:durableId="7838430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22"/>
  </w:num>
  <w:num w:numId="7" w16cid:durableId="774639563">
    <w:abstractNumId w:val="20"/>
  </w:num>
  <w:num w:numId="8" w16cid:durableId="1972712573">
    <w:abstractNumId w:val="16"/>
  </w:num>
  <w:num w:numId="9" w16cid:durableId="516235969">
    <w:abstractNumId w:val="2"/>
    <w:lvlOverride w:ilvl="0">
      <w:startOverride w:val="1"/>
    </w:lvlOverride>
  </w:num>
  <w:num w:numId="10" w16cid:durableId="1293832259">
    <w:abstractNumId w:val="21"/>
    <w:lvlOverride w:ilvl="0">
      <w:startOverride w:val="1"/>
    </w:lvlOverride>
  </w:num>
  <w:num w:numId="11" w16cid:durableId="561255343">
    <w:abstractNumId w:val="8"/>
  </w:num>
  <w:num w:numId="12" w16cid:durableId="1084567194">
    <w:abstractNumId w:val="0"/>
  </w:num>
  <w:num w:numId="13" w16cid:durableId="19163970">
    <w:abstractNumId w:val="6"/>
  </w:num>
  <w:num w:numId="14" w16cid:durableId="808283941">
    <w:abstractNumId w:val="29"/>
  </w:num>
  <w:num w:numId="15" w16cid:durableId="504856141">
    <w:abstractNumId w:val="5"/>
  </w:num>
  <w:num w:numId="16" w16cid:durableId="136993055">
    <w:abstractNumId w:val="15"/>
  </w:num>
  <w:num w:numId="17" w16cid:durableId="1850093564">
    <w:abstractNumId w:val="3"/>
  </w:num>
  <w:num w:numId="18" w16cid:durableId="1134560128">
    <w:abstractNumId w:val="28"/>
  </w:num>
  <w:num w:numId="19" w16cid:durableId="193077865">
    <w:abstractNumId w:val="11"/>
  </w:num>
  <w:num w:numId="20" w16cid:durableId="904028863">
    <w:abstractNumId w:val="18"/>
  </w:num>
  <w:num w:numId="21" w16cid:durableId="15857275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29118955">
    <w:abstractNumId w:val="27"/>
  </w:num>
  <w:num w:numId="25" w16cid:durableId="2027054717">
    <w:abstractNumId w:val="7"/>
  </w:num>
  <w:num w:numId="26" w16cid:durableId="2147310943">
    <w:abstractNumId w:val="24"/>
  </w:num>
  <w:num w:numId="27" w16cid:durableId="1465470148">
    <w:abstractNumId w:val="33"/>
  </w:num>
  <w:num w:numId="28" w16cid:durableId="625625302">
    <w:abstractNumId w:val="9"/>
  </w:num>
  <w:num w:numId="29" w16cid:durableId="673652044">
    <w:abstractNumId w:val="30"/>
  </w:num>
  <w:num w:numId="30" w16cid:durableId="1974090315">
    <w:abstractNumId w:val="17"/>
  </w:num>
  <w:num w:numId="31" w16cid:durableId="2086104781">
    <w:abstractNumId w:val="34"/>
  </w:num>
  <w:num w:numId="32" w16cid:durableId="206336932">
    <w:abstractNumId w:val="19"/>
  </w:num>
  <w:num w:numId="33" w16cid:durableId="296188224">
    <w:abstractNumId w:val="25"/>
  </w:num>
  <w:num w:numId="34" w16cid:durableId="1400323412">
    <w:abstractNumId w:val="4"/>
  </w:num>
  <w:num w:numId="35" w16cid:durableId="1190994649">
    <w:abstractNumId w:val="26"/>
  </w:num>
  <w:num w:numId="36" w16cid:durableId="1075084713">
    <w:abstractNumId w:val="12"/>
  </w:num>
  <w:num w:numId="37" w16cid:durableId="13176812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7029"/>
    <w:rsid w:val="000329D8"/>
    <w:rsid w:val="000447DE"/>
    <w:rsid w:val="000648A9"/>
    <w:rsid w:val="000649C2"/>
    <w:rsid w:val="000701AE"/>
    <w:rsid w:val="00094CDB"/>
    <w:rsid w:val="000D1B7C"/>
    <w:rsid w:val="000E0DBE"/>
    <w:rsid w:val="000F11DA"/>
    <w:rsid w:val="00102FD6"/>
    <w:rsid w:val="0011503A"/>
    <w:rsid w:val="0011677B"/>
    <w:rsid w:val="0012051A"/>
    <w:rsid w:val="00121ECF"/>
    <w:rsid w:val="00146BA3"/>
    <w:rsid w:val="00153513"/>
    <w:rsid w:val="00186E75"/>
    <w:rsid w:val="001A0E07"/>
    <w:rsid w:val="001A2B00"/>
    <w:rsid w:val="001D7351"/>
    <w:rsid w:val="001F6BD2"/>
    <w:rsid w:val="002143EC"/>
    <w:rsid w:val="002259CD"/>
    <w:rsid w:val="00240220"/>
    <w:rsid w:val="00293275"/>
    <w:rsid w:val="002A38DC"/>
    <w:rsid w:val="002A6D6D"/>
    <w:rsid w:val="002B0777"/>
    <w:rsid w:val="002D6CC4"/>
    <w:rsid w:val="002E6A1B"/>
    <w:rsid w:val="00327551"/>
    <w:rsid w:val="003306CD"/>
    <w:rsid w:val="003470A1"/>
    <w:rsid w:val="00390685"/>
    <w:rsid w:val="003A3ADE"/>
    <w:rsid w:val="003E22C6"/>
    <w:rsid w:val="003F04C3"/>
    <w:rsid w:val="004035B9"/>
    <w:rsid w:val="00427DD1"/>
    <w:rsid w:val="004323F8"/>
    <w:rsid w:val="00450B42"/>
    <w:rsid w:val="00475119"/>
    <w:rsid w:val="004871EF"/>
    <w:rsid w:val="004D5E84"/>
    <w:rsid w:val="00503B63"/>
    <w:rsid w:val="0051145B"/>
    <w:rsid w:val="00521347"/>
    <w:rsid w:val="00522C41"/>
    <w:rsid w:val="0054056B"/>
    <w:rsid w:val="00545478"/>
    <w:rsid w:val="005540C4"/>
    <w:rsid w:val="00597ED1"/>
    <w:rsid w:val="005C550C"/>
    <w:rsid w:val="00612B91"/>
    <w:rsid w:val="00624012"/>
    <w:rsid w:val="006646F3"/>
    <w:rsid w:val="006663F9"/>
    <w:rsid w:val="0068069C"/>
    <w:rsid w:val="00697D4B"/>
    <w:rsid w:val="006B1F9F"/>
    <w:rsid w:val="006D098F"/>
    <w:rsid w:val="006D0A87"/>
    <w:rsid w:val="006F4506"/>
    <w:rsid w:val="00703C05"/>
    <w:rsid w:val="00715C96"/>
    <w:rsid w:val="0072058D"/>
    <w:rsid w:val="0073157F"/>
    <w:rsid w:val="0074195F"/>
    <w:rsid w:val="00741BEA"/>
    <w:rsid w:val="00745C83"/>
    <w:rsid w:val="00751141"/>
    <w:rsid w:val="0077644E"/>
    <w:rsid w:val="007A1B17"/>
    <w:rsid w:val="007A2C6D"/>
    <w:rsid w:val="007B207C"/>
    <w:rsid w:val="007C251D"/>
    <w:rsid w:val="007F6D32"/>
    <w:rsid w:val="007F7DDA"/>
    <w:rsid w:val="00804AD5"/>
    <w:rsid w:val="00817864"/>
    <w:rsid w:val="008345F7"/>
    <w:rsid w:val="008631FD"/>
    <w:rsid w:val="00864ABF"/>
    <w:rsid w:val="0088140C"/>
    <w:rsid w:val="00897D2A"/>
    <w:rsid w:val="008C2742"/>
    <w:rsid w:val="00926366"/>
    <w:rsid w:val="00936059"/>
    <w:rsid w:val="00944A8C"/>
    <w:rsid w:val="0097260A"/>
    <w:rsid w:val="00976E53"/>
    <w:rsid w:val="0098714A"/>
    <w:rsid w:val="00995E8E"/>
    <w:rsid w:val="009B0842"/>
    <w:rsid w:val="009D7B51"/>
    <w:rsid w:val="00A143E9"/>
    <w:rsid w:val="00A17922"/>
    <w:rsid w:val="00A414AB"/>
    <w:rsid w:val="00A616DD"/>
    <w:rsid w:val="00A62B65"/>
    <w:rsid w:val="00AB11B3"/>
    <w:rsid w:val="00B10254"/>
    <w:rsid w:val="00B127CF"/>
    <w:rsid w:val="00B2692E"/>
    <w:rsid w:val="00B33B72"/>
    <w:rsid w:val="00B42E4C"/>
    <w:rsid w:val="00B466F7"/>
    <w:rsid w:val="00B6134B"/>
    <w:rsid w:val="00B85756"/>
    <w:rsid w:val="00B94CB0"/>
    <w:rsid w:val="00B9610E"/>
    <w:rsid w:val="00BB70A8"/>
    <w:rsid w:val="00BE00C5"/>
    <w:rsid w:val="00BE0E1B"/>
    <w:rsid w:val="00BE3B23"/>
    <w:rsid w:val="00C10ECE"/>
    <w:rsid w:val="00C234BA"/>
    <w:rsid w:val="00C23514"/>
    <w:rsid w:val="00C82A20"/>
    <w:rsid w:val="00CC1C07"/>
    <w:rsid w:val="00CC679F"/>
    <w:rsid w:val="00CE19C8"/>
    <w:rsid w:val="00CE27EB"/>
    <w:rsid w:val="00CE652A"/>
    <w:rsid w:val="00CF6DB5"/>
    <w:rsid w:val="00D17215"/>
    <w:rsid w:val="00D23752"/>
    <w:rsid w:val="00D24913"/>
    <w:rsid w:val="00D367B3"/>
    <w:rsid w:val="00D5361D"/>
    <w:rsid w:val="00D54FF7"/>
    <w:rsid w:val="00D6553C"/>
    <w:rsid w:val="00DA3E16"/>
    <w:rsid w:val="00DA5E3C"/>
    <w:rsid w:val="00DF6BDF"/>
    <w:rsid w:val="00E20A97"/>
    <w:rsid w:val="00E22B83"/>
    <w:rsid w:val="00E3073B"/>
    <w:rsid w:val="00E4040D"/>
    <w:rsid w:val="00E513AF"/>
    <w:rsid w:val="00E556B6"/>
    <w:rsid w:val="00E56BD9"/>
    <w:rsid w:val="00E74A09"/>
    <w:rsid w:val="00EA4458"/>
    <w:rsid w:val="00EA68B2"/>
    <w:rsid w:val="00EB14DB"/>
    <w:rsid w:val="00ED18CE"/>
    <w:rsid w:val="00EE2F1F"/>
    <w:rsid w:val="00F20EEE"/>
    <w:rsid w:val="00F21362"/>
    <w:rsid w:val="00F35F65"/>
    <w:rsid w:val="00F52E1A"/>
    <w:rsid w:val="00F7150D"/>
    <w:rsid w:val="00F816E4"/>
    <w:rsid w:val="00FC2E61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553C"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36</TotalTime>
  <Pages>3</Pages>
  <Words>577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8</cp:revision>
  <cp:lastPrinted>2023-07-26T07:36:00Z</cp:lastPrinted>
  <dcterms:created xsi:type="dcterms:W3CDTF">2023-11-20T08:08:00Z</dcterms:created>
  <dcterms:modified xsi:type="dcterms:W3CDTF">2024-04-12T07:52:00Z</dcterms:modified>
</cp:coreProperties>
</file>