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936EB6" w14:textId="77777777" w:rsidR="00F85CD3" w:rsidRDefault="00F85CD3" w:rsidP="001E7C77">
      <w:pPr>
        <w:pStyle w:val="Standardowytekst"/>
        <w:rPr>
          <w:b/>
          <w:sz w:val="28"/>
        </w:rPr>
      </w:pPr>
      <w:bookmarkStart w:id="0" w:name="_GoBack"/>
      <w:bookmarkEnd w:id="0"/>
      <w:r>
        <w:rPr>
          <w:b/>
          <w:sz w:val="28"/>
        </w:rPr>
        <w:t>D-04.02.01</w:t>
      </w:r>
      <w:r w:rsidR="001E7C77">
        <w:rPr>
          <w:b/>
          <w:sz w:val="28"/>
        </w:rPr>
        <w:t xml:space="preserve">  </w:t>
      </w:r>
      <w:r>
        <w:rPr>
          <w:b/>
          <w:sz w:val="28"/>
        </w:rPr>
        <w:t xml:space="preserve">WARSTWY  ODSĄCZAJĄCE  </w:t>
      </w:r>
    </w:p>
    <w:p w14:paraId="6B0B0B17" w14:textId="77777777" w:rsidR="00F85CD3" w:rsidRDefault="00F85CD3">
      <w:pPr>
        <w:pStyle w:val="Standardowytekst"/>
        <w:rPr>
          <w:b/>
          <w:sz w:val="28"/>
        </w:rPr>
      </w:pPr>
    </w:p>
    <w:p w14:paraId="21B55C6E" w14:textId="77777777" w:rsidR="00430EA3" w:rsidRDefault="00430EA3" w:rsidP="00430EA3">
      <w:pPr>
        <w:pStyle w:val="Nagwek1"/>
        <w:rPr>
          <w:sz w:val="24"/>
        </w:rPr>
      </w:pPr>
      <w:bookmarkStart w:id="1" w:name="_Toc404150096"/>
      <w:bookmarkStart w:id="2" w:name="_Toc416830698"/>
      <w:bookmarkStart w:id="3" w:name="_Toc6881279"/>
      <w:bookmarkStart w:id="4" w:name="_Toc6882152"/>
      <w:bookmarkStart w:id="5" w:name="_Toc406913872"/>
      <w:bookmarkStart w:id="6" w:name="_Toc406914117"/>
      <w:bookmarkStart w:id="7" w:name="_Toc406914771"/>
      <w:bookmarkStart w:id="8" w:name="_Toc406914874"/>
      <w:bookmarkStart w:id="9" w:name="_Toc406915349"/>
      <w:bookmarkStart w:id="10" w:name="_Toc406984042"/>
      <w:bookmarkStart w:id="11" w:name="_Toc406984189"/>
      <w:bookmarkStart w:id="12" w:name="_Toc406984380"/>
      <w:bookmarkStart w:id="13" w:name="_Toc407069588"/>
      <w:bookmarkStart w:id="14" w:name="_Toc407081553"/>
      <w:bookmarkStart w:id="15" w:name="_Toc407081696"/>
      <w:bookmarkStart w:id="16" w:name="_Toc407083352"/>
      <w:bookmarkStart w:id="17" w:name="_Toc407084186"/>
      <w:bookmarkStart w:id="18" w:name="_Toc407085305"/>
      <w:bookmarkStart w:id="19" w:name="_Toc407085448"/>
      <w:bookmarkStart w:id="20" w:name="_Toc407085591"/>
      <w:bookmarkStart w:id="21" w:name="_Toc407086039"/>
      <w:r>
        <w:rPr>
          <w:sz w:val="24"/>
        </w:rPr>
        <w:t>1. WSTĘP</w:t>
      </w:r>
      <w:bookmarkEnd w:id="1"/>
      <w:bookmarkEnd w:id="2"/>
      <w:bookmarkEnd w:id="3"/>
      <w:bookmarkEnd w:id="4"/>
    </w:p>
    <w:p w14:paraId="45A7B12A" w14:textId="77777777" w:rsidR="00430EA3" w:rsidRDefault="00430EA3" w:rsidP="00430EA3">
      <w:pPr>
        <w:pStyle w:val="Nagwek2"/>
        <w:rPr>
          <w:sz w:val="24"/>
        </w:rPr>
      </w:pPr>
      <w:r>
        <w:rPr>
          <w:sz w:val="24"/>
        </w:rPr>
        <w:t>1.1. Przedmiot SST</w:t>
      </w:r>
    </w:p>
    <w:p w14:paraId="4D4483DB" w14:textId="77777777" w:rsidR="00767826" w:rsidRDefault="00430EA3" w:rsidP="00767826">
      <w:pPr>
        <w:pStyle w:val="tekstost"/>
        <w:rPr>
          <w:b/>
          <w:sz w:val="24"/>
          <w:szCs w:val="24"/>
        </w:rPr>
      </w:pPr>
      <w:r w:rsidRPr="00767826">
        <w:rPr>
          <w:sz w:val="24"/>
          <w:szCs w:val="24"/>
        </w:rPr>
        <w:tab/>
        <w:t xml:space="preserve">Przedmiotem niniejszej szczegółowej specyfikacji technicznej (SST) opracowanej na bazie OST  są wymagania ogólne dotyczące wykonania i odbioru robót </w:t>
      </w:r>
      <w:r w:rsidR="00030C01" w:rsidRPr="00767826">
        <w:rPr>
          <w:sz w:val="24"/>
          <w:szCs w:val="24"/>
        </w:rPr>
        <w:t xml:space="preserve">związanych z wykonaniem warstw odsączających </w:t>
      </w:r>
      <w:r w:rsidR="008A6627">
        <w:rPr>
          <w:sz w:val="24"/>
          <w:szCs w:val="24"/>
        </w:rPr>
        <w:t xml:space="preserve">przy </w:t>
      </w:r>
      <w:r w:rsidR="001F3F1A">
        <w:rPr>
          <w:sz w:val="24"/>
          <w:szCs w:val="24"/>
        </w:rPr>
        <w:t>prze</w:t>
      </w:r>
      <w:r w:rsidR="008A6627">
        <w:rPr>
          <w:sz w:val="24"/>
          <w:szCs w:val="24"/>
        </w:rPr>
        <w:t>budowie dróg z płyt betonowych w układzie pasowym w Gminie Szamotuły.</w:t>
      </w:r>
      <w:r w:rsidR="00767826">
        <w:rPr>
          <w:b/>
          <w:sz w:val="24"/>
          <w:szCs w:val="24"/>
        </w:rPr>
        <w:t xml:space="preserve"> </w:t>
      </w:r>
    </w:p>
    <w:p w14:paraId="58833C1A" w14:textId="77777777" w:rsidR="00767826" w:rsidRDefault="00767826" w:rsidP="00767826">
      <w:pPr>
        <w:pStyle w:val="tekstost"/>
      </w:pPr>
    </w:p>
    <w:p w14:paraId="3DA59F97" w14:textId="77777777" w:rsidR="00430EA3" w:rsidRPr="00767826" w:rsidRDefault="00430EA3" w:rsidP="00767826">
      <w:pPr>
        <w:pStyle w:val="tekstost"/>
        <w:rPr>
          <w:b/>
          <w:sz w:val="24"/>
          <w:szCs w:val="24"/>
        </w:rPr>
      </w:pPr>
      <w:r w:rsidRPr="00767826">
        <w:rPr>
          <w:b/>
          <w:sz w:val="24"/>
          <w:szCs w:val="24"/>
        </w:rPr>
        <w:t>1.2. Zakres stosowania SST</w:t>
      </w:r>
    </w:p>
    <w:p w14:paraId="15E83E26" w14:textId="77777777" w:rsidR="00430EA3" w:rsidRDefault="00430EA3" w:rsidP="00430EA3">
      <w:pPr>
        <w:rPr>
          <w:sz w:val="24"/>
        </w:rPr>
      </w:pPr>
      <w:r>
        <w:rPr>
          <w:sz w:val="24"/>
        </w:rPr>
        <w:tab/>
        <w:t>Szczegółowa  specyfikacja techniczna (SST) jest stosowana jako dokument przetargowy i kontraktowy przy zlecaniu i realizacji robót związanych z realizacją z</w:t>
      </w:r>
      <w:r w:rsidR="008A6627">
        <w:rPr>
          <w:sz w:val="24"/>
        </w:rPr>
        <w:t>adania wymienionego w pkt. 1.1.</w:t>
      </w:r>
    </w:p>
    <w:p w14:paraId="09A4E690" w14:textId="77777777" w:rsidR="00F85CD3" w:rsidRDefault="00F85CD3">
      <w:pPr>
        <w:pStyle w:val="Nagwek2"/>
        <w:rPr>
          <w:sz w:val="24"/>
        </w:rPr>
      </w:pPr>
      <w:bookmarkStart w:id="22" w:name="_Toc406913874"/>
      <w:bookmarkStart w:id="23" w:name="_Toc406914119"/>
      <w:bookmarkStart w:id="24" w:name="_Toc406914773"/>
      <w:bookmarkStart w:id="25" w:name="_Toc406914876"/>
      <w:bookmarkStart w:id="26" w:name="_Toc406915351"/>
      <w:bookmarkStart w:id="27" w:name="_Toc406984044"/>
      <w:bookmarkStart w:id="28" w:name="_Toc406984191"/>
      <w:bookmarkStart w:id="29" w:name="_Toc406984382"/>
      <w:bookmarkStart w:id="30" w:name="_Toc407069590"/>
      <w:bookmarkStart w:id="31" w:name="_Toc407081555"/>
      <w:bookmarkStart w:id="32" w:name="_Toc407081698"/>
      <w:bookmarkStart w:id="33" w:name="_Toc407083354"/>
      <w:bookmarkStart w:id="34" w:name="_Toc407084188"/>
      <w:bookmarkStart w:id="35" w:name="_Toc407085307"/>
      <w:bookmarkStart w:id="36" w:name="_Toc407085450"/>
      <w:bookmarkStart w:id="37" w:name="_Toc407085593"/>
      <w:bookmarkStart w:id="38" w:name="_Toc40708604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sz w:val="24"/>
        </w:rPr>
        <w:t>1.3. Zakres robót objętych SST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162DE2FA" w14:textId="77777777" w:rsidR="00F85CD3" w:rsidRDefault="00F85CD3">
      <w:pPr>
        <w:rPr>
          <w:sz w:val="24"/>
        </w:rPr>
      </w:pPr>
      <w:r>
        <w:rPr>
          <w:sz w:val="24"/>
        </w:rPr>
        <w:tab/>
        <w:t>Ustalenia zawarte w niniejszej specyfikacji dotyczą zasad prowadzenia robót związanych z wykonaniem wa</w:t>
      </w:r>
      <w:r w:rsidR="008C4F94">
        <w:rPr>
          <w:sz w:val="24"/>
        </w:rPr>
        <w:t xml:space="preserve">rstw odsączających  o grubości </w:t>
      </w:r>
      <w:r w:rsidR="008A6627">
        <w:rPr>
          <w:sz w:val="24"/>
        </w:rPr>
        <w:t xml:space="preserve">średnio </w:t>
      </w:r>
      <w:smartTag w:uri="urn:schemas-microsoft-com:office:smarttags" w:element="metricconverter">
        <w:smartTagPr>
          <w:attr w:name="ProductID" w:val="15 cm"/>
        </w:smartTagPr>
        <w:r w:rsidR="008C4F94">
          <w:rPr>
            <w:sz w:val="24"/>
          </w:rPr>
          <w:t>15 cm</w:t>
        </w:r>
      </w:smartTag>
      <w:r w:rsidR="008C4F94">
        <w:rPr>
          <w:sz w:val="24"/>
        </w:rPr>
        <w:t xml:space="preserve"> </w:t>
      </w:r>
      <w:r w:rsidR="008A6627">
        <w:rPr>
          <w:sz w:val="24"/>
        </w:rPr>
        <w:t xml:space="preserve">(min. 10cm) </w:t>
      </w:r>
      <w:r w:rsidR="008C4F94">
        <w:rPr>
          <w:sz w:val="24"/>
        </w:rPr>
        <w:t>z piasku</w:t>
      </w:r>
      <w:r>
        <w:rPr>
          <w:sz w:val="24"/>
        </w:rPr>
        <w:t>.</w:t>
      </w:r>
    </w:p>
    <w:p w14:paraId="7969614A" w14:textId="77777777" w:rsidR="009F35F1" w:rsidRDefault="009F35F1">
      <w:pPr>
        <w:rPr>
          <w:sz w:val="24"/>
        </w:rPr>
      </w:pPr>
      <w:r>
        <w:rPr>
          <w:sz w:val="24"/>
        </w:rPr>
        <w:t xml:space="preserve">  </w:t>
      </w:r>
    </w:p>
    <w:p w14:paraId="5AC6573B" w14:textId="77777777" w:rsidR="00F85CD3" w:rsidRDefault="00F85CD3">
      <w:pPr>
        <w:pStyle w:val="Nagwek2"/>
        <w:rPr>
          <w:sz w:val="24"/>
        </w:rPr>
      </w:pPr>
      <w:bookmarkStart w:id="39" w:name="_Toc406913875"/>
      <w:bookmarkStart w:id="40" w:name="_Toc406914120"/>
      <w:bookmarkStart w:id="41" w:name="_Toc406914774"/>
      <w:bookmarkStart w:id="42" w:name="_Toc406914877"/>
      <w:bookmarkStart w:id="43" w:name="_Toc406915352"/>
      <w:bookmarkStart w:id="44" w:name="_Toc406984045"/>
      <w:bookmarkStart w:id="45" w:name="_Toc406984192"/>
      <w:bookmarkStart w:id="46" w:name="_Toc406984383"/>
      <w:bookmarkStart w:id="47" w:name="_Toc407069591"/>
      <w:bookmarkStart w:id="48" w:name="_Toc407081556"/>
      <w:bookmarkStart w:id="49" w:name="_Toc407081699"/>
      <w:bookmarkStart w:id="50" w:name="_Toc407083355"/>
      <w:bookmarkStart w:id="51" w:name="_Toc407084189"/>
      <w:bookmarkStart w:id="52" w:name="_Toc407085308"/>
      <w:bookmarkStart w:id="53" w:name="_Toc407085451"/>
      <w:bookmarkStart w:id="54" w:name="_Toc407085594"/>
      <w:bookmarkStart w:id="55" w:name="_Toc407086042"/>
      <w:r>
        <w:rPr>
          <w:sz w:val="24"/>
        </w:rPr>
        <w:t>1.4. Określenia podstawowe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60D5C50" w14:textId="77777777" w:rsidR="00F85CD3" w:rsidRDefault="00F85CD3">
      <w:pPr>
        <w:rPr>
          <w:sz w:val="24"/>
        </w:rPr>
      </w:pPr>
      <w:r>
        <w:rPr>
          <w:sz w:val="24"/>
        </w:rPr>
        <w:tab/>
        <w:t>Określenia podstawowe są zgodne z obowiązującymi, odpowiednimi polskimi normami i z określeniami podanymi w SST D-M-00.00.00 „Wymagania ogólne” pkt 1.4.</w:t>
      </w:r>
    </w:p>
    <w:p w14:paraId="499B0F6D" w14:textId="77777777" w:rsidR="00F85CD3" w:rsidRDefault="00F85CD3">
      <w:pPr>
        <w:pStyle w:val="Nagwek2"/>
        <w:rPr>
          <w:sz w:val="24"/>
        </w:rPr>
      </w:pPr>
      <w:bookmarkStart w:id="56" w:name="_Toc406913876"/>
      <w:bookmarkStart w:id="57" w:name="_Toc406914121"/>
      <w:bookmarkStart w:id="58" w:name="_Toc406914775"/>
      <w:bookmarkStart w:id="59" w:name="_Toc406914878"/>
      <w:bookmarkStart w:id="60" w:name="_Toc406915353"/>
      <w:bookmarkStart w:id="61" w:name="_Toc406984046"/>
      <w:bookmarkStart w:id="62" w:name="_Toc406984193"/>
      <w:bookmarkStart w:id="63" w:name="_Toc406984384"/>
      <w:bookmarkStart w:id="64" w:name="_Toc407069592"/>
      <w:bookmarkStart w:id="65" w:name="_Toc407081557"/>
      <w:bookmarkStart w:id="66" w:name="_Toc407081700"/>
      <w:bookmarkStart w:id="67" w:name="_Toc407083356"/>
      <w:bookmarkStart w:id="68" w:name="_Toc407084190"/>
      <w:bookmarkStart w:id="69" w:name="_Toc407085309"/>
      <w:bookmarkStart w:id="70" w:name="_Toc407085452"/>
      <w:bookmarkStart w:id="71" w:name="_Toc407085595"/>
      <w:bookmarkStart w:id="72" w:name="_Toc407086043"/>
      <w:r>
        <w:rPr>
          <w:sz w:val="24"/>
        </w:rPr>
        <w:t>1.5. Ogólne wymagania dotyczące robót</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CABA26F" w14:textId="77777777" w:rsidR="00F85CD3" w:rsidRDefault="00F85CD3">
      <w:pPr>
        <w:rPr>
          <w:sz w:val="24"/>
        </w:rPr>
      </w:pPr>
      <w:r>
        <w:rPr>
          <w:sz w:val="24"/>
        </w:rPr>
        <w:tab/>
        <w:t>Ogólne wymagania dotyczące robót podano w SST D-M-00.00.00 „Wymagania ogólne” pkt 1.5.</w:t>
      </w:r>
    </w:p>
    <w:p w14:paraId="3F83745C" w14:textId="77777777" w:rsidR="00F85CD3" w:rsidRDefault="00F85CD3">
      <w:pPr>
        <w:pStyle w:val="Nagwek1"/>
        <w:rPr>
          <w:sz w:val="24"/>
        </w:rPr>
      </w:pPr>
      <w:bookmarkStart w:id="73" w:name="_Toc406913877"/>
      <w:bookmarkStart w:id="74" w:name="_Toc406914122"/>
      <w:bookmarkStart w:id="75" w:name="_Toc406914776"/>
      <w:bookmarkStart w:id="76" w:name="_Toc406914879"/>
      <w:bookmarkStart w:id="77" w:name="_Toc406915354"/>
      <w:bookmarkStart w:id="78" w:name="_Toc406984047"/>
      <w:bookmarkStart w:id="79" w:name="_Toc406984194"/>
      <w:bookmarkStart w:id="80" w:name="_Toc406984385"/>
      <w:bookmarkStart w:id="81" w:name="_Toc407069593"/>
      <w:bookmarkStart w:id="82" w:name="_Toc407081558"/>
      <w:bookmarkStart w:id="83" w:name="_Toc407081701"/>
      <w:bookmarkStart w:id="84" w:name="_Toc407083357"/>
      <w:bookmarkStart w:id="85" w:name="_Toc407084191"/>
      <w:bookmarkStart w:id="86" w:name="_Toc407085310"/>
      <w:bookmarkStart w:id="87" w:name="_Toc407085453"/>
      <w:bookmarkStart w:id="88" w:name="_Toc407085596"/>
      <w:bookmarkStart w:id="89" w:name="_Toc407086044"/>
      <w:r>
        <w:rPr>
          <w:sz w:val="24"/>
        </w:rPr>
        <w:t>2. materiały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113C6D0" w14:textId="77777777" w:rsidR="00F85CD3" w:rsidRDefault="00F85CD3">
      <w:pPr>
        <w:pStyle w:val="Nagwek2"/>
        <w:rPr>
          <w:sz w:val="24"/>
        </w:rPr>
      </w:pPr>
      <w:bookmarkStart w:id="90" w:name="_Toc406913878"/>
      <w:bookmarkStart w:id="91" w:name="_Toc406914123"/>
      <w:bookmarkStart w:id="92" w:name="_Toc406914777"/>
      <w:bookmarkStart w:id="93" w:name="_Toc406914880"/>
      <w:bookmarkStart w:id="94" w:name="_Toc406915355"/>
      <w:bookmarkStart w:id="95" w:name="_Toc406984048"/>
      <w:bookmarkStart w:id="96" w:name="_Toc406984195"/>
      <w:bookmarkStart w:id="97" w:name="_Toc406984386"/>
      <w:bookmarkStart w:id="98" w:name="_Toc407069594"/>
      <w:bookmarkStart w:id="99" w:name="_Toc407081559"/>
      <w:bookmarkStart w:id="100" w:name="_Toc407081702"/>
      <w:bookmarkStart w:id="101" w:name="_Toc407083358"/>
      <w:bookmarkStart w:id="102" w:name="_Toc407084192"/>
      <w:bookmarkStart w:id="103" w:name="_Toc407085311"/>
      <w:bookmarkStart w:id="104" w:name="_Toc407085454"/>
      <w:bookmarkStart w:id="105" w:name="_Toc407085597"/>
      <w:bookmarkStart w:id="106" w:name="_Toc407086045"/>
      <w:r>
        <w:rPr>
          <w:sz w:val="24"/>
        </w:rPr>
        <w:t>2.1. Ogólne wymagania dotyczące materiałów</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EBEE7C9" w14:textId="77777777" w:rsidR="00F85CD3" w:rsidRDefault="00F85CD3">
      <w:pPr>
        <w:rPr>
          <w:sz w:val="24"/>
        </w:rPr>
      </w:pPr>
      <w:r>
        <w:rPr>
          <w:sz w:val="24"/>
        </w:rPr>
        <w:tab/>
        <w:t>Ogólne wymagania dotyczące materiałów, ich pozyskiwania i składowania, podano w SST D-M-00.00.00 „Wymagania ogólne” pkt 2.</w:t>
      </w:r>
    </w:p>
    <w:p w14:paraId="5CCEFC22" w14:textId="77777777" w:rsidR="00F85CD3" w:rsidRDefault="00F85CD3">
      <w:pPr>
        <w:pStyle w:val="Nagwek2"/>
        <w:rPr>
          <w:sz w:val="24"/>
        </w:rPr>
      </w:pPr>
      <w:bookmarkStart w:id="107" w:name="_Toc406913879"/>
      <w:bookmarkStart w:id="108" w:name="_Toc406914124"/>
      <w:bookmarkStart w:id="109" w:name="_Toc406914778"/>
      <w:bookmarkStart w:id="110" w:name="_Toc406914881"/>
      <w:bookmarkStart w:id="111" w:name="_Toc406915356"/>
      <w:bookmarkStart w:id="112" w:name="_Toc406984049"/>
      <w:bookmarkStart w:id="113" w:name="_Toc406984196"/>
      <w:bookmarkStart w:id="114" w:name="_Toc406984387"/>
      <w:bookmarkStart w:id="115" w:name="_Toc407069595"/>
      <w:bookmarkStart w:id="116" w:name="_Toc407081560"/>
      <w:bookmarkStart w:id="117" w:name="_Toc407081703"/>
      <w:bookmarkStart w:id="118" w:name="_Toc407083359"/>
      <w:bookmarkStart w:id="119" w:name="_Toc407084193"/>
      <w:bookmarkStart w:id="120" w:name="_Toc407085312"/>
      <w:bookmarkStart w:id="121" w:name="_Toc407085455"/>
      <w:bookmarkStart w:id="122" w:name="_Toc407085598"/>
      <w:bookmarkStart w:id="123" w:name="_Toc407086046"/>
      <w:r>
        <w:rPr>
          <w:sz w:val="24"/>
        </w:rPr>
        <w:t>2.2. Rodzaje materiałów</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0BAB96B2" w14:textId="77777777" w:rsidR="00F85CD3" w:rsidRDefault="00F85CD3">
      <w:pPr>
        <w:rPr>
          <w:sz w:val="24"/>
        </w:rPr>
      </w:pPr>
      <w:r>
        <w:rPr>
          <w:sz w:val="24"/>
        </w:rPr>
        <w:tab/>
        <w:t>Materiałami stosowanymi przy wykonywaniu warstw odsączających są:</w:t>
      </w:r>
    </w:p>
    <w:p w14:paraId="50C0E52F" w14:textId="77777777" w:rsidR="00F85CD3" w:rsidRDefault="00F85CD3">
      <w:pPr>
        <w:numPr>
          <w:ilvl w:val="0"/>
          <w:numId w:val="1"/>
        </w:numPr>
        <w:rPr>
          <w:sz w:val="24"/>
        </w:rPr>
      </w:pPr>
      <w:r>
        <w:rPr>
          <w:sz w:val="24"/>
        </w:rPr>
        <w:t>piaski,</w:t>
      </w:r>
    </w:p>
    <w:p w14:paraId="13251099" w14:textId="77777777" w:rsidR="00F85CD3" w:rsidRDefault="00F85CD3">
      <w:pPr>
        <w:pStyle w:val="Nagwek2"/>
        <w:rPr>
          <w:sz w:val="24"/>
        </w:rPr>
      </w:pPr>
      <w:bookmarkStart w:id="124" w:name="_Toc406913880"/>
      <w:bookmarkStart w:id="125" w:name="_Toc406914125"/>
      <w:bookmarkStart w:id="126" w:name="_Toc406914779"/>
      <w:bookmarkStart w:id="127" w:name="_Toc406914882"/>
      <w:bookmarkStart w:id="128" w:name="_Toc406915357"/>
      <w:bookmarkStart w:id="129" w:name="_Toc406984050"/>
      <w:bookmarkStart w:id="130" w:name="_Toc406984197"/>
      <w:bookmarkStart w:id="131" w:name="_Toc406984388"/>
      <w:bookmarkStart w:id="132" w:name="_Toc407069596"/>
      <w:bookmarkStart w:id="133" w:name="_Toc407081561"/>
      <w:bookmarkStart w:id="134" w:name="_Toc407081704"/>
      <w:bookmarkStart w:id="135" w:name="_Toc407083360"/>
      <w:bookmarkStart w:id="136" w:name="_Toc407084194"/>
      <w:bookmarkStart w:id="137" w:name="_Toc407085313"/>
      <w:bookmarkStart w:id="138" w:name="_Toc407085456"/>
      <w:bookmarkStart w:id="139" w:name="_Toc407085599"/>
      <w:bookmarkStart w:id="140" w:name="_Toc407086047"/>
      <w:r>
        <w:rPr>
          <w:sz w:val="24"/>
        </w:rPr>
        <w:t xml:space="preserve">2.3. Wymagania dla </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4A1666">
        <w:rPr>
          <w:sz w:val="24"/>
        </w:rPr>
        <w:t>piasku</w:t>
      </w:r>
    </w:p>
    <w:p w14:paraId="0FFA6CDD" w14:textId="77777777" w:rsidR="00F85CD3" w:rsidRDefault="00F85CD3">
      <w:pPr>
        <w:ind w:left="426" w:hanging="426"/>
        <w:rPr>
          <w:sz w:val="24"/>
        </w:rPr>
      </w:pPr>
      <w:r>
        <w:rPr>
          <w:sz w:val="24"/>
        </w:rPr>
        <w:tab/>
      </w:r>
    </w:p>
    <w:p w14:paraId="152F255E" w14:textId="77777777" w:rsidR="00F85CD3" w:rsidRDefault="00F85CD3">
      <w:pPr>
        <w:tabs>
          <w:tab w:val="left" w:pos="0"/>
        </w:tabs>
        <w:ind w:hanging="426"/>
        <w:rPr>
          <w:sz w:val="24"/>
        </w:rPr>
      </w:pPr>
      <w:r>
        <w:rPr>
          <w:sz w:val="24"/>
        </w:rPr>
        <w:tab/>
      </w:r>
      <w:r>
        <w:rPr>
          <w:sz w:val="24"/>
        </w:rPr>
        <w:tab/>
        <w:t>Piasek stosowany do wykonywania warstw odsączających i odcinających powinien spełniać wymagania normy PN-B-11113 [5] dla gatunku 1 i 2.</w:t>
      </w:r>
      <w:r w:rsidR="008A6627">
        <w:rPr>
          <w:sz w:val="24"/>
        </w:rPr>
        <w:t xml:space="preserve"> </w:t>
      </w:r>
    </w:p>
    <w:p w14:paraId="4CB93AC6" w14:textId="77777777" w:rsidR="00F43358" w:rsidRDefault="00F43358">
      <w:pPr>
        <w:tabs>
          <w:tab w:val="left" w:pos="0"/>
        </w:tabs>
        <w:ind w:hanging="426"/>
        <w:rPr>
          <w:sz w:val="24"/>
        </w:rPr>
      </w:pPr>
      <w:r>
        <w:rPr>
          <w:sz w:val="24"/>
        </w:rPr>
        <w:tab/>
      </w:r>
      <w:r>
        <w:rPr>
          <w:sz w:val="24"/>
        </w:rPr>
        <w:tab/>
      </w:r>
      <w:r w:rsidR="00DD7462">
        <w:rPr>
          <w:sz w:val="24"/>
        </w:rPr>
        <w:t xml:space="preserve"> Piasek będzie stanowił podsypkę dla płyt betonowych, dlatego podstawowym parametrem kwalifikującym jest dobra zagęszczalność. Dopuszcza się niewielkie zaglinienie, nie dopuszcza się nawet pojedynczych kamieni. Materiał przed wbudowaniem podlega organoleptycznej ocenie przydatności przez Inspektora Nadzoru.</w:t>
      </w:r>
    </w:p>
    <w:p w14:paraId="79109D89" w14:textId="77777777" w:rsidR="00F43358" w:rsidRDefault="00F43358" w:rsidP="00DD7462">
      <w:pPr>
        <w:tabs>
          <w:tab w:val="left" w:pos="0"/>
        </w:tabs>
        <w:rPr>
          <w:sz w:val="24"/>
        </w:rPr>
      </w:pPr>
    </w:p>
    <w:p w14:paraId="0D788849" w14:textId="77777777" w:rsidR="00F85CD3" w:rsidRDefault="00F85CD3">
      <w:pPr>
        <w:pStyle w:val="Nagwek2"/>
        <w:rPr>
          <w:sz w:val="24"/>
        </w:rPr>
      </w:pPr>
      <w:bookmarkStart w:id="141" w:name="_Toc406913882"/>
      <w:bookmarkStart w:id="142" w:name="_Toc406914127"/>
      <w:bookmarkStart w:id="143" w:name="_Toc406914781"/>
      <w:bookmarkStart w:id="144" w:name="_Toc406914884"/>
      <w:bookmarkStart w:id="145" w:name="_Toc406915359"/>
      <w:bookmarkStart w:id="146" w:name="_Toc406984052"/>
      <w:bookmarkStart w:id="147" w:name="_Toc406984199"/>
      <w:bookmarkStart w:id="148" w:name="_Toc406984390"/>
      <w:bookmarkStart w:id="149" w:name="_Toc407069598"/>
      <w:bookmarkStart w:id="150" w:name="_Toc407081563"/>
      <w:bookmarkStart w:id="151" w:name="_Toc407081706"/>
      <w:bookmarkStart w:id="152" w:name="_Toc407083362"/>
      <w:bookmarkStart w:id="153" w:name="_Toc407084196"/>
      <w:bookmarkStart w:id="154" w:name="_Toc407085315"/>
      <w:bookmarkStart w:id="155" w:name="_Toc407085458"/>
      <w:bookmarkStart w:id="156" w:name="_Toc407085601"/>
      <w:bookmarkStart w:id="157" w:name="_Toc407086049"/>
      <w:r>
        <w:rPr>
          <w:sz w:val="24"/>
        </w:rPr>
        <w:t>2.5. Składowanie materiałów</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110134" w14:textId="77777777" w:rsidR="00F85CD3" w:rsidRDefault="00F85CD3">
      <w:pPr>
        <w:spacing w:after="120"/>
        <w:rPr>
          <w:sz w:val="24"/>
        </w:rPr>
      </w:pPr>
      <w:r>
        <w:rPr>
          <w:b/>
          <w:sz w:val="24"/>
        </w:rPr>
        <w:t xml:space="preserve">2.5.1. </w:t>
      </w:r>
      <w:r w:rsidR="004A1666">
        <w:rPr>
          <w:sz w:val="24"/>
        </w:rPr>
        <w:t>Składowanie piasku</w:t>
      </w:r>
    </w:p>
    <w:p w14:paraId="7B6819EE" w14:textId="77777777" w:rsidR="00F85CD3" w:rsidRDefault="00F85CD3" w:rsidP="00923B29">
      <w:pPr>
        <w:rPr>
          <w:sz w:val="24"/>
        </w:rPr>
      </w:pPr>
      <w:r>
        <w:rPr>
          <w:sz w:val="24"/>
        </w:rPr>
        <w:lastRenderedPageBreak/>
        <w:tab/>
        <w:t>Jeżeli</w:t>
      </w:r>
      <w:r w:rsidR="004A1666">
        <w:rPr>
          <w:sz w:val="24"/>
        </w:rPr>
        <w:t xml:space="preserve"> piasek przeznaczony</w:t>
      </w:r>
      <w:r>
        <w:rPr>
          <w:sz w:val="24"/>
        </w:rPr>
        <w:t xml:space="preserve"> do wykonania warstwy odsączającej </w:t>
      </w:r>
      <w:r w:rsidR="004A1666">
        <w:rPr>
          <w:sz w:val="24"/>
        </w:rPr>
        <w:t>nie jest wbudowany</w:t>
      </w:r>
      <w:r>
        <w:rPr>
          <w:sz w:val="24"/>
        </w:rPr>
        <w:t xml:space="preserve"> bezpośrednio po dostarczeniu na budowę i zachodzi potrzeba jego okresowego składowania, to Wykonawca robó</w:t>
      </w:r>
      <w:r w:rsidR="004A1666">
        <w:rPr>
          <w:sz w:val="24"/>
        </w:rPr>
        <w:t>t powinien zabezpieczyć go</w:t>
      </w:r>
      <w:r>
        <w:rPr>
          <w:sz w:val="24"/>
        </w:rPr>
        <w:t xml:space="preserve"> przed zanieczyszczeniem i zmieszaniem z innymi materiałami kamiennymi. Podłoże w miejscu składowania powinno być równe, utwardzone i</w:t>
      </w:r>
      <w:r w:rsidR="00923B29">
        <w:rPr>
          <w:sz w:val="24"/>
        </w:rPr>
        <w:t xml:space="preserve"> dobrze odwodnione.</w:t>
      </w:r>
    </w:p>
    <w:p w14:paraId="63B7AAD5" w14:textId="77777777" w:rsidR="00F85CD3" w:rsidRDefault="00F85CD3">
      <w:pPr>
        <w:pStyle w:val="Nagwek1"/>
        <w:rPr>
          <w:sz w:val="24"/>
        </w:rPr>
      </w:pPr>
      <w:bookmarkStart w:id="158" w:name="_Toc406913883"/>
      <w:bookmarkStart w:id="159" w:name="_Toc406914128"/>
      <w:bookmarkStart w:id="160" w:name="_Toc406914782"/>
      <w:bookmarkStart w:id="161" w:name="_Toc406914885"/>
      <w:bookmarkStart w:id="162" w:name="_Toc406915360"/>
      <w:bookmarkStart w:id="163" w:name="_Toc406984053"/>
      <w:bookmarkStart w:id="164" w:name="_Toc406984200"/>
      <w:bookmarkStart w:id="165" w:name="_Toc406984391"/>
      <w:bookmarkStart w:id="166" w:name="_Toc407069599"/>
      <w:bookmarkStart w:id="167" w:name="_Toc407081564"/>
      <w:bookmarkStart w:id="168" w:name="_Toc407081707"/>
      <w:bookmarkStart w:id="169" w:name="_Toc407083363"/>
      <w:bookmarkStart w:id="170" w:name="_Toc407084197"/>
      <w:bookmarkStart w:id="171" w:name="_Toc407085316"/>
      <w:bookmarkStart w:id="172" w:name="_Toc407085459"/>
      <w:bookmarkStart w:id="173" w:name="_Toc407085602"/>
      <w:bookmarkStart w:id="174" w:name="_Toc407086050"/>
      <w:r>
        <w:rPr>
          <w:sz w:val="24"/>
        </w:rPr>
        <w:t>3. sprzęt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8219276" w14:textId="77777777" w:rsidR="00F85CD3" w:rsidRDefault="00F85CD3">
      <w:pPr>
        <w:pStyle w:val="Nagwek2"/>
        <w:rPr>
          <w:sz w:val="24"/>
        </w:rPr>
      </w:pPr>
      <w:bookmarkStart w:id="175" w:name="_Toc406913884"/>
      <w:bookmarkStart w:id="176" w:name="_Toc406914129"/>
      <w:bookmarkStart w:id="177" w:name="_Toc406914783"/>
      <w:bookmarkStart w:id="178" w:name="_Toc406914886"/>
      <w:bookmarkStart w:id="179" w:name="_Toc406915361"/>
      <w:bookmarkStart w:id="180" w:name="_Toc406984054"/>
      <w:bookmarkStart w:id="181" w:name="_Toc406984201"/>
      <w:bookmarkStart w:id="182" w:name="_Toc406984392"/>
      <w:bookmarkStart w:id="183" w:name="_Toc407069600"/>
      <w:bookmarkStart w:id="184" w:name="_Toc407081565"/>
      <w:bookmarkStart w:id="185" w:name="_Toc407081708"/>
      <w:bookmarkStart w:id="186" w:name="_Toc407083364"/>
      <w:bookmarkStart w:id="187" w:name="_Toc407084198"/>
      <w:bookmarkStart w:id="188" w:name="_Toc407085317"/>
      <w:bookmarkStart w:id="189" w:name="_Toc407085460"/>
      <w:bookmarkStart w:id="190" w:name="_Toc407085603"/>
      <w:bookmarkStart w:id="191" w:name="_Toc407086051"/>
      <w:r>
        <w:rPr>
          <w:sz w:val="24"/>
        </w:rPr>
        <w:t>3.1. Ogólne wymagania dotyczące sprzętu</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AFC6D9E" w14:textId="77777777" w:rsidR="00F85CD3" w:rsidRDefault="00F85CD3">
      <w:pPr>
        <w:rPr>
          <w:sz w:val="24"/>
        </w:rPr>
      </w:pPr>
      <w:r>
        <w:rPr>
          <w:sz w:val="24"/>
        </w:rPr>
        <w:tab/>
        <w:t>Ogólne wymagania dotyczące sprzętu podano w SST D-M-00.00.00 „Wymagania ogólne” pkt 3.</w:t>
      </w:r>
    </w:p>
    <w:p w14:paraId="21061B72" w14:textId="77777777" w:rsidR="00F85CD3" w:rsidRDefault="00F85CD3">
      <w:pPr>
        <w:pStyle w:val="Nagwek2"/>
        <w:rPr>
          <w:sz w:val="24"/>
        </w:rPr>
      </w:pPr>
      <w:bookmarkStart w:id="192" w:name="_Toc406913885"/>
      <w:bookmarkStart w:id="193" w:name="_Toc406914130"/>
      <w:bookmarkStart w:id="194" w:name="_Toc406914784"/>
      <w:bookmarkStart w:id="195" w:name="_Toc406914887"/>
      <w:bookmarkStart w:id="196" w:name="_Toc406915362"/>
      <w:bookmarkStart w:id="197" w:name="_Toc406984055"/>
      <w:bookmarkStart w:id="198" w:name="_Toc406984202"/>
      <w:bookmarkStart w:id="199" w:name="_Toc406984393"/>
      <w:bookmarkStart w:id="200" w:name="_Toc407069601"/>
      <w:bookmarkStart w:id="201" w:name="_Toc407081566"/>
      <w:bookmarkStart w:id="202" w:name="_Toc407081709"/>
      <w:bookmarkStart w:id="203" w:name="_Toc407083365"/>
      <w:bookmarkStart w:id="204" w:name="_Toc407084199"/>
      <w:bookmarkStart w:id="205" w:name="_Toc407085318"/>
      <w:bookmarkStart w:id="206" w:name="_Toc407085461"/>
      <w:bookmarkStart w:id="207" w:name="_Toc407085604"/>
      <w:bookmarkStart w:id="208" w:name="_Toc407086052"/>
      <w:r>
        <w:rPr>
          <w:sz w:val="24"/>
        </w:rPr>
        <w:t>3.2. Sprzęt do wykonania robót</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2579E1D" w14:textId="77777777" w:rsidR="00F85CD3" w:rsidRDefault="00F85CD3">
      <w:pPr>
        <w:rPr>
          <w:sz w:val="24"/>
        </w:rPr>
      </w:pPr>
      <w:r>
        <w:rPr>
          <w:sz w:val="24"/>
        </w:rPr>
        <w:tab/>
        <w:t>Wykonawca przystępujący do wykonania warstwy odcinającej lub odsączającej powinien wykazać się możliwością korzystania z następującego sprzętu:</w:t>
      </w:r>
    </w:p>
    <w:p w14:paraId="76596CC3" w14:textId="77777777" w:rsidR="00F85CD3" w:rsidRDefault="00F85CD3">
      <w:pPr>
        <w:numPr>
          <w:ilvl w:val="0"/>
          <w:numId w:val="1"/>
        </w:numPr>
        <w:rPr>
          <w:sz w:val="24"/>
        </w:rPr>
      </w:pPr>
      <w:r>
        <w:rPr>
          <w:sz w:val="24"/>
        </w:rPr>
        <w:t>równiarek,</w:t>
      </w:r>
    </w:p>
    <w:p w14:paraId="5FAE77D1" w14:textId="77777777" w:rsidR="00F85CD3" w:rsidRDefault="00F85CD3">
      <w:pPr>
        <w:numPr>
          <w:ilvl w:val="0"/>
          <w:numId w:val="1"/>
        </w:numPr>
        <w:rPr>
          <w:sz w:val="24"/>
        </w:rPr>
      </w:pPr>
      <w:r>
        <w:rPr>
          <w:sz w:val="24"/>
        </w:rPr>
        <w:t>walców statycznych,</w:t>
      </w:r>
    </w:p>
    <w:p w14:paraId="43376AF6" w14:textId="77777777" w:rsidR="00F85CD3" w:rsidRDefault="00F85CD3">
      <w:pPr>
        <w:numPr>
          <w:ilvl w:val="0"/>
          <w:numId w:val="1"/>
        </w:numPr>
        <w:rPr>
          <w:sz w:val="24"/>
        </w:rPr>
      </w:pPr>
      <w:r>
        <w:rPr>
          <w:sz w:val="24"/>
        </w:rPr>
        <w:t>płyt wibracyjnych lub ubijaków mechanicznych.</w:t>
      </w:r>
    </w:p>
    <w:p w14:paraId="400F37A2" w14:textId="77777777" w:rsidR="00F85CD3" w:rsidRDefault="00F85CD3">
      <w:pPr>
        <w:pStyle w:val="Nagwek1"/>
        <w:rPr>
          <w:sz w:val="24"/>
        </w:rPr>
      </w:pPr>
      <w:bookmarkStart w:id="209" w:name="_Toc406913886"/>
      <w:bookmarkStart w:id="210" w:name="_Toc406914131"/>
      <w:bookmarkStart w:id="211" w:name="_Toc406914785"/>
      <w:bookmarkStart w:id="212" w:name="_Toc406914888"/>
      <w:bookmarkStart w:id="213" w:name="_Toc406915363"/>
      <w:bookmarkStart w:id="214" w:name="_Toc406984056"/>
      <w:bookmarkStart w:id="215" w:name="_Toc406984203"/>
      <w:bookmarkStart w:id="216" w:name="_Toc406984394"/>
      <w:bookmarkStart w:id="217" w:name="_Toc407069602"/>
      <w:bookmarkStart w:id="218" w:name="_Toc407081567"/>
      <w:bookmarkStart w:id="219" w:name="_Toc407081710"/>
      <w:bookmarkStart w:id="220" w:name="_Toc407083366"/>
      <w:bookmarkStart w:id="221" w:name="_Toc407084200"/>
      <w:bookmarkStart w:id="222" w:name="_Toc407085319"/>
      <w:bookmarkStart w:id="223" w:name="_Toc407085462"/>
      <w:bookmarkStart w:id="224" w:name="_Toc407085605"/>
      <w:bookmarkStart w:id="225" w:name="_Toc407086053"/>
      <w:r>
        <w:rPr>
          <w:sz w:val="24"/>
        </w:rPr>
        <w:t>4. transport</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2D61AA5" w14:textId="77777777" w:rsidR="00F85CD3" w:rsidRDefault="00F85CD3">
      <w:pPr>
        <w:pStyle w:val="Nagwek2"/>
        <w:rPr>
          <w:sz w:val="24"/>
        </w:rPr>
      </w:pPr>
      <w:bookmarkStart w:id="226" w:name="_Toc406913887"/>
      <w:bookmarkStart w:id="227" w:name="_Toc406914132"/>
      <w:bookmarkStart w:id="228" w:name="_Toc406914786"/>
      <w:bookmarkStart w:id="229" w:name="_Toc406914889"/>
      <w:bookmarkStart w:id="230" w:name="_Toc406915364"/>
      <w:bookmarkStart w:id="231" w:name="_Toc406984057"/>
      <w:bookmarkStart w:id="232" w:name="_Toc406984204"/>
      <w:bookmarkStart w:id="233" w:name="_Toc406984395"/>
      <w:bookmarkStart w:id="234" w:name="_Toc407069603"/>
      <w:bookmarkStart w:id="235" w:name="_Toc407081568"/>
      <w:bookmarkStart w:id="236" w:name="_Toc407081711"/>
      <w:bookmarkStart w:id="237" w:name="_Toc407083367"/>
      <w:bookmarkStart w:id="238" w:name="_Toc407084201"/>
      <w:bookmarkStart w:id="239" w:name="_Toc407085320"/>
      <w:bookmarkStart w:id="240" w:name="_Toc407085463"/>
      <w:bookmarkStart w:id="241" w:name="_Toc407085606"/>
      <w:bookmarkStart w:id="242" w:name="_Toc407086054"/>
      <w:r>
        <w:rPr>
          <w:sz w:val="24"/>
        </w:rPr>
        <w:t>4.1. Ogólne wymagania dotyczące transportu</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0AC8E8C9" w14:textId="77777777" w:rsidR="00F85CD3" w:rsidRDefault="00F85CD3">
      <w:pPr>
        <w:rPr>
          <w:sz w:val="24"/>
        </w:rPr>
      </w:pPr>
      <w:r>
        <w:rPr>
          <w:sz w:val="24"/>
        </w:rPr>
        <w:tab/>
        <w:t>Ogólne wymagania dotyczące transportu podano w SST D-M-00.00.00 „Wymagania ogólne” pkt 4.</w:t>
      </w:r>
    </w:p>
    <w:p w14:paraId="58972D60" w14:textId="77777777" w:rsidR="00F85CD3" w:rsidRDefault="00F85CD3">
      <w:pPr>
        <w:pStyle w:val="Nagwek2"/>
        <w:rPr>
          <w:sz w:val="24"/>
        </w:rPr>
      </w:pPr>
      <w:bookmarkStart w:id="243" w:name="_Toc406913888"/>
      <w:bookmarkStart w:id="244" w:name="_Toc406914133"/>
      <w:bookmarkStart w:id="245" w:name="_Toc406914787"/>
      <w:bookmarkStart w:id="246" w:name="_Toc406914890"/>
      <w:bookmarkStart w:id="247" w:name="_Toc406915365"/>
      <w:bookmarkStart w:id="248" w:name="_Toc406984058"/>
      <w:bookmarkStart w:id="249" w:name="_Toc406984205"/>
      <w:bookmarkStart w:id="250" w:name="_Toc406984396"/>
      <w:bookmarkStart w:id="251" w:name="_Toc407069604"/>
      <w:bookmarkStart w:id="252" w:name="_Toc407081569"/>
      <w:bookmarkStart w:id="253" w:name="_Toc407081712"/>
      <w:bookmarkStart w:id="254" w:name="_Toc407083368"/>
      <w:bookmarkStart w:id="255" w:name="_Toc407084202"/>
      <w:bookmarkStart w:id="256" w:name="_Toc407085321"/>
      <w:bookmarkStart w:id="257" w:name="_Toc407085464"/>
      <w:bookmarkStart w:id="258" w:name="_Toc407085607"/>
      <w:bookmarkStart w:id="259" w:name="_Toc407086055"/>
      <w:r>
        <w:rPr>
          <w:sz w:val="24"/>
        </w:rPr>
        <w:t xml:space="preserve">4.2. Transport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sidR="004A1666">
        <w:rPr>
          <w:sz w:val="24"/>
        </w:rPr>
        <w:t>piasku</w:t>
      </w:r>
    </w:p>
    <w:p w14:paraId="3AB4AB38" w14:textId="77777777" w:rsidR="00F85CD3" w:rsidRDefault="004A1666">
      <w:pPr>
        <w:rPr>
          <w:sz w:val="24"/>
        </w:rPr>
      </w:pPr>
      <w:r>
        <w:rPr>
          <w:sz w:val="24"/>
        </w:rPr>
        <w:tab/>
        <w:t>Piasek</w:t>
      </w:r>
      <w:r w:rsidR="00F85CD3">
        <w:rPr>
          <w:sz w:val="24"/>
        </w:rPr>
        <w:t xml:space="preserve"> można przewozić dowolnymi środkami transportu w warunkach zabezpieczających je przed zanieczyszczeniem, zmieszaniem z innymi materiałami, nadmiernym wysuszeniem i zawilgoceniem.</w:t>
      </w:r>
    </w:p>
    <w:p w14:paraId="40195A09" w14:textId="77777777" w:rsidR="00F85CD3" w:rsidRDefault="00F85CD3">
      <w:pPr>
        <w:pStyle w:val="Nagwek1"/>
        <w:rPr>
          <w:sz w:val="24"/>
        </w:rPr>
      </w:pPr>
      <w:bookmarkStart w:id="260" w:name="_Toc406913890"/>
      <w:bookmarkStart w:id="261" w:name="_Toc406914135"/>
      <w:bookmarkStart w:id="262" w:name="_Toc406914789"/>
      <w:bookmarkStart w:id="263" w:name="_Toc406914892"/>
      <w:bookmarkStart w:id="264" w:name="_Toc406915367"/>
      <w:bookmarkStart w:id="265" w:name="_Toc406984060"/>
      <w:bookmarkStart w:id="266" w:name="_Toc406984207"/>
      <w:bookmarkStart w:id="267" w:name="_Toc406984398"/>
      <w:bookmarkStart w:id="268" w:name="_Toc407069606"/>
      <w:bookmarkStart w:id="269" w:name="_Toc407081571"/>
      <w:bookmarkStart w:id="270" w:name="_Toc407081714"/>
      <w:bookmarkStart w:id="271" w:name="_Toc407083370"/>
      <w:bookmarkStart w:id="272" w:name="_Toc407084204"/>
      <w:bookmarkStart w:id="273" w:name="_Toc407085323"/>
      <w:bookmarkStart w:id="274" w:name="_Toc407085466"/>
      <w:bookmarkStart w:id="275" w:name="_Toc407085609"/>
      <w:bookmarkStart w:id="276" w:name="_Toc407086057"/>
      <w:r>
        <w:rPr>
          <w:sz w:val="24"/>
        </w:rPr>
        <w:t>5. wykonanie robót</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279FEB2E" w14:textId="77777777" w:rsidR="00F85CD3" w:rsidRDefault="00F85CD3">
      <w:pPr>
        <w:pStyle w:val="Nagwek2"/>
        <w:rPr>
          <w:sz w:val="24"/>
        </w:rPr>
      </w:pPr>
      <w:bookmarkStart w:id="277" w:name="_Toc406913891"/>
      <w:bookmarkStart w:id="278" w:name="_Toc406914136"/>
      <w:bookmarkStart w:id="279" w:name="_Toc406914790"/>
      <w:bookmarkStart w:id="280" w:name="_Toc406914893"/>
      <w:bookmarkStart w:id="281" w:name="_Toc406915368"/>
      <w:bookmarkStart w:id="282" w:name="_Toc406984061"/>
      <w:bookmarkStart w:id="283" w:name="_Toc406984208"/>
      <w:bookmarkStart w:id="284" w:name="_Toc406984399"/>
      <w:bookmarkStart w:id="285" w:name="_Toc407069607"/>
      <w:bookmarkStart w:id="286" w:name="_Toc407081572"/>
      <w:bookmarkStart w:id="287" w:name="_Toc407081715"/>
      <w:bookmarkStart w:id="288" w:name="_Toc407083371"/>
      <w:bookmarkStart w:id="289" w:name="_Toc407084205"/>
      <w:bookmarkStart w:id="290" w:name="_Toc407085324"/>
      <w:bookmarkStart w:id="291" w:name="_Toc407085467"/>
      <w:bookmarkStart w:id="292" w:name="_Toc407085610"/>
      <w:bookmarkStart w:id="293" w:name="_Toc407086058"/>
      <w:r>
        <w:rPr>
          <w:sz w:val="24"/>
        </w:rPr>
        <w:t>5.1. Ogólne zasady wykonania robót</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3D0E0A5E" w14:textId="77777777" w:rsidR="00F85CD3" w:rsidRDefault="00F85CD3">
      <w:pPr>
        <w:rPr>
          <w:sz w:val="24"/>
        </w:rPr>
      </w:pPr>
      <w:r>
        <w:rPr>
          <w:sz w:val="24"/>
        </w:rPr>
        <w:t>Ogólne zasady wykonania robót podano w SST D-M-00.00.00 „Wymagania ogólne” pkt 5.</w:t>
      </w:r>
    </w:p>
    <w:p w14:paraId="5EB09D00" w14:textId="77777777" w:rsidR="00F85CD3" w:rsidRDefault="00F85CD3">
      <w:pPr>
        <w:pStyle w:val="Nagwek2"/>
        <w:rPr>
          <w:sz w:val="24"/>
        </w:rPr>
      </w:pPr>
      <w:bookmarkStart w:id="294" w:name="_Toc406913892"/>
      <w:bookmarkStart w:id="295" w:name="_Toc406914137"/>
      <w:bookmarkStart w:id="296" w:name="_Toc406914791"/>
      <w:bookmarkStart w:id="297" w:name="_Toc406914894"/>
      <w:bookmarkStart w:id="298" w:name="_Toc406915369"/>
      <w:bookmarkStart w:id="299" w:name="_Toc406984062"/>
      <w:bookmarkStart w:id="300" w:name="_Toc406984209"/>
      <w:bookmarkStart w:id="301" w:name="_Toc406984400"/>
      <w:bookmarkStart w:id="302" w:name="_Toc407069608"/>
      <w:bookmarkStart w:id="303" w:name="_Toc407081573"/>
      <w:bookmarkStart w:id="304" w:name="_Toc407081716"/>
      <w:bookmarkStart w:id="305" w:name="_Toc407083372"/>
      <w:bookmarkStart w:id="306" w:name="_Toc407084206"/>
      <w:bookmarkStart w:id="307" w:name="_Toc407085325"/>
      <w:bookmarkStart w:id="308" w:name="_Toc407085468"/>
      <w:bookmarkStart w:id="309" w:name="_Toc407085611"/>
      <w:bookmarkStart w:id="310" w:name="_Toc407086059"/>
      <w:r>
        <w:rPr>
          <w:sz w:val="24"/>
        </w:rPr>
        <w:t>5.2. Przygotowanie podłoża</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3883F592" w14:textId="77777777" w:rsidR="00F85CD3" w:rsidRDefault="00F85CD3">
      <w:pPr>
        <w:rPr>
          <w:sz w:val="24"/>
        </w:rPr>
      </w:pPr>
      <w:r>
        <w:rPr>
          <w:sz w:val="24"/>
        </w:rPr>
        <w:tab/>
        <w:t>Podłoże gruntowe powinno spełniać wymagania określone w D-04.01.01 „Koryto wraz z profilowaniem i zagęszczaniem podłoża”.</w:t>
      </w:r>
    </w:p>
    <w:p w14:paraId="3970C372" w14:textId="77777777" w:rsidR="00F85CD3" w:rsidRDefault="006B030D">
      <w:pPr>
        <w:rPr>
          <w:sz w:val="24"/>
        </w:rPr>
      </w:pPr>
      <w:r>
        <w:rPr>
          <w:sz w:val="24"/>
        </w:rPr>
        <w:tab/>
        <w:t>Warstwa odsączająca powinna</w:t>
      </w:r>
      <w:r w:rsidR="00F85CD3">
        <w:rPr>
          <w:sz w:val="24"/>
        </w:rPr>
        <w:t xml:space="preserve"> być wytyczone w sposób umożliwiający wykonanie ich zgodnie z dokumentacją projektową, z tolerancjami określonymi w niniejszych specyfikacjach.</w:t>
      </w:r>
    </w:p>
    <w:p w14:paraId="3606CB59" w14:textId="77777777" w:rsidR="00F85CD3" w:rsidRDefault="00F85CD3">
      <w:pPr>
        <w:rPr>
          <w:sz w:val="24"/>
        </w:rPr>
      </w:pPr>
      <w:r>
        <w:rPr>
          <w:sz w:val="24"/>
        </w:rPr>
        <w:tab/>
        <w:t>Paliki lub szpilki powinny być ustawione w osi drogi i w rzędach równoległych do osi drogi, lub w inny sposób zaakceptowany przez Inżyniera.</w:t>
      </w:r>
    </w:p>
    <w:p w14:paraId="3DB3F47E" w14:textId="77777777" w:rsidR="00F85CD3" w:rsidRDefault="00F85CD3">
      <w:pPr>
        <w:rPr>
          <w:sz w:val="24"/>
        </w:rPr>
      </w:pPr>
      <w:r>
        <w:rPr>
          <w:sz w:val="24"/>
        </w:rPr>
        <w:tab/>
        <w:t>Rozmieszczenie palików lub szpilek powinno umożliwiać naciągnięcie sznurków lub linek do wytyczenia robót w odstępach nie większych niż co 10 m.</w:t>
      </w:r>
    </w:p>
    <w:p w14:paraId="3BB7537A" w14:textId="77777777" w:rsidR="00F85CD3" w:rsidRDefault="00F85CD3">
      <w:pPr>
        <w:pStyle w:val="Nagwek2"/>
        <w:rPr>
          <w:sz w:val="24"/>
        </w:rPr>
      </w:pPr>
      <w:bookmarkStart w:id="311" w:name="_Toc406913893"/>
      <w:bookmarkStart w:id="312" w:name="_Toc406914138"/>
      <w:bookmarkStart w:id="313" w:name="_Toc406914792"/>
      <w:bookmarkStart w:id="314" w:name="_Toc406914895"/>
      <w:bookmarkStart w:id="315" w:name="_Toc406915370"/>
      <w:bookmarkStart w:id="316" w:name="_Toc406984063"/>
      <w:bookmarkStart w:id="317" w:name="_Toc406984210"/>
      <w:bookmarkStart w:id="318" w:name="_Toc406984401"/>
      <w:bookmarkStart w:id="319" w:name="_Toc407069609"/>
      <w:bookmarkStart w:id="320" w:name="_Toc407081574"/>
      <w:bookmarkStart w:id="321" w:name="_Toc407081717"/>
      <w:bookmarkStart w:id="322" w:name="_Toc407083373"/>
      <w:bookmarkStart w:id="323" w:name="_Toc407084207"/>
      <w:bookmarkStart w:id="324" w:name="_Toc407085326"/>
      <w:bookmarkStart w:id="325" w:name="_Toc407085469"/>
      <w:bookmarkStart w:id="326" w:name="_Toc407085612"/>
      <w:bookmarkStart w:id="327" w:name="_Toc407086060"/>
      <w:r>
        <w:rPr>
          <w:sz w:val="24"/>
        </w:rPr>
        <w:t xml:space="preserve">5.3. Wbudowanie i zagęszczanie </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004A1666">
        <w:rPr>
          <w:sz w:val="24"/>
        </w:rPr>
        <w:t>piasku</w:t>
      </w:r>
    </w:p>
    <w:p w14:paraId="030A30A9" w14:textId="77777777" w:rsidR="00F85CD3" w:rsidRDefault="004A1666">
      <w:pPr>
        <w:rPr>
          <w:sz w:val="24"/>
        </w:rPr>
      </w:pPr>
      <w:r>
        <w:rPr>
          <w:sz w:val="24"/>
        </w:rPr>
        <w:tab/>
        <w:t>Piasek powinien być rozkładany</w:t>
      </w:r>
      <w:r w:rsidR="00F85CD3">
        <w:rPr>
          <w:sz w:val="24"/>
        </w:rPr>
        <w:t xml:space="preserve"> w warstwie o jednakowej grubości, przy użyciu równiarki, z zachowaniem wymaganych spadków i rzędnych wysokościowych. Grubość rozłożonej warstwy luźnego </w:t>
      </w:r>
      <w:r>
        <w:rPr>
          <w:sz w:val="24"/>
        </w:rPr>
        <w:t>piasku powinna być taka, aby po jego</w:t>
      </w:r>
      <w:r w:rsidR="00F85CD3">
        <w:rPr>
          <w:sz w:val="24"/>
        </w:rPr>
        <w:t xml:space="preserve"> zagęszczeniu osiągnięto grubość projektowaną.</w:t>
      </w:r>
    </w:p>
    <w:p w14:paraId="38F985DB" w14:textId="77777777" w:rsidR="00F85CD3" w:rsidRDefault="00F85CD3">
      <w:pPr>
        <w:rPr>
          <w:sz w:val="24"/>
        </w:rPr>
      </w:pPr>
      <w:r>
        <w:rPr>
          <w:sz w:val="24"/>
        </w:rPr>
        <w:tab/>
      </w:r>
      <w:r>
        <w:rPr>
          <w:sz w:val="24"/>
        </w:rPr>
        <w:tab/>
        <w:t>Natychmiast po końcowym wyprofilowaniu warstwy odsączającej należy przystąpić do jej zagęszczania.</w:t>
      </w:r>
    </w:p>
    <w:p w14:paraId="579100D2" w14:textId="77777777" w:rsidR="00F85CD3" w:rsidRDefault="00F85CD3">
      <w:pPr>
        <w:rPr>
          <w:sz w:val="24"/>
        </w:rPr>
      </w:pPr>
      <w:r>
        <w:rPr>
          <w:sz w:val="24"/>
        </w:rPr>
        <w:tab/>
        <w:t>Zagęszczanie warstw o przekroju daszkowym należy rozpoczynać od krawędzi i stopniowo przesuwać pasami podłużnymi częściowo nakładającymi się, w kierunku jej osi. Zagęszczanie nawierzchni o jednostronnym spadku należy rozpoczynać od dolnej krawędzi i przesuwać pasami podłużnymi częściowo nakładającymi się, w kierunku jej górnej krawędzi.</w:t>
      </w:r>
    </w:p>
    <w:p w14:paraId="70D95619" w14:textId="77777777" w:rsidR="00F85CD3" w:rsidRDefault="00F85CD3">
      <w:pPr>
        <w:rPr>
          <w:sz w:val="24"/>
        </w:rPr>
      </w:pPr>
      <w:r>
        <w:rPr>
          <w:sz w:val="24"/>
        </w:rPr>
        <w:tab/>
        <w:t>Nierówności lub zagłębienia powstałe w czasie zagęszczania powinny być wyrównywane na bieżąco przez spulchnienie warstwy kruszywa i dodanie lub usunięcie materiału, aż do otrzymania równej powierzchni.</w:t>
      </w:r>
    </w:p>
    <w:p w14:paraId="5CC8E6CE" w14:textId="77777777" w:rsidR="00F85CD3" w:rsidRDefault="00F85CD3">
      <w:pPr>
        <w:rPr>
          <w:sz w:val="24"/>
        </w:rPr>
      </w:pPr>
      <w:r>
        <w:rPr>
          <w:sz w:val="24"/>
        </w:rPr>
        <w:tab/>
        <w:t>W miejscach niedostępnych dla walców warstwa odcinająca i odsączająca powinna być zagęszczana płytami wibracyjnymi lub ubijakami mechanicznymi.</w:t>
      </w:r>
    </w:p>
    <w:p w14:paraId="224B5211" w14:textId="77777777" w:rsidR="00F85CD3" w:rsidRDefault="00F85CD3">
      <w:pPr>
        <w:rPr>
          <w:sz w:val="24"/>
        </w:rPr>
      </w:pPr>
      <w:r>
        <w:rPr>
          <w:sz w:val="24"/>
        </w:rPr>
        <w:tab/>
        <w:t xml:space="preserve">Zagęszczanie należy kontynuować do osiągnięcia wskaźnika zagęszczenia nie mniejszego od 1,0 według normalnej próby Proctora, przeprowadzonej według PN-B-04481  Wskaźnik zagęszczenia należy określać zgodnie z BN-77/8931-12 </w:t>
      </w:r>
    </w:p>
    <w:p w14:paraId="3E9818DD" w14:textId="77777777" w:rsidR="00F85CD3" w:rsidRDefault="00F85CD3">
      <w:pPr>
        <w:rPr>
          <w:sz w:val="24"/>
        </w:rPr>
      </w:pPr>
      <w:r>
        <w:rPr>
          <w:sz w:val="24"/>
        </w:rPr>
        <w:tab/>
        <w:t>W przypadku, gdy gruboziarnisty materiał wbudowany w warstwę odsączającą lub odcinającą, uniemożliwia przeprowadzenie badania zagęszczenia według normalnej próby Proctora, kontrolę zagęszczenia należy oprzeć na metodzie obciążeń płytowych. Należy określić pierwotny i wtórny moduł odkształcenia warstwy według BN-64/8931-02 [6]. Stosunek wtórnego i pierwotnego modułu odkształcenia nie powinien przekraczać 2,2.</w:t>
      </w:r>
    </w:p>
    <w:p w14:paraId="6BFEA316" w14:textId="77777777" w:rsidR="00F85CD3" w:rsidRDefault="00F85CD3">
      <w:pPr>
        <w:rPr>
          <w:sz w:val="24"/>
        </w:rPr>
      </w:pPr>
      <w:r>
        <w:rPr>
          <w:sz w:val="24"/>
        </w:rPr>
        <w:tab/>
        <w:t>Wilgotność kruszywa podczas zagęszczania powinna być równa wilgotności optymalnej z tolerancją od -20% do +10% jej wartości. W przypadku, gdy wilgotność kruszywa jest wyższa od wilgotności optymalnej, kruszywo należy osuszyć przez mieszanie i napowietrzanie. W przypadku, gdy wilgotność kruszywa jest niższa od wilgotności optymalnej, kruszywo należy zwilżyć określoną ilością wody i równomiernie wymieszać.</w:t>
      </w:r>
    </w:p>
    <w:p w14:paraId="22C363CD" w14:textId="77777777" w:rsidR="00F85CD3" w:rsidRDefault="00F85CD3">
      <w:pPr>
        <w:pStyle w:val="Nagwek2"/>
        <w:rPr>
          <w:sz w:val="24"/>
        </w:rPr>
      </w:pPr>
      <w:bookmarkStart w:id="328" w:name="_Toc406913894"/>
      <w:bookmarkStart w:id="329" w:name="_Toc406914139"/>
      <w:bookmarkStart w:id="330" w:name="_Toc406914793"/>
      <w:bookmarkStart w:id="331" w:name="_Toc406914896"/>
      <w:bookmarkStart w:id="332" w:name="_Toc406915371"/>
      <w:bookmarkStart w:id="333" w:name="_Toc406984064"/>
      <w:bookmarkStart w:id="334" w:name="_Toc406984211"/>
      <w:bookmarkStart w:id="335" w:name="_Toc406984402"/>
      <w:bookmarkStart w:id="336" w:name="_Toc407069610"/>
      <w:bookmarkStart w:id="337" w:name="_Toc407081575"/>
      <w:bookmarkStart w:id="338" w:name="_Toc407081718"/>
      <w:bookmarkStart w:id="339" w:name="_Toc407083374"/>
      <w:bookmarkStart w:id="340" w:name="_Toc407084208"/>
      <w:bookmarkStart w:id="341" w:name="_Toc407085327"/>
      <w:bookmarkStart w:id="342" w:name="_Toc407085470"/>
      <w:bookmarkStart w:id="343" w:name="_Toc407085613"/>
      <w:bookmarkStart w:id="344" w:name="_Toc407086061"/>
      <w:r>
        <w:rPr>
          <w:sz w:val="24"/>
        </w:rPr>
        <w:t>5.4. Odcinek próbny</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3CD87D06" w14:textId="77777777" w:rsidR="00F85CD3" w:rsidRDefault="00F85CD3">
      <w:pPr>
        <w:rPr>
          <w:sz w:val="24"/>
        </w:rPr>
      </w:pPr>
      <w:r>
        <w:rPr>
          <w:sz w:val="24"/>
        </w:rPr>
        <w:tab/>
      </w:r>
      <w:r w:rsidR="00ED0FAE">
        <w:rPr>
          <w:sz w:val="24"/>
        </w:rPr>
        <w:t>O wykonaniu odcinka próbnego decyduje Inspektor Nadzoru.</w:t>
      </w:r>
    </w:p>
    <w:p w14:paraId="584128F1" w14:textId="77777777" w:rsidR="00F85CD3" w:rsidRDefault="00A25DAA">
      <w:pPr>
        <w:pStyle w:val="Nagwek2"/>
        <w:rPr>
          <w:sz w:val="24"/>
        </w:rPr>
      </w:pPr>
      <w:bookmarkStart w:id="345" w:name="_Toc406913897"/>
      <w:bookmarkStart w:id="346" w:name="_Toc406914142"/>
      <w:bookmarkStart w:id="347" w:name="_Toc406914796"/>
      <w:bookmarkStart w:id="348" w:name="_Toc406914899"/>
      <w:bookmarkStart w:id="349" w:name="_Toc406915374"/>
      <w:bookmarkStart w:id="350" w:name="_Toc406984067"/>
      <w:bookmarkStart w:id="351" w:name="_Toc406984214"/>
      <w:bookmarkStart w:id="352" w:name="_Toc406984405"/>
      <w:bookmarkStart w:id="353" w:name="_Toc407069613"/>
      <w:bookmarkStart w:id="354" w:name="_Toc407081578"/>
      <w:bookmarkStart w:id="355" w:name="_Toc407081721"/>
      <w:bookmarkStart w:id="356" w:name="_Toc407083377"/>
      <w:bookmarkStart w:id="357" w:name="_Toc407084211"/>
      <w:bookmarkStart w:id="358" w:name="_Toc407085330"/>
      <w:bookmarkStart w:id="359" w:name="_Toc407085473"/>
      <w:bookmarkStart w:id="360" w:name="_Toc407085616"/>
      <w:bookmarkStart w:id="361" w:name="_Toc407086064"/>
      <w:r>
        <w:rPr>
          <w:sz w:val="24"/>
        </w:rPr>
        <w:t>5.5</w:t>
      </w:r>
      <w:r w:rsidR="00F85CD3">
        <w:rPr>
          <w:sz w:val="24"/>
        </w:rPr>
        <w:t>. Utrzymanie warstwy odsączającej i odcinającej</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6CC969E" w14:textId="77777777" w:rsidR="00F85CD3" w:rsidRDefault="00F85CD3">
      <w:pPr>
        <w:rPr>
          <w:sz w:val="24"/>
        </w:rPr>
      </w:pPr>
      <w:r>
        <w:rPr>
          <w:sz w:val="24"/>
        </w:rPr>
        <w:tab/>
        <w:t>Warstwa odsączająca a przed uło</w:t>
      </w:r>
      <w:r w:rsidR="00A25DAA">
        <w:rPr>
          <w:sz w:val="24"/>
        </w:rPr>
        <w:t>żeniem następnej warstwy powinna</w:t>
      </w:r>
      <w:r>
        <w:rPr>
          <w:sz w:val="24"/>
        </w:rPr>
        <w:t xml:space="preserve"> być utrzymywane w dobrym stanie.</w:t>
      </w:r>
    </w:p>
    <w:p w14:paraId="01BB08EA" w14:textId="77777777" w:rsidR="00F85CD3" w:rsidRDefault="00F85CD3" w:rsidP="004D333F">
      <w:pPr>
        <w:rPr>
          <w:sz w:val="24"/>
        </w:rPr>
      </w:pPr>
      <w:r>
        <w:rPr>
          <w:sz w:val="24"/>
        </w:rPr>
        <w:tab/>
      </w:r>
      <w:r>
        <w:rPr>
          <w:sz w:val="24"/>
        </w:rPr>
        <w:tab/>
        <w:t>Koszt napraw wynikłych z niewłaściwego utrzymania warstwy obciąża Wykonawcę robót.</w:t>
      </w:r>
    </w:p>
    <w:p w14:paraId="7F51A07E" w14:textId="77777777" w:rsidR="00F85CD3" w:rsidRDefault="00F85CD3">
      <w:pPr>
        <w:pStyle w:val="Nagwek1"/>
        <w:rPr>
          <w:sz w:val="24"/>
        </w:rPr>
      </w:pPr>
      <w:bookmarkStart w:id="362" w:name="_Toc406913898"/>
      <w:bookmarkStart w:id="363" w:name="_Toc406914143"/>
      <w:bookmarkStart w:id="364" w:name="_Toc406914797"/>
      <w:bookmarkStart w:id="365" w:name="_Toc406914900"/>
      <w:bookmarkStart w:id="366" w:name="_Toc406915375"/>
      <w:bookmarkStart w:id="367" w:name="_Toc406984068"/>
      <w:bookmarkStart w:id="368" w:name="_Toc406984215"/>
      <w:bookmarkStart w:id="369" w:name="_Toc406984406"/>
      <w:bookmarkStart w:id="370" w:name="_Toc407069614"/>
      <w:bookmarkStart w:id="371" w:name="_Toc407081579"/>
      <w:bookmarkStart w:id="372" w:name="_Toc407081722"/>
      <w:bookmarkStart w:id="373" w:name="_Toc407083378"/>
      <w:bookmarkStart w:id="374" w:name="_Toc407084212"/>
      <w:bookmarkStart w:id="375" w:name="_Toc407085331"/>
      <w:bookmarkStart w:id="376" w:name="_Toc407085474"/>
      <w:bookmarkStart w:id="377" w:name="_Toc407085617"/>
      <w:bookmarkStart w:id="378" w:name="_Toc407086065"/>
      <w:r>
        <w:rPr>
          <w:sz w:val="24"/>
        </w:rPr>
        <w:t>6. kontrola jakości robót</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986F769" w14:textId="77777777" w:rsidR="00F85CD3" w:rsidRDefault="00F85CD3">
      <w:pPr>
        <w:pStyle w:val="Nagwek2"/>
        <w:rPr>
          <w:sz w:val="24"/>
        </w:rPr>
      </w:pPr>
      <w:bookmarkStart w:id="379" w:name="_Toc406913899"/>
      <w:bookmarkStart w:id="380" w:name="_Toc406914144"/>
      <w:bookmarkStart w:id="381" w:name="_Toc406914798"/>
      <w:bookmarkStart w:id="382" w:name="_Toc406914901"/>
      <w:bookmarkStart w:id="383" w:name="_Toc406915376"/>
      <w:bookmarkStart w:id="384" w:name="_Toc406984069"/>
      <w:bookmarkStart w:id="385" w:name="_Toc406984216"/>
      <w:bookmarkStart w:id="386" w:name="_Toc406984407"/>
      <w:bookmarkStart w:id="387" w:name="_Toc407069615"/>
      <w:bookmarkStart w:id="388" w:name="_Toc407081580"/>
      <w:bookmarkStart w:id="389" w:name="_Toc407081723"/>
      <w:bookmarkStart w:id="390" w:name="_Toc407083379"/>
      <w:bookmarkStart w:id="391" w:name="_Toc407084213"/>
      <w:bookmarkStart w:id="392" w:name="_Toc407085332"/>
      <w:bookmarkStart w:id="393" w:name="_Toc407085475"/>
      <w:bookmarkStart w:id="394" w:name="_Toc407085618"/>
      <w:bookmarkStart w:id="395" w:name="_Toc407086066"/>
      <w:r>
        <w:rPr>
          <w:sz w:val="24"/>
        </w:rPr>
        <w:t>6.1. Ogólne zasady kontroli jakości robót</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49CE6ECE" w14:textId="77777777" w:rsidR="00F85CD3" w:rsidRDefault="00F85CD3">
      <w:pPr>
        <w:rPr>
          <w:sz w:val="24"/>
        </w:rPr>
      </w:pPr>
      <w:r>
        <w:rPr>
          <w:sz w:val="24"/>
        </w:rPr>
        <w:tab/>
        <w:t>Ogólne zasady kontroli jakości robót podano w SST D-M-00.00.00 „Wymagania ogólne” pkt 6.</w:t>
      </w:r>
    </w:p>
    <w:p w14:paraId="0F7DB1D3" w14:textId="77777777" w:rsidR="00F85CD3" w:rsidRDefault="00F85CD3">
      <w:pPr>
        <w:pStyle w:val="Nagwek2"/>
        <w:rPr>
          <w:sz w:val="24"/>
        </w:rPr>
      </w:pPr>
      <w:bookmarkStart w:id="396" w:name="_Toc406913900"/>
      <w:bookmarkStart w:id="397" w:name="_Toc406914145"/>
      <w:bookmarkStart w:id="398" w:name="_Toc406914799"/>
      <w:bookmarkStart w:id="399" w:name="_Toc406914902"/>
      <w:bookmarkStart w:id="400" w:name="_Toc406915377"/>
      <w:bookmarkStart w:id="401" w:name="_Toc406984070"/>
      <w:bookmarkStart w:id="402" w:name="_Toc406984217"/>
      <w:bookmarkStart w:id="403" w:name="_Toc406984408"/>
      <w:bookmarkStart w:id="404" w:name="_Toc407069616"/>
      <w:bookmarkStart w:id="405" w:name="_Toc407081581"/>
      <w:bookmarkStart w:id="406" w:name="_Toc407081724"/>
      <w:bookmarkStart w:id="407" w:name="_Toc407083380"/>
      <w:bookmarkStart w:id="408" w:name="_Toc407084214"/>
      <w:bookmarkStart w:id="409" w:name="_Toc407085333"/>
      <w:bookmarkStart w:id="410" w:name="_Toc407085476"/>
      <w:bookmarkStart w:id="411" w:name="_Toc407085619"/>
      <w:bookmarkStart w:id="412" w:name="_Toc407086067"/>
      <w:r>
        <w:rPr>
          <w:sz w:val="24"/>
        </w:rPr>
        <w:t>6.2. Badania przed przystąpieniem do robót</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641BAF16" w14:textId="77777777" w:rsidR="00F85CD3" w:rsidRDefault="00F85CD3">
      <w:pPr>
        <w:rPr>
          <w:sz w:val="24"/>
        </w:rPr>
      </w:pPr>
      <w:r>
        <w:rPr>
          <w:sz w:val="24"/>
        </w:rPr>
        <w:tab/>
        <w:t>Przed przystąpieniem do robót Wykonawca powinien wykon</w:t>
      </w:r>
      <w:r w:rsidR="004D333F">
        <w:rPr>
          <w:sz w:val="24"/>
        </w:rPr>
        <w:t xml:space="preserve">ać badania </w:t>
      </w:r>
      <w:r>
        <w:rPr>
          <w:sz w:val="24"/>
        </w:rPr>
        <w:t xml:space="preserve"> przeznaczonych do wykonania robót i przedstawić wyniki tych badań Inżynierowi Nadzoru. Badania te powinny obejmować</w:t>
      </w:r>
      <w:r w:rsidR="004D333F">
        <w:rPr>
          <w:sz w:val="24"/>
        </w:rPr>
        <w:t xml:space="preserve"> wszystkie właściwości  piasku </w:t>
      </w:r>
      <w:r>
        <w:rPr>
          <w:sz w:val="24"/>
        </w:rPr>
        <w:t>określone w p. 2.3.</w:t>
      </w:r>
    </w:p>
    <w:p w14:paraId="1518CB1E" w14:textId="77777777" w:rsidR="00F85CD3" w:rsidRDefault="00F85CD3">
      <w:pPr>
        <w:rPr>
          <w:sz w:val="24"/>
        </w:rPr>
      </w:pPr>
      <w:r>
        <w:rPr>
          <w:sz w:val="24"/>
        </w:rPr>
        <w:tab/>
      </w:r>
    </w:p>
    <w:p w14:paraId="7334F57E" w14:textId="77777777" w:rsidR="00F85CD3" w:rsidRDefault="00F85CD3">
      <w:pPr>
        <w:pStyle w:val="Nagwek2"/>
        <w:rPr>
          <w:sz w:val="24"/>
        </w:rPr>
      </w:pPr>
      <w:bookmarkStart w:id="413" w:name="_Toc406913901"/>
      <w:bookmarkStart w:id="414" w:name="_Toc406914146"/>
      <w:bookmarkStart w:id="415" w:name="_Toc406914800"/>
      <w:bookmarkStart w:id="416" w:name="_Toc406914903"/>
      <w:bookmarkStart w:id="417" w:name="_Toc406915378"/>
      <w:bookmarkStart w:id="418" w:name="_Toc406984071"/>
      <w:bookmarkStart w:id="419" w:name="_Toc406984218"/>
      <w:bookmarkStart w:id="420" w:name="_Toc406984409"/>
      <w:bookmarkStart w:id="421" w:name="_Toc407069617"/>
      <w:bookmarkStart w:id="422" w:name="_Toc407081582"/>
      <w:bookmarkStart w:id="423" w:name="_Toc407081725"/>
      <w:bookmarkStart w:id="424" w:name="_Toc407083381"/>
      <w:bookmarkStart w:id="425" w:name="_Toc407084215"/>
      <w:bookmarkStart w:id="426" w:name="_Toc407085334"/>
      <w:bookmarkStart w:id="427" w:name="_Toc407085477"/>
      <w:bookmarkStart w:id="428" w:name="_Toc407085620"/>
      <w:bookmarkStart w:id="429" w:name="_Toc407086068"/>
      <w:r>
        <w:rPr>
          <w:sz w:val="24"/>
        </w:rPr>
        <w:t>6.3. Badania w czasie robót</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51BADA6F" w14:textId="77777777" w:rsidR="00F85CD3" w:rsidRDefault="00F85CD3">
      <w:pPr>
        <w:spacing w:after="120"/>
        <w:rPr>
          <w:sz w:val="24"/>
        </w:rPr>
      </w:pPr>
      <w:r>
        <w:rPr>
          <w:b/>
          <w:sz w:val="24"/>
        </w:rPr>
        <w:t xml:space="preserve">6.3.1. </w:t>
      </w:r>
      <w:r>
        <w:rPr>
          <w:sz w:val="24"/>
        </w:rPr>
        <w:t>Częstotliwość oraz zakres badań i pomiarów</w:t>
      </w:r>
    </w:p>
    <w:p w14:paraId="085AB150" w14:textId="77777777" w:rsidR="00F85CD3" w:rsidRDefault="00F85CD3">
      <w:pPr>
        <w:rPr>
          <w:sz w:val="24"/>
        </w:rPr>
      </w:pPr>
      <w:r>
        <w:rPr>
          <w:sz w:val="24"/>
        </w:rPr>
        <w:tab/>
        <w:t>Częstotliwość oraz zakres badań i pomiarów dotyczących cech geometrycznych i zagęszczenia warstwy odsączającej i odcinającej podaje tablica 1.</w:t>
      </w:r>
    </w:p>
    <w:p w14:paraId="1A510D80" w14:textId="77777777" w:rsidR="00F85CD3" w:rsidRDefault="00F85CD3">
      <w:pPr>
        <w:keepNext/>
        <w:spacing w:before="120" w:after="120"/>
        <w:rPr>
          <w:sz w:val="24"/>
        </w:rPr>
      </w:pPr>
      <w:r>
        <w:rPr>
          <w:sz w:val="24"/>
        </w:rPr>
        <w:t>Tablica 1. Częstotliwość oraz zakres badań i pomiarów warstwy odsączającej i odcinającej</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5245"/>
      </w:tblGrid>
      <w:tr w:rsidR="00F85CD3" w14:paraId="1C8903F6" w14:textId="77777777">
        <w:tc>
          <w:tcPr>
            <w:tcW w:w="496" w:type="dxa"/>
            <w:tcBorders>
              <w:bottom w:val="double" w:sz="6" w:space="0" w:color="auto"/>
            </w:tcBorders>
          </w:tcPr>
          <w:p w14:paraId="327FAD42" w14:textId="77777777" w:rsidR="00F85CD3" w:rsidRPr="00923B29" w:rsidRDefault="00F85CD3">
            <w:pPr>
              <w:spacing w:before="120"/>
              <w:jc w:val="center"/>
            </w:pPr>
            <w:r w:rsidRPr="00923B29">
              <w:t>Lp.</w:t>
            </w:r>
          </w:p>
        </w:tc>
        <w:tc>
          <w:tcPr>
            <w:tcW w:w="3543" w:type="dxa"/>
            <w:tcBorders>
              <w:bottom w:val="double" w:sz="6" w:space="0" w:color="auto"/>
            </w:tcBorders>
          </w:tcPr>
          <w:p w14:paraId="67269AEF" w14:textId="77777777" w:rsidR="00F85CD3" w:rsidRPr="00923B29" w:rsidRDefault="00F85CD3">
            <w:pPr>
              <w:spacing w:before="60"/>
              <w:ind w:left="215" w:right="312"/>
              <w:jc w:val="center"/>
            </w:pPr>
            <w:r w:rsidRPr="00923B29">
              <w:t>Wyszczególnienie badań i pomiarów</w:t>
            </w:r>
          </w:p>
        </w:tc>
        <w:tc>
          <w:tcPr>
            <w:tcW w:w="5245" w:type="dxa"/>
            <w:tcBorders>
              <w:bottom w:val="double" w:sz="6" w:space="0" w:color="auto"/>
            </w:tcBorders>
          </w:tcPr>
          <w:p w14:paraId="4F12BA7C" w14:textId="77777777" w:rsidR="00F85CD3" w:rsidRPr="00923B29" w:rsidRDefault="00F85CD3">
            <w:pPr>
              <w:spacing w:before="60"/>
              <w:ind w:left="822" w:right="851"/>
              <w:jc w:val="center"/>
            </w:pPr>
            <w:r w:rsidRPr="00923B29">
              <w:t>Minimalna częstotliwość badań            i pomiarów</w:t>
            </w:r>
          </w:p>
        </w:tc>
      </w:tr>
      <w:tr w:rsidR="00F85CD3" w14:paraId="712BDB26" w14:textId="77777777">
        <w:tc>
          <w:tcPr>
            <w:tcW w:w="496" w:type="dxa"/>
            <w:tcBorders>
              <w:top w:val="nil"/>
            </w:tcBorders>
          </w:tcPr>
          <w:p w14:paraId="4F69B0D5" w14:textId="77777777" w:rsidR="00F85CD3" w:rsidRPr="00923B29" w:rsidRDefault="00F85CD3">
            <w:pPr>
              <w:spacing w:before="60" w:after="60"/>
              <w:jc w:val="center"/>
            </w:pPr>
            <w:r w:rsidRPr="00923B29">
              <w:t>1</w:t>
            </w:r>
          </w:p>
        </w:tc>
        <w:tc>
          <w:tcPr>
            <w:tcW w:w="3543" w:type="dxa"/>
            <w:tcBorders>
              <w:top w:val="nil"/>
            </w:tcBorders>
          </w:tcPr>
          <w:p w14:paraId="24B1CBA0" w14:textId="77777777" w:rsidR="00F85CD3" w:rsidRPr="00923B29" w:rsidRDefault="00F85CD3">
            <w:pPr>
              <w:spacing w:before="60" w:after="60"/>
            </w:pPr>
            <w:r w:rsidRPr="00923B29">
              <w:t>Szerokość warstwy</w:t>
            </w:r>
          </w:p>
        </w:tc>
        <w:tc>
          <w:tcPr>
            <w:tcW w:w="5245" w:type="dxa"/>
            <w:tcBorders>
              <w:top w:val="nil"/>
            </w:tcBorders>
          </w:tcPr>
          <w:p w14:paraId="53DD7059" w14:textId="77777777" w:rsidR="00F85CD3" w:rsidRPr="00923B29" w:rsidRDefault="00F85CD3">
            <w:pPr>
              <w:spacing w:before="60" w:after="60"/>
            </w:pPr>
            <w:r w:rsidRPr="00923B29">
              <w:t>10 razy na 1 km</w:t>
            </w:r>
          </w:p>
        </w:tc>
      </w:tr>
      <w:tr w:rsidR="00F85CD3" w14:paraId="1A0612CA" w14:textId="77777777">
        <w:tc>
          <w:tcPr>
            <w:tcW w:w="496" w:type="dxa"/>
          </w:tcPr>
          <w:p w14:paraId="3A833252" w14:textId="77777777" w:rsidR="00F85CD3" w:rsidRPr="00923B29" w:rsidRDefault="00F85CD3">
            <w:pPr>
              <w:spacing w:before="60" w:after="60"/>
              <w:jc w:val="center"/>
            </w:pPr>
            <w:r w:rsidRPr="00923B29">
              <w:t>2</w:t>
            </w:r>
          </w:p>
        </w:tc>
        <w:tc>
          <w:tcPr>
            <w:tcW w:w="3543" w:type="dxa"/>
          </w:tcPr>
          <w:p w14:paraId="562E54D2" w14:textId="77777777" w:rsidR="00F85CD3" w:rsidRPr="00923B29" w:rsidRDefault="00F85CD3">
            <w:pPr>
              <w:spacing w:before="60" w:after="60"/>
            </w:pPr>
            <w:r w:rsidRPr="00923B29">
              <w:t>Równość podłużna</w:t>
            </w:r>
          </w:p>
        </w:tc>
        <w:tc>
          <w:tcPr>
            <w:tcW w:w="5245" w:type="dxa"/>
          </w:tcPr>
          <w:p w14:paraId="4A78DEBF" w14:textId="77777777" w:rsidR="00F85CD3" w:rsidRPr="00923B29" w:rsidRDefault="00F85CD3">
            <w:pPr>
              <w:spacing w:before="60" w:after="60"/>
            </w:pPr>
            <w:r w:rsidRPr="00923B29">
              <w:t>co 20 m na każdym pasie ruchu</w:t>
            </w:r>
          </w:p>
        </w:tc>
      </w:tr>
      <w:tr w:rsidR="00F85CD3" w14:paraId="7DDB5BAA" w14:textId="77777777">
        <w:tc>
          <w:tcPr>
            <w:tcW w:w="496" w:type="dxa"/>
          </w:tcPr>
          <w:p w14:paraId="760B9B35" w14:textId="77777777" w:rsidR="00F85CD3" w:rsidRPr="00923B29" w:rsidRDefault="00F85CD3">
            <w:pPr>
              <w:spacing w:before="60" w:after="60"/>
              <w:jc w:val="center"/>
            </w:pPr>
            <w:r w:rsidRPr="00923B29">
              <w:t>3</w:t>
            </w:r>
          </w:p>
        </w:tc>
        <w:tc>
          <w:tcPr>
            <w:tcW w:w="3543" w:type="dxa"/>
          </w:tcPr>
          <w:p w14:paraId="364E3990" w14:textId="77777777" w:rsidR="00F85CD3" w:rsidRPr="00923B29" w:rsidRDefault="00F85CD3">
            <w:pPr>
              <w:spacing w:before="60" w:after="60"/>
            </w:pPr>
            <w:r w:rsidRPr="00923B29">
              <w:t>Równość poprzeczna</w:t>
            </w:r>
          </w:p>
        </w:tc>
        <w:tc>
          <w:tcPr>
            <w:tcW w:w="5245" w:type="dxa"/>
          </w:tcPr>
          <w:p w14:paraId="72032625" w14:textId="77777777" w:rsidR="00F85CD3" w:rsidRPr="00923B29" w:rsidRDefault="00F85CD3">
            <w:pPr>
              <w:spacing w:before="60" w:after="60"/>
            </w:pPr>
            <w:r w:rsidRPr="00923B29">
              <w:t>10 razy na 1 km</w:t>
            </w:r>
          </w:p>
        </w:tc>
      </w:tr>
      <w:tr w:rsidR="00F85CD3" w14:paraId="486FA2AA" w14:textId="77777777">
        <w:tc>
          <w:tcPr>
            <w:tcW w:w="496" w:type="dxa"/>
          </w:tcPr>
          <w:p w14:paraId="63587D45" w14:textId="77777777" w:rsidR="00F85CD3" w:rsidRPr="00923B29" w:rsidRDefault="00F85CD3">
            <w:pPr>
              <w:spacing w:before="60" w:after="60"/>
              <w:jc w:val="center"/>
            </w:pPr>
            <w:r w:rsidRPr="00923B29">
              <w:t>4</w:t>
            </w:r>
          </w:p>
        </w:tc>
        <w:tc>
          <w:tcPr>
            <w:tcW w:w="3543" w:type="dxa"/>
          </w:tcPr>
          <w:p w14:paraId="54CAAB4A" w14:textId="77777777" w:rsidR="00F85CD3" w:rsidRPr="00923B29" w:rsidRDefault="00F85CD3">
            <w:pPr>
              <w:spacing w:before="60" w:after="60"/>
            </w:pPr>
            <w:r w:rsidRPr="00923B29">
              <w:t xml:space="preserve">Spadki poprzeczne </w:t>
            </w:r>
            <w:r w:rsidRPr="00923B29">
              <w:rPr>
                <w:vertAlign w:val="superscript"/>
              </w:rPr>
              <w:t>*)</w:t>
            </w:r>
          </w:p>
        </w:tc>
        <w:tc>
          <w:tcPr>
            <w:tcW w:w="5245" w:type="dxa"/>
          </w:tcPr>
          <w:p w14:paraId="7E1A0CF2" w14:textId="77777777" w:rsidR="00F85CD3" w:rsidRPr="00923B29" w:rsidRDefault="00F85CD3">
            <w:pPr>
              <w:spacing w:before="60" w:after="60"/>
            </w:pPr>
            <w:r w:rsidRPr="00923B29">
              <w:t>10 razy na 1 km</w:t>
            </w:r>
          </w:p>
        </w:tc>
      </w:tr>
      <w:tr w:rsidR="00F85CD3" w14:paraId="744B03F0" w14:textId="77777777">
        <w:tc>
          <w:tcPr>
            <w:tcW w:w="496" w:type="dxa"/>
          </w:tcPr>
          <w:p w14:paraId="7DC02C3F" w14:textId="77777777" w:rsidR="00F85CD3" w:rsidRPr="00923B29" w:rsidRDefault="00F85CD3">
            <w:pPr>
              <w:spacing w:before="120"/>
              <w:jc w:val="center"/>
            </w:pPr>
            <w:r w:rsidRPr="00923B29">
              <w:t>5</w:t>
            </w:r>
          </w:p>
        </w:tc>
        <w:tc>
          <w:tcPr>
            <w:tcW w:w="3543" w:type="dxa"/>
          </w:tcPr>
          <w:p w14:paraId="506E5A95" w14:textId="77777777" w:rsidR="00F85CD3" w:rsidRPr="00923B29" w:rsidRDefault="00F85CD3">
            <w:pPr>
              <w:spacing w:before="120"/>
            </w:pPr>
            <w:r w:rsidRPr="00923B29">
              <w:t>Rzędne wysokościowe</w:t>
            </w:r>
          </w:p>
        </w:tc>
        <w:tc>
          <w:tcPr>
            <w:tcW w:w="5245" w:type="dxa"/>
          </w:tcPr>
          <w:p w14:paraId="3495DCF9" w14:textId="77777777" w:rsidR="00F85CD3" w:rsidRPr="00923B29" w:rsidRDefault="00F85CD3">
            <w:pPr>
              <w:spacing w:after="60"/>
            </w:pPr>
            <w:r w:rsidRPr="00923B29">
              <w:t>co 25 m w osi jezdni i na jej krawędziach dla autostrad i dróg ekspresowych, co 100 m dla pozostałych dróg</w:t>
            </w:r>
          </w:p>
        </w:tc>
      </w:tr>
      <w:tr w:rsidR="00F85CD3" w14:paraId="6D75431A" w14:textId="77777777">
        <w:tc>
          <w:tcPr>
            <w:tcW w:w="496" w:type="dxa"/>
          </w:tcPr>
          <w:p w14:paraId="7CE2F2F6" w14:textId="77777777" w:rsidR="00F85CD3" w:rsidRPr="00923B29" w:rsidRDefault="00F85CD3">
            <w:pPr>
              <w:spacing w:before="120"/>
              <w:jc w:val="center"/>
            </w:pPr>
            <w:r w:rsidRPr="00923B29">
              <w:t>6</w:t>
            </w:r>
          </w:p>
        </w:tc>
        <w:tc>
          <w:tcPr>
            <w:tcW w:w="3543" w:type="dxa"/>
          </w:tcPr>
          <w:p w14:paraId="298FD369" w14:textId="77777777" w:rsidR="00F85CD3" w:rsidRPr="00923B29" w:rsidRDefault="00F85CD3">
            <w:pPr>
              <w:spacing w:before="60"/>
            </w:pPr>
            <w:r w:rsidRPr="00923B29">
              <w:t xml:space="preserve">Ukształtowanie osi w planie </w:t>
            </w:r>
            <w:r w:rsidRPr="00923B29">
              <w:rPr>
                <w:vertAlign w:val="superscript"/>
              </w:rPr>
              <w:t>*)</w:t>
            </w:r>
          </w:p>
        </w:tc>
        <w:tc>
          <w:tcPr>
            <w:tcW w:w="5245" w:type="dxa"/>
          </w:tcPr>
          <w:p w14:paraId="0DAE295B" w14:textId="77777777" w:rsidR="00F85CD3" w:rsidRPr="00923B29" w:rsidRDefault="00F85CD3">
            <w:pPr>
              <w:spacing w:before="60"/>
            </w:pPr>
            <w:r w:rsidRPr="00923B29">
              <w:t>co 25 m w osi jezdni i na jej krawędziach dla autostrad i dróg ekspresowych, co 100 m dla pozostałych dróg</w:t>
            </w:r>
          </w:p>
        </w:tc>
      </w:tr>
      <w:tr w:rsidR="00F85CD3" w14:paraId="239B7331" w14:textId="77777777">
        <w:tc>
          <w:tcPr>
            <w:tcW w:w="496" w:type="dxa"/>
          </w:tcPr>
          <w:p w14:paraId="469C1B61" w14:textId="77777777" w:rsidR="00F85CD3" w:rsidRPr="00923B29" w:rsidRDefault="00F85CD3">
            <w:pPr>
              <w:spacing w:before="60"/>
              <w:jc w:val="center"/>
            </w:pPr>
            <w:r w:rsidRPr="00923B29">
              <w:t>7</w:t>
            </w:r>
          </w:p>
        </w:tc>
        <w:tc>
          <w:tcPr>
            <w:tcW w:w="3543" w:type="dxa"/>
          </w:tcPr>
          <w:p w14:paraId="6DD33778" w14:textId="77777777" w:rsidR="00F85CD3" w:rsidRPr="00923B29" w:rsidRDefault="00F85CD3">
            <w:pPr>
              <w:spacing w:before="60"/>
            </w:pPr>
            <w:r w:rsidRPr="00923B29">
              <w:t>Grubość warstwy</w:t>
            </w:r>
          </w:p>
        </w:tc>
        <w:tc>
          <w:tcPr>
            <w:tcW w:w="5245" w:type="dxa"/>
          </w:tcPr>
          <w:p w14:paraId="5B03F1A0" w14:textId="77777777" w:rsidR="00F85CD3" w:rsidRPr="00923B29" w:rsidRDefault="00F85CD3">
            <w:pPr>
              <w:spacing w:before="60"/>
            </w:pPr>
            <w:r w:rsidRPr="00923B29">
              <w:t>Podczas budowy:</w:t>
            </w:r>
          </w:p>
          <w:p w14:paraId="41596ADB" w14:textId="77777777" w:rsidR="00F85CD3" w:rsidRPr="00923B29" w:rsidRDefault="00F85CD3">
            <w:r w:rsidRPr="00923B29">
              <w:t>w 3 punktach na każdej działce roboczej, lecz nie rzadziej niż raz na 400 m</w:t>
            </w:r>
            <w:r w:rsidRPr="00923B29">
              <w:rPr>
                <w:vertAlign w:val="superscript"/>
              </w:rPr>
              <w:t>2</w:t>
            </w:r>
          </w:p>
          <w:p w14:paraId="1E652455" w14:textId="77777777" w:rsidR="00F85CD3" w:rsidRPr="00923B29" w:rsidRDefault="00F85CD3">
            <w:r w:rsidRPr="00923B29">
              <w:t>Przed odbiorem:</w:t>
            </w:r>
          </w:p>
          <w:p w14:paraId="292FA360" w14:textId="77777777" w:rsidR="00F85CD3" w:rsidRPr="00923B29" w:rsidRDefault="00F85CD3">
            <w:pPr>
              <w:spacing w:after="60"/>
            </w:pPr>
            <w:r w:rsidRPr="00923B29">
              <w:t>w 3 punktach, lecz nie rzadziej niż raz na 2000 m</w:t>
            </w:r>
            <w:r w:rsidRPr="00923B29">
              <w:rPr>
                <w:vertAlign w:val="superscript"/>
              </w:rPr>
              <w:t>2</w:t>
            </w:r>
          </w:p>
        </w:tc>
      </w:tr>
      <w:tr w:rsidR="00F85CD3" w14:paraId="09C68499" w14:textId="77777777">
        <w:tc>
          <w:tcPr>
            <w:tcW w:w="496" w:type="dxa"/>
          </w:tcPr>
          <w:p w14:paraId="1D9EE60F" w14:textId="77777777" w:rsidR="00F85CD3" w:rsidRPr="00923B29" w:rsidRDefault="00F85CD3">
            <w:pPr>
              <w:spacing w:before="60"/>
              <w:jc w:val="center"/>
            </w:pPr>
            <w:r w:rsidRPr="00923B29">
              <w:t>8</w:t>
            </w:r>
          </w:p>
        </w:tc>
        <w:tc>
          <w:tcPr>
            <w:tcW w:w="3543" w:type="dxa"/>
          </w:tcPr>
          <w:p w14:paraId="73EC9D52" w14:textId="77777777" w:rsidR="00F85CD3" w:rsidRPr="00923B29" w:rsidRDefault="00F85CD3">
            <w:pPr>
              <w:spacing w:before="60" w:after="60"/>
            </w:pPr>
            <w:r w:rsidRPr="00923B29">
              <w:t>Zagęszczenie,wilgotność kruszywa</w:t>
            </w:r>
          </w:p>
        </w:tc>
        <w:tc>
          <w:tcPr>
            <w:tcW w:w="5245" w:type="dxa"/>
          </w:tcPr>
          <w:p w14:paraId="575C44C1" w14:textId="77777777" w:rsidR="00F85CD3" w:rsidRPr="00923B29" w:rsidRDefault="00F85CD3">
            <w:pPr>
              <w:spacing w:before="60" w:after="60"/>
            </w:pPr>
            <w:r w:rsidRPr="00923B29">
              <w:t>w 2 punktach na dziennej działce roboczej, lecz nie rzadziej niż raz na 600 m</w:t>
            </w:r>
            <w:r w:rsidRPr="00923B29">
              <w:rPr>
                <w:vertAlign w:val="superscript"/>
              </w:rPr>
              <w:t>2</w:t>
            </w:r>
          </w:p>
        </w:tc>
      </w:tr>
    </w:tbl>
    <w:p w14:paraId="1FD984F3" w14:textId="77777777" w:rsidR="00F85CD3" w:rsidRDefault="00F85CD3">
      <w:pPr>
        <w:spacing w:before="120"/>
        <w:rPr>
          <w:sz w:val="24"/>
        </w:rPr>
      </w:pPr>
      <w:r>
        <w:rPr>
          <w:sz w:val="24"/>
        </w:rPr>
        <w:t>*) Dodatkowe pomiary spadków poprzecznych i ukształtowania osi w planie należy wykonać w punktach głównych łuków poziomych.</w:t>
      </w:r>
    </w:p>
    <w:p w14:paraId="76CE2DEC" w14:textId="77777777" w:rsidR="00F85CD3" w:rsidRDefault="00F85CD3">
      <w:pPr>
        <w:keepNext/>
        <w:spacing w:before="120" w:after="120"/>
        <w:rPr>
          <w:sz w:val="24"/>
        </w:rPr>
      </w:pPr>
      <w:r>
        <w:rPr>
          <w:b/>
          <w:sz w:val="24"/>
        </w:rPr>
        <w:t xml:space="preserve">6.3.2. </w:t>
      </w:r>
      <w:r w:rsidRPr="00ED0FAE">
        <w:rPr>
          <w:b/>
          <w:sz w:val="24"/>
        </w:rPr>
        <w:t>Szerokość warstwy</w:t>
      </w:r>
    </w:p>
    <w:p w14:paraId="5EC4BA28" w14:textId="77777777" w:rsidR="00F85CD3" w:rsidRDefault="00F85CD3">
      <w:pPr>
        <w:rPr>
          <w:sz w:val="24"/>
        </w:rPr>
      </w:pPr>
      <w:r>
        <w:rPr>
          <w:sz w:val="24"/>
        </w:rPr>
        <w:tab/>
        <w:t>Szerokość warstwy nie może się różnić od szerokości projektowanej o więcej niż +10 cm, -5 cm.</w:t>
      </w:r>
    </w:p>
    <w:p w14:paraId="3C268173" w14:textId="77777777" w:rsidR="00F85CD3" w:rsidRDefault="00F85CD3">
      <w:pPr>
        <w:spacing w:before="120" w:after="120"/>
        <w:rPr>
          <w:sz w:val="24"/>
        </w:rPr>
      </w:pPr>
      <w:r>
        <w:rPr>
          <w:b/>
          <w:sz w:val="24"/>
        </w:rPr>
        <w:t xml:space="preserve">6.3.3. </w:t>
      </w:r>
      <w:r w:rsidRPr="00ED0FAE">
        <w:rPr>
          <w:b/>
          <w:sz w:val="24"/>
        </w:rPr>
        <w:t>Równość warstwy</w:t>
      </w:r>
    </w:p>
    <w:p w14:paraId="2C40E85A" w14:textId="77777777" w:rsidR="00F85CD3" w:rsidRDefault="00F85CD3">
      <w:pPr>
        <w:rPr>
          <w:sz w:val="24"/>
        </w:rPr>
      </w:pPr>
      <w:r>
        <w:rPr>
          <w:sz w:val="24"/>
        </w:rPr>
        <w:t>Nierówności podłużne warstwy odcinającej i odsączającej należy mierzyć 4 metrową łatą, zgodnie z normą</w:t>
      </w:r>
    </w:p>
    <w:p w14:paraId="511E9ACA" w14:textId="77777777" w:rsidR="00F85CD3" w:rsidRDefault="00F85CD3">
      <w:pPr>
        <w:rPr>
          <w:sz w:val="24"/>
        </w:rPr>
      </w:pPr>
      <w:r>
        <w:rPr>
          <w:sz w:val="24"/>
        </w:rPr>
        <w:t xml:space="preserve">BN-68/8931-04. </w:t>
      </w:r>
      <w:r>
        <w:rPr>
          <w:sz w:val="24"/>
        </w:rPr>
        <w:tab/>
        <w:t>Nierówności poprzeczne warstwy odcinającej i odsączającej należy mierzyć 4 metrową łatą.</w:t>
      </w:r>
    </w:p>
    <w:p w14:paraId="1E2505E9" w14:textId="77777777" w:rsidR="00F85CD3" w:rsidRDefault="00F85CD3">
      <w:pPr>
        <w:rPr>
          <w:sz w:val="24"/>
        </w:rPr>
      </w:pPr>
      <w:r>
        <w:rPr>
          <w:sz w:val="24"/>
        </w:rPr>
        <w:t>Nierówności nie mogą przekraczać 20 mm.</w:t>
      </w:r>
    </w:p>
    <w:p w14:paraId="0D607CE9" w14:textId="77777777" w:rsidR="00F85CD3" w:rsidRDefault="00F85CD3">
      <w:pPr>
        <w:spacing w:before="120" w:after="120"/>
        <w:rPr>
          <w:sz w:val="24"/>
        </w:rPr>
      </w:pPr>
      <w:r>
        <w:rPr>
          <w:b/>
          <w:sz w:val="24"/>
        </w:rPr>
        <w:t xml:space="preserve">6.3.4. </w:t>
      </w:r>
      <w:r w:rsidRPr="00ED0FAE">
        <w:rPr>
          <w:b/>
          <w:sz w:val="24"/>
        </w:rPr>
        <w:t>Spadki poprzeczne</w:t>
      </w:r>
    </w:p>
    <w:p w14:paraId="49A4B223" w14:textId="77777777" w:rsidR="00F85CD3" w:rsidRDefault="00F85CD3">
      <w:pPr>
        <w:rPr>
          <w:sz w:val="24"/>
        </w:rPr>
      </w:pPr>
      <w:r>
        <w:rPr>
          <w:sz w:val="24"/>
        </w:rPr>
        <w:tab/>
        <w:t xml:space="preserve">Spadki poprzeczne warstwy odcinającej i odsączającej na prostych i łukach powinny być zgodne z dokumentacją projektową z tolerancją </w:t>
      </w:r>
      <w:r>
        <w:rPr>
          <w:sz w:val="24"/>
        </w:rPr>
        <w:sym w:font="Symbol" w:char="F0B1"/>
      </w:r>
      <w:r>
        <w:rPr>
          <w:sz w:val="24"/>
        </w:rPr>
        <w:t xml:space="preserve"> 0,5%.</w:t>
      </w:r>
    </w:p>
    <w:p w14:paraId="4E52CB18" w14:textId="77777777" w:rsidR="00F85CD3" w:rsidRDefault="00F85CD3">
      <w:pPr>
        <w:keepNext/>
        <w:spacing w:before="120" w:after="120"/>
        <w:rPr>
          <w:sz w:val="24"/>
        </w:rPr>
      </w:pPr>
      <w:r>
        <w:rPr>
          <w:b/>
          <w:sz w:val="24"/>
        </w:rPr>
        <w:t xml:space="preserve">6.3.5. </w:t>
      </w:r>
      <w:r w:rsidRPr="00ED0FAE">
        <w:rPr>
          <w:b/>
          <w:sz w:val="24"/>
        </w:rPr>
        <w:t>Rzędne wysokościowe</w:t>
      </w:r>
    </w:p>
    <w:p w14:paraId="59464483" w14:textId="77777777" w:rsidR="00F85CD3" w:rsidRDefault="00F85CD3">
      <w:pPr>
        <w:rPr>
          <w:sz w:val="24"/>
        </w:rPr>
      </w:pPr>
      <w:r>
        <w:rPr>
          <w:sz w:val="24"/>
        </w:rPr>
        <w:t>Różnice pomiędzy rzędnymi wysokościowymi warstwy i rzędnymi projektowanymi nie powinny przekraczać +1 cm i -2 cm.</w:t>
      </w:r>
    </w:p>
    <w:p w14:paraId="77BF4BE6" w14:textId="77777777" w:rsidR="00F85CD3" w:rsidRDefault="00F85CD3">
      <w:pPr>
        <w:spacing w:before="120" w:after="120"/>
        <w:rPr>
          <w:sz w:val="24"/>
        </w:rPr>
      </w:pPr>
      <w:r>
        <w:rPr>
          <w:b/>
          <w:sz w:val="24"/>
        </w:rPr>
        <w:t xml:space="preserve">6.3.6. </w:t>
      </w:r>
      <w:r w:rsidRPr="00ED0FAE">
        <w:rPr>
          <w:b/>
          <w:sz w:val="24"/>
        </w:rPr>
        <w:t>Ukształtowanie osi w planie</w:t>
      </w:r>
    </w:p>
    <w:p w14:paraId="00CFAF7E" w14:textId="77777777" w:rsidR="00F85CD3" w:rsidRDefault="00F85CD3">
      <w:pPr>
        <w:rPr>
          <w:sz w:val="24"/>
        </w:rPr>
      </w:pPr>
      <w:r>
        <w:rPr>
          <w:sz w:val="24"/>
        </w:rPr>
        <w:tab/>
        <w:t xml:space="preserve">Oś w planie nie może być przesunięta w stosunku do osi projektowanej o więcej niż </w:t>
      </w:r>
      <w:r>
        <w:rPr>
          <w:sz w:val="24"/>
        </w:rPr>
        <w:sym w:font="Symbol" w:char="F0B1"/>
      </w:r>
      <w:r>
        <w:rPr>
          <w:sz w:val="24"/>
        </w:rPr>
        <w:t xml:space="preserve"> 3 cm dla autostrad i dróg ekspresowych lub o więcej niż </w:t>
      </w:r>
      <w:r>
        <w:rPr>
          <w:sz w:val="24"/>
        </w:rPr>
        <w:sym w:font="Symbol" w:char="F0B1"/>
      </w:r>
      <w:r>
        <w:rPr>
          <w:sz w:val="24"/>
        </w:rPr>
        <w:t xml:space="preserve"> 5 cm dla pozostałych dróg.</w:t>
      </w:r>
    </w:p>
    <w:p w14:paraId="3A8C2ED8" w14:textId="77777777" w:rsidR="00F85CD3" w:rsidRDefault="00F85CD3">
      <w:pPr>
        <w:spacing w:before="120" w:after="120"/>
        <w:rPr>
          <w:sz w:val="24"/>
        </w:rPr>
      </w:pPr>
      <w:r>
        <w:rPr>
          <w:b/>
          <w:sz w:val="24"/>
        </w:rPr>
        <w:t xml:space="preserve">6.3.7. </w:t>
      </w:r>
      <w:r w:rsidRPr="00ED0FAE">
        <w:rPr>
          <w:b/>
          <w:sz w:val="24"/>
        </w:rPr>
        <w:t>Grubość warstwy</w:t>
      </w:r>
    </w:p>
    <w:p w14:paraId="2EEDE58B" w14:textId="77777777" w:rsidR="00F85CD3" w:rsidRDefault="00F85CD3">
      <w:pPr>
        <w:rPr>
          <w:sz w:val="24"/>
        </w:rPr>
      </w:pPr>
      <w:r>
        <w:rPr>
          <w:sz w:val="24"/>
        </w:rPr>
        <w:tab/>
        <w:t>Grubość warstwy powinna być zgodna z określoną w dokumentacji projektowej z tolerancją +</w:t>
      </w:r>
      <w:smartTag w:uri="urn:schemas-microsoft-com:office:smarttags" w:element="metricconverter">
        <w:smartTagPr>
          <w:attr w:name="ProductID" w:val="1 cm"/>
        </w:smartTagPr>
        <w:r>
          <w:rPr>
            <w:sz w:val="24"/>
          </w:rPr>
          <w:t>1 cm</w:t>
        </w:r>
      </w:smartTag>
      <w:r>
        <w:rPr>
          <w:sz w:val="24"/>
        </w:rPr>
        <w:t xml:space="preserve">, </w:t>
      </w:r>
      <w:smartTag w:uri="urn:schemas-microsoft-com:office:smarttags" w:element="metricconverter">
        <w:smartTagPr>
          <w:attr w:name="ProductID" w:val="-2 cm"/>
        </w:smartTagPr>
        <w:r>
          <w:rPr>
            <w:sz w:val="24"/>
          </w:rPr>
          <w:t>-2 cm</w:t>
        </w:r>
      </w:smartTag>
      <w:r>
        <w:rPr>
          <w:sz w:val="24"/>
        </w:rPr>
        <w:t>.</w:t>
      </w:r>
      <w:r w:rsidR="00ED0FAE">
        <w:rPr>
          <w:sz w:val="24"/>
        </w:rPr>
        <w:t xml:space="preserve"> </w:t>
      </w:r>
    </w:p>
    <w:p w14:paraId="778BD8F7" w14:textId="77777777" w:rsidR="00ED0FAE" w:rsidRDefault="00ED0FAE">
      <w:pPr>
        <w:rPr>
          <w:sz w:val="24"/>
        </w:rPr>
      </w:pPr>
      <w:r>
        <w:rPr>
          <w:sz w:val="24"/>
        </w:rPr>
        <w:tab/>
        <w:t>Jeżeli dokumentacja podaje grubość minimalną warstwy, to 95% pomiarów musi być większa od grubości minimalnej.</w:t>
      </w:r>
    </w:p>
    <w:p w14:paraId="4B0F62E8" w14:textId="77777777" w:rsidR="00F85CD3" w:rsidRPr="00ED0FAE" w:rsidRDefault="00F85CD3">
      <w:pPr>
        <w:rPr>
          <w:sz w:val="24"/>
        </w:rPr>
      </w:pPr>
      <w:r>
        <w:rPr>
          <w:sz w:val="24"/>
        </w:rPr>
        <w:tab/>
      </w:r>
      <w:r w:rsidRPr="00ED0FAE">
        <w:rPr>
          <w:sz w:val="24"/>
        </w:rPr>
        <w:t>Jeżeli warstwa, ze względów technologicznych, została wykonana w dwóch warstwach, należy mierzyć łączną grubość tych warstw.</w:t>
      </w:r>
    </w:p>
    <w:p w14:paraId="28523CC5" w14:textId="77777777" w:rsidR="00F85CD3" w:rsidRPr="00ED0FAE" w:rsidRDefault="00F85CD3">
      <w:pPr>
        <w:rPr>
          <w:sz w:val="24"/>
        </w:rPr>
      </w:pPr>
      <w:r w:rsidRPr="00923B29">
        <w:tab/>
      </w:r>
      <w:r w:rsidRPr="00ED0FAE">
        <w:rPr>
          <w:sz w:val="24"/>
        </w:rPr>
        <w:t>Na wszystkich powierzchniach wadliwych pod względem grubości Wykonawca wykona naprawę warstwy przez spulchnienie warstwy na głębokość co najmniej 10 cm, uzupełnienie nowym materiałem o odpowiednich właściwościach, wyrównanie i ponowne zagęszczenie.</w:t>
      </w:r>
    </w:p>
    <w:p w14:paraId="75F206EA" w14:textId="77777777" w:rsidR="00F85CD3" w:rsidRPr="00ED0FAE" w:rsidRDefault="00F85CD3">
      <w:pPr>
        <w:rPr>
          <w:sz w:val="24"/>
        </w:rPr>
      </w:pPr>
      <w:r w:rsidRPr="00ED0FAE">
        <w:rPr>
          <w:sz w:val="24"/>
        </w:rPr>
        <w:tab/>
        <w:t>Roboty te Wykonawca wykona na własny koszt. Po wykonaniu tych robót nastąpi ponowny pomiar i ocena grubości warstwy, według wyżej podanych zasad na koszt Wykonawcy.</w:t>
      </w:r>
    </w:p>
    <w:p w14:paraId="6100256F" w14:textId="77777777" w:rsidR="00F85CD3" w:rsidRPr="00ED0FAE" w:rsidRDefault="00F85CD3">
      <w:pPr>
        <w:spacing w:before="120" w:after="120"/>
        <w:rPr>
          <w:b/>
          <w:sz w:val="24"/>
        </w:rPr>
      </w:pPr>
      <w:r w:rsidRPr="00ED0FAE">
        <w:rPr>
          <w:b/>
          <w:sz w:val="24"/>
        </w:rPr>
        <w:t>6.3.8. Zagęszczenie warstwy</w:t>
      </w:r>
    </w:p>
    <w:p w14:paraId="5DA8F8DA" w14:textId="77777777" w:rsidR="00F85CD3" w:rsidRPr="00ED0FAE" w:rsidRDefault="00F85CD3">
      <w:pPr>
        <w:rPr>
          <w:sz w:val="24"/>
        </w:rPr>
      </w:pPr>
      <w:r w:rsidRPr="00923B29">
        <w:tab/>
      </w:r>
      <w:r w:rsidRPr="00ED0FAE">
        <w:rPr>
          <w:sz w:val="24"/>
        </w:rPr>
        <w:t>Wskaźnik za</w:t>
      </w:r>
      <w:r w:rsidR="00AB2E05" w:rsidRPr="00ED0FAE">
        <w:rPr>
          <w:sz w:val="24"/>
        </w:rPr>
        <w:t xml:space="preserve">gęszczenia warstwy </w:t>
      </w:r>
      <w:r w:rsidRPr="00ED0FAE">
        <w:rPr>
          <w:sz w:val="24"/>
        </w:rPr>
        <w:t xml:space="preserve"> odsączającej, określony wg BN-77/8931-12   nie powinien być mniejszy od  1.00.</w:t>
      </w:r>
    </w:p>
    <w:p w14:paraId="365FA1C1" w14:textId="77777777" w:rsidR="00F85CD3" w:rsidRPr="00275C07" w:rsidRDefault="00F85CD3" w:rsidP="00275C07">
      <w:pPr>
        <w:spacing w:before="120" w:after="120"/>
        <w:rPr>
          <w:b/>
          <w:sz w:val="24"/>
        </w:rPr>
      </w:pPr>
      <w:bookmarkStart w:id="430" w:name="_Toc406913902"/>
      <w:bookmarkStart w:id="431" w:name="_Toc406914147"/>
      <w:bookmarkStart w:id="432" w:name="_Toc406914801"/>
      <w:bookmarkStart w:id="433" w:name="_Toc406914904"/>
      <w:bookmarkStart w:id="434" w:name="_Toc406915379"/>
      <w:bookmarkStart w:id="435" w:name="_Toc406984072"/>
      <w:bookmarkStart w:id="436" w:name="_Toc406984219"/>
      <w:bookmarkStart w:id="437" w:name="_Toc406984410"/>
      <w:bookmarkStart w:id="438" w:name="_Toc407069618"/>
      <w:bookmarkStart w:id="439" w:name="_Toc407081583"/>
      <w:bookmarkStart w:id="440" w:name="_Toc407081726"/>
      <w:bookmarkStart w:id="441" w:name="_Toc407083382"/>
      <w:bookmarkStart w:id="442" w:name="_Toc407084216"/>
      <w:bookmarkStart w:id="443" w:name="_Toc407085335"/>
      <w:bookmarkStart w:id="444" w:name="_Toc407085478"/>
      <w:bookmarkStart w:id="445" w:name="_Toc407085621"/>
      <w:bookmarkStart w:id="446" w:name="_Toc407086069"/>
      <w:r w:rsidRPr="00275C07">
        <w:rPr>
          <w:b/>
          <w:sz w:val="24"/>
        </w:rPr>
        <w:t>6.4. Zasady postępowania z odcinkami wadliwie wykonanymi</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0DCD4BCC" w14:textId="77777777" w:rsidR="00F85CD3" w:rsidRPr="00ED0FAE" w:rsidRDefault="00F85CD3">
      <w:pPr>
        <w:rPr>
          <w:sz w:val="24"/>
        </w:rPr>
      </w:pPr>
      <w:r w:rsidRPr="00923B29">
        <w:tab/>
      </w:r>
      <w:r w:rsidRPr="00ED0FAE">
        <w:rPr>
          <w:sz w:val="24"/>
        </w:rPr>
        <w:t>Wszystkie powierzchnie, które wykazują większe odchylenia cech geometrycznych od określonych w p. 6.3, powinny być naprawione przez spulchnienie do głębokości co najmniej 10 cm, wyrównane i powtórnie zagęszczone. Dodanie nowego materiału bez spulchnienia wykonanej warstwy jest niedopuszczalne.</w:t>
      </w:r>
    </w:p>
    <w:p w14:paraId="17E18D0E" w14:textId="77777777" w:rsidR="00F85CD3" w:rsidRPr="00275C07" w:rsidRDefault="00F85CD3">
      <w:pPr>
        <w:pStyle w:val="Nagwek1"/>
        <w:rPr>
          <w:sz w:val="24"/>
        </w:rPr>
      </w:pPr>
      <w:bookmarkStart w:id="447" w:name="_Toc406913903"/>
      <w:bookmarkStart w:id="448" w:name="_Toc406914148"/>
      <w:bookmarkStart w:id="449" w:name="_Toc406914802"/>
      <w:bookmarkStart w:id="450" w:name="_Toc406914905"/>
      <w:bookmarkStart w:id="451" w:name="_Toc406915380"/>
      <w:bookmarkStart w:id="452" w:name="_Toc406984073"/>
      <w:bookmarkStart w:id="453" w:name="_Toc406984220"/>
      <w:bookmarkStart w:id="454" w:name="_Toc406984411"/>
      <w:bookmarkStart w:id="455" w:name="_Toc407069619"/>
      <w:bookmarkStart w:id="456" w:name="_Toc407081584"/>
      <w:bookmarkStart w:id="457" w:name="_Toc407081727"/>
      <w:bookmarkStart w:id="458" w:name="_Toc407083383"/>
      <w:bookmarkStart w:id="459" w:name="_Toc407084217"/>
      <w:bookmarkStart w:id="460" w:name="_Toc407085336"/>
      <w:bookmarkStart w:id="461" w:name="_Toc407085479"/>
      <w:bookmarkStart w:id="462" w:name="_Toc407085622"/>
      <w:bookmarkStart w:id="463" w:name="_Toc407086070"/>
      <w:r w:rsidRPr="00275C07">
        <w:rPr>
          <w:sz w:val="24"/>
        </w:rPr>
        <w:t>7. obmiar robót</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2ED118D" w14:textId="77777777" w:rsidR="00F85CD3" w:rsidRPr="00275C07" w:rsidRDefault="00F85CD3" w:rsidP="00275C07">
      <w:pPr>
        <w:spacing w:before="120" w:after="120"/>
        <w:rPr>
          <w:b/>
          <w:sz w:val="24"/>
        </w:rPr>
      </w:pPr>
      <w:bookmarkStart w:id="464" w:name="_Toc406913904"/>
      <w:bookmarkStart w:id="465" w:name="_Toc406914149"/>
      <w:bookmarkStart w:id="466" w:name="_Toc406914803"/>
      <w:bookmarkStart w:id="467" w:name="_Toc406914906"/>
      <w:bookmarkStart w:id="468" w:name="_Toc406915381"/>
      <w:bookmarkStart w:id="469" w:name="_Toc406984074"/>
      <w:bookmarkStart w:id="470" w:name="_Toc406984221"/>
      <w:bookmarkStart w:id="471" w:name="_Toc406984412"/>
      <w:bookmarkStart w:id="472" w:name="_Toc407069620"/>
      <w:bookmarkStart w:id="473" w:name="_Toc407081585"/>
      <w:bookmarkStart w:id="474" w:name="_Toc407081728"/>
      <w:bookmarkStart w:id="475" w:name="_Toc407083384"/>
      <w:bookmarkStart w:id="476" w:name="_Toc407084218"/>
      <w:bookmarkStart w:id="477" w:name="_Toc407085337"/>
      <w:bookmarkStart w:id="478" w:name="_Toc407085480"/>
      <w:bookmarkStart w:id="479" w:name="_Toc407085623"/>
      <w:bookmarkStart w:id="480" w:name="_Toc407086071"/>
      <w:r w:rsidRPr="00275C07">
        <w:rPr>
          <w:b/>
          <w:sz w:val="24"/>
        </w:rPr>
        <w:t>7.1. Ogólne zasady obmiaru robót</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1BC7224B" w14:textId="77777777" w:rsidR="00F85CD3" w:rsidRPr="00275C07" w:rsidRDefault="00F85CD3">
      <w:pPr>
        <w:rPr>
          <w:sz w:val="24"/>
        </w:rPr>
      </w:pPr>
      <w:r w:rsidRPr="00923B29">
        <w:tab/>
      </w:r>
      <w:r w:rsidRPr="00275C07">
        <w:rPr>
          <w:sz w:val="24"/>
        </w:rPr>
        <w:t>Ogólne zasady obmiaru robót podano w SST D-M-00.00.00 „Wymagania ogólne” pkt 7.</w:t>
      </w:r>
    </w:p>
    <w:p w14:paraId="417B6971" w14:textId="77777777" w:rsidR="00F85CD3" w:rsidRPr="00275C07" w:rsidRDefault="00F85CD3" w:rsidP="00275C07">
      <w:pPr>
        <w:spacing w:before="120" w:after="120"/>
        <w:rPr>
          <w:b/>
          <w:sz w:val="24"/>
        </w:rPr>
      </w:pPr>
      <w:bookmarkStart w:id="481" w:name="_Toc406913905"/>
      <w:bookmarkStart w:id="482" w:name="_Toc406914150"/>
      <w:bookmarkStart w:id="483" w:name="_Toc406914804"/>
      <w:bookmarkStart w:id="484" w:name="_Toc406914907"/>
      <w:bookmarkStart w:id="485" w:name="_Toc406915382"/>
      <w:bookmarkStart w:id="486" w:name="_Toc406984075"/>
      <w:bookmarkStart w:id="487" w:name="_Toc406984222"/>
      <w:bookmarkStart w:id="488" w:name="_Toc406984413"/>
      <w:bookmarkStart w:id="489" w:name="_Toc407069621"/>
      <w:bookmarkStart w:id="490" w:name="_Toc407081586"/>
      <w:bookmarkStart w:id="491" w:name="_Toc407081729"/>
      <w:bookmarkStart w:id="492" w:name="_Toc407083385"/>
      <w:bookmarkStart w:id="493" w:name="_Toc407084219"/>
      <w:bookmarkStart w:id="494" w:name="_Toc407085338"/>
      <w:bookmarkStart w:id="495" w:name="_Toc407085481"/>
      <w:bookmarkStart w:id="496" w:name="_Toc407085624"/>
      <w:bookmarkStart w:id="497" w:name="_Toc407086072"/>
      <w:r w:rsidRPr="00275C07">
        <w:rPr>
          <w:b/>
          <w:sz w:val="24"/>
        </w:rPr>
        <w:t>7.2. Jednostka obmiarowa</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3688F7DB" w14:textId="77777777" w:rsidR="00F85CD3" w:rsidRPr="00923B29" w:rsidRDefault="00F85CD3">
      <w:r w:rsidRPr="00923B29">
        <w:tab/>
        <w:t>Jednostką obmiarową jest m</w:t>
      </w:r>
      <w:r w:rsidRPr="00923B29">
        <w:rPr>
          <w:vertAlign w:val="superscript"/>
        </w:rPr>
        <w:t>2</w:t>
      </w:r>
      <w:r w:rsidRPr="00923B29">
        <w:t xml:space="preserve"> (metr kwadratowy) warstwy odsączającej.</w:t>
      </w:r>
    </w:p>
    <w:p w14:paraId="3F99644D" w14:textId="77777777" w:rsidR="00F85CD3" w:rsidRPr="00275C07" w:rsidRDefault="00F85CD3">
      <w:pPr>
        <w:pStyle w:val="Nagwek1"/>
        <w:rPr>
          <w:sz w:val="24"/>
        </w:rPr>
      </w:pPr>
      <w:bookmarkStart w:id="498" w:name="_Toc406913906"/>
      <w:bookmarkStart w:id="499" w:name="_Toc406914151"/>
      <w:bookmarkStart w:id="500" w:name="_Toc406914805"/>
      <w:bookmarkStart w:id="501" w:name="_Toc406914908"/>
      <w:bookmarkStart w:id="502" w:name="_Toc406915383"/>
      <w:bookmarkStart w:id="503" w:name="_Toc406984076"/>
      <w:bookmarkStart w:id="504" w:name="_Toc406984223"/>
      <w:bookmarkStart w:id="505" w:name="_Toc406984414"/>
      <w:bookmarkStart w:id="506" w:name="_Toc407069622"/>
      <w:bookmarkStart w:id="507" w:name="_Toc407081587"/>
      <w:bookmarkStart w:id="508" w:name="_Toc407081730"/>
      <w:bookmarkStart w:id="509" w:name="_Toc407083386"/>
      <w:bookmarkStart w:id="510" w:name="_Toc407084220"/>
      <w:bookmarkStart w:id="511" w:name="_Toc407085339"/>
      <w:bookmarkStart w:id="512" w:name="_Toc407085482"/>
      <w:bookmarkStart w:id="513" w:name="_Toc407085625"/>
      <w:bookmarkStart w:id="514" w:name="_Toc407086073"/>
      <w:r w:rsidRPr="00275C07">
        <w:rPr>
          <w:sz w:val="24"/>
        </w:rPr>
        <w:t>8. odbiór robót</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AA9AC58" w14:textId="77777777" w:rsidR="00F85CD3" w:rsidRPr="00923B29" w:rsidRDefault="00F85CD3">
      <w:r w:rsidRPr="00923B29">
        <w:t>Ogólne zasady odbioru robót podano w SST D-M-00.00.00 „Wymagania ogólne” pkt 8.</w:t>
      </w:r>
    </w:p>
    <w:p w14:paraId="5A45AC05" w14:textId="77777777" w:rsidR="00F85CD3" w:rsidRPr="00923B29" w:rsidRDefault="00F85CD3">
      <w:pPr>
        <w:spacing w:after="120"/>
      </w:pPr>
      <w:r w:rsidRPr="00923B29">
        <w:tab/>
        <w:t>Roboty uznaje się za wykonane zgodnie z dokumentacją projektową, SST i wymaganiami Inżyniera, jeżeli wszystkie pomiary i badania z zachowaniem tolerancji wg pkt 6 dały wyniki pozytywne.</w:t>
      </w:r>
    </w:p>
    <w:p w14:paraId="3DE525FE" w14:textId="77777777" w:rsidR="00F85CD3" w:rsidRPr="00923B29" w:rsidRDefault="00F85CD3">
      <w:pPr>
        <w:pStyle w:val="Nagwek1"/>
      </w:pPr>
      <w:bookmarkStart w:id="515" w:name="_Toc406913907"/>
      <w:bookmarkStart w:id="516" w:name="_Toc406914152"/>
      <w:bookmarkStart w:id="517" w:name="_Toc406914806"/>
      <w:bookmarkStart w:id="518" w:name="_Toc406914909"/>
      <w:bookmarkStart w:id="519" w:name="_Toc406915384"/>
      <w:bookmarkStart w:id="520" w:name="_Toc406984077"/>
      <w:bookmarkStart w:id="521" w:name="_Toc406984224"/>
      <w:bookmarkStart w:id="522" w:name="_Toc406984415"/>
      <w:bookmarkStart w:id="523" w:name="_Toc407069623"/>
      <w:bookmarkStart w:id="524" w:name="_Toc407081588"/>
      <w:bookmarkStart w:id="525" w:name="_Toc407081731"/>
      <w:bookmarkStart w:id="526" w:name="_Toc407083387"/>
      <w:bookmarkStart w:id="527" w:name="_Toc407084221"/>
      <w:bookmarkStart w:id="528" w:name="_Toc407085340"/>
      <w:bookmarkStart w:id="529" w:name="_Toc407085483"/>
      <w:bookmarkStart w:id="530" w:name="_Toc407085626"/>
      <w:bookmarkStart w:id="531" w:name="_Toc407086074"/>
      <w:r w:rsidRPr="00923B29">
        <w:t>9. podstawa płatności</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1AEF4383" w14:textId="77777777" w:rsidR="00F85CD3" w:rsidRPr="00275C07" w:rsidRDefault="00F85CD3" w:rsidP="00275C07">
      <w:pPr>
        <w:pStyle w:val="Nagwek1"/>
        <w:rPr>
          <w:sz w:val="24"/>
        </w:rPr>
      </w:pPr>
      <w:bookmarkStart w:id="532" w:name="_Toc406913908"/>
      <w:bookmarkStart w:id="533" w:name="_Toc406914153"/>
      <w:bookmarkStart w:id="534" w:name="_Toc406914807"/>
      <w:bookmarkStart w:id="535" w:name="_Toc406914910"/>
      <w:bookmarkStart w:id="536" w:name="_Toc406915385"/>
      <w:bookmarkStart w:id="537" w:name="_Toc406984078"/>
      <w:bookmarkStart w:id="538" w:name="_Toc406984225"/>
      <w:bookmarkStart w:id="539" w:name="_Toc406984416"/>
      <w:bookmarkStart w:id="540" w:name="_Toc407069624"/>
      <w:bookmarkStart w:id="541" w:name="_Toc407081589"/>
      <w:bookmarkStart w:id="542" w:name="_Toc407081732"/>
      <w:bookmarkStart w:id="543" w:name="_Toc407083388"/>
      <w:bookmarkStart w:id="544" w:name="_Toc407084222"/>
      <w:bookmarkStart w:id="545" w:name="_Toc407085341"/>
      <w:bookmarkStart w:id="546" w:name="_Toc407085484"/>
      <w:bookmarkStart w:id="547" w:name="_Toc407085627"/>
      <w:bookmarkStart w:id="548" w:name="_Toc407086075"/>
      <w:r w:rsidRPr="00275C07">
        <w:rPr>
          <w:sz w:val="24"/>
        </w:rPr>
        <w:t>9.1. Ogólne ustalenia dotyczące podstawy płatności</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14:paraId="67FDC1F1" w14:textId="77777777" w:rsidR="00F85CD3" w:rsidRPr="00923B29" w:rsidRDefault="00F85CD3">
      <w:r w:rsidRPr="00923B29">
        <w:tab/>
        <w:t>Ogólne ustalenia dotyczące podstawy płatności podano w SST D-M-00.00.00 „Wymagania ogólne” pkt 9.</w:t>
      </w:r>
    </w:p>
    <w:p w14:paraId="0D063417" w14:textId="77777777" w:rsidR="00F85CD3" w:rsidRPr="00923B29" w:rsidRDefault="00F85CD3">
      <w:pPr>
        <w:pStyle w:val="Nagwek2"/>
      </w:pPr>
      <w:bookmarkStart w:id="549" w:name="_Toc406913909"/>
      <w:bookmarkStart w:id="550" w:name="_Toc406914154"/>
      <w:bookmarkStart w:id="551" w:name="_Toc406914808"/>
      <w:bookmarkStart w:id="552" w:name="_Toc406914911"/>
      <w:bookmarkStart w:id="553" w:name="_Toc406915386"/>
      <w:bookmarkStart w:id="554" w:name="_Toc406984079"/>
      <w:bookmarkStart w:id="555" w:name="_Toc406984226"/>
      <w:bookmarkStart w:id="556" w:name="_Toc406984417"/>
      <w:bookmarkStart w:id="557" w:name="_Toc407069625"/>
      <w:bookmarkStart w:id="558" w:name="_Toc407081590"/>
      <w:bookmarkStart w:id="559" w:name="_Toc407081733"/>
      <w:bookmarkStart w:id="560" w:name="_Toc407083389"/>
      <w:bookmarkStart w:id="561" w:name="_Toc407084223"/>
      <w:bookmarkStart w:id="562" w:name="_Toc407085342"/>
      <w:bookmarkStart w:id="563" w:name="_Toc407085485"/>
      <w:bookmarkStart w:id="564" w:name="_Toc407085628"/>
      <w:bookmarkStart w:id="565" w:name="_Toc407086076"/>
      <w:r w:rsidRPr="00923B29">
        <w:t>9.2. Cena jednostki obmiarowej</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4208FB4C" w14:textId="77777777" w:rsidR="00F85CD3" w:rsidRPr="00923B29" w:rsidRDefault="00F85CD3">
      <w:r w:rsidRPr="00923B29">
        <w:tab/>
        <w:t>Cena wykonania 1m</w:t>
      </w:r>
      <w:r w:rsidRPr="00923B29">
        <w:rPr>
          <w:vertAlign w:val="superscript"/>
        </w:rPr>
        <w:t>2</w:t>
      </w:r>
      <w:r w:rsidRPr="00923B29">
        <w:t xml:space="preserve"> warstwy odsączającej i/lub odcinającej z kruszywa obejmuje:</w:t>
      </w:r>
    </w:p>
    <w:p w14:paraId="6D9D5B23" w14:textId="77777777" w:rsidR="00F85CD3" w:rsidRPr="00923B29" w:rsidRDefault="00F85CD3">
      <w:pPr>
        <w:numPr>
          <w:ilvl w:val="0"/>
          <w:numId w:val="1"/>
        </w:numPr>
      </w:pPr>
      <w:r w:rsidRPr="00923B29">
        <w:t>prace pomiarowe,</w:t>
      </w:r>
    </w:p>
    <w:p w14:paraId="48BE4753" w14:textId="77777777" w:rsidR="00F85CD3" w:rsidRPr="00923B29" w:rsidRDefault="00F85CD3">
      <w:pPr>
        <w:numPr>
          <w:ilvl w:val="0"/>
          <w:numId w:val="1"/>
        </w:numPr>
      </w:pPr>
      <w:r w:rsidRPr="00923B29">
        <w:t>dostarczenie i rozłożenie na uprzednio przygotowanym podłożu warstwy materiału o grubości i jakości określonej w dokumentacji projektowej i specyfikacji technicznej,</w:t>
      </w:r>
    </w:p>
    <w:p w14:paraId="46C30D80" w14:textId="77777777" w:rsidR="00F85CD3" w:rsidRPr="00923B29" w:rsidRDefault="00F85CD3">
      <w:pPr>
        <w:numPr>
          <w:ilvl w:val="0"/>
          <w:numId w:val="1"/>
        </w:numPr>
      </w:pPr>
      <w:r w:rsidRPr="00923B29">
        <w:t>wyrównanie ułożonej warstwy do wymaganego profilu,</w:t>
      </w:r>
    </w:p>
    <w:p w14:paraId="43E9B2E1" w14:textId="77777777" w:rsidR="00F85CD3" w:rsidRPr="00923B29" w:rsidRDefault="00F85CD3">
      <w:pPr>
        <w:numPr>
          <w:ilvl w:val="0"/>
          <w:numId w:val="1"/>
        </w:numPr>
      </w:pPr>
      <w:r w:rsidRPr="00923B29">
        <w:t>zagęszczenie wyprofilowanej warstwy,</w:t>
      </w:r>
    </w:p>
    <w:p w14:paraId="7780313C" w14:textId="77777777" w:rsidR="00F85CD3" w:rsidRPr="00923B29" w:rsidRDefault="00F85CD3">
      <w:pPr>
        <w:numPr>
          <w:ilvl w:val="0"/>
          <w:numId w:val="1"/>
        </w:numPr>
      </w:pPr>
      <w:r w:rsidRPr="00923B29">
        <w:t>pr</w:t>
      </w:r>
      <w:r w:rsidR="00CD6F73" w:rsidRPr="00923B29">
        <w:t>zeprowadzenie pomiarów i badań l</w:t>
      </w:r>
      <w:r w:rsidRPr="00923B29">
        <w:t>aboratoryjnych wymaganych w specyfikacji technicznej,</w:t>
      </w:r>
    </w:p>
    <w:p w14:paraId="0BEDC04A" w14:textId="77777777" w:rsidR="00F85CD3" w:rsidRDefault="00275C07">
      <w:pPr>
        <w:numPr>
          <w:ilvl w:val="0"/>
          <w:numId w:val="1"/>
        </w:numPr>
      </w:pPr>
      <w:r>
        <w:t>utrzymanie warstwy,</w:t>
      </w:r>
    </w:p>
    <w:p w14:paraId="3AF6832B" w14:textId="77777777" w:rsidR="00275C07" w:rsidRPr="00923B29" w:rsidRDefault="00275C07">
      <w:pPr>
        <w:numPr>
          <w:ilvl w:val="0"/>
          <w:numId w:val="1"/>
        </w:numPr>
      </w:pPr>
      <w:r>
        <w:t>uporządkowanie terenu robót</w:t>
      </w:r>
    </w:p>
    <w:p w14:paraId="1E12C983" w14:textId="77777777" w:rsidR="00F85CD3" w:rsidRPr="00923B29" w:rsidRDefault="00F85CD3">
      <w:pPr>
        <w:pStyle w:val="Nagwek1"/>
      </w:pPr>
      <w:bookmarkStart w:id="566" w:name="_Toc406913910"/>
      <w:bookmarkStart w:id="567" w:name="_Toc406914155"/>
      <w:bookmarkStart w:id="568" w:name="_Toc406914809"/>
      <w:bookmarkStart w:id="569" w:name="_Toc406914912"/>
      <w:bookmarkStart w:id="570" w:name="_Toc406915387"/>
      <w:bookmarkStart w:id="571" w:name="_Toc406984080"/>
      <w:bookmarkStart w:id="572" w:name="_Toc406984227"/>
      <w:bookmarkStart w:id="573" w:name="_Toc406984418"/>
      <w:bookmarkStart w:id="574" w:name="_Toc407069626"/>
      <w:bookmarkStart w:id="575" w:name="_Toc407081591"/>
      <w:bookmarkStart w:id="576" w:name="_Toc407081734"/>
      <w:bookmarkStart w:id="577" w:name="_Toc407083390"/>
      <w:bookmarkStart w:id="578" w:name="_Toc407084224"/>
      <w:bookmarkStart w:id="579" w:name="_Toc407085343"/>
      <w:bookmarkStart w:id="580" w:name="_Toc407085486"/>
      <w:bookmarkStart w:id="581" w:name="_Toc407085629"/>
      <w:bookmarkStart w:id="582" w:name="_Toc407086077"/>
      <w:r w:rsidRPr="00923B29">
        <w:t>10. przepisy związane</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51C9659B" w14:textId="77777777" w:rsidR="00F85CD3" w:rsidRPr="00923B29" w:rsidRDefault="00F85CD3">
      <w:pPr>
        <w:pStyle w:val="Nagwek2"/>
      </w:pPr>
      <w:bookmarkStart w:id="583" w:name="_Toc406913911"/>
      <w:bookmarkStart w:id="584" w:name="_Toc406914156"/>
      <w:bookmarkStart w:id="585" w:name="_Toc406914810"/>
      <w:bookmarkStart w:id="586" w:name="_Toc406914913"/>
      <w:bookmarkStart w:id="587" w:name="_Toc406915388"/>
      <w:bookmarkStart w:id="588" w:name="_Toc406984081"/>
      <w:bookmarkStart w:id="589" w:name="_Toc406984228"/>
      <w:bookmarkStart w:id="590" w:name="_Toc406984419"/>
      <w:bookmarkStart w:id="591" w:name="_Toc407069627"/>
      <w:bookmarkStart w:id="592" w:name="_Toc407081592"/>
      <w:bookmarkStart w:id="593" w:name="_Toc407081735"/>
      <w:bookmarkStart w:id="594" w:name="_Toc407083391"/>
      <w:bookmarkStart w:id="595" w:name="_Toc407084225"/>
      <w:bookmarkStart w:id="596" w:name="_Toc407085344"/>
      <w:bookmarkStart w:id="597" w:name="_Toc407085487"/>
      <w:bookmarkStart w:id="598" w:name="_Toc407085630"/>
      <w:bookmarkStart w:id="599" w:name="_Toc407086078"/>
      <w:r w:rsidRPr="00923B29">
        <w:t>10.1. Normy</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bl>
      <w:tblPr>
        <w:tblpPr w:leftFromText="141" w:rightFromText="141" w:vertAnchor="text" w:tblpY="1"/>
        <w:tblOverlap w:val="never"/>
        <w:tblW w:w="9851" w:type="dxa"/>
        <w:tblLayout w:type="fixed"/>
        <w:tblCellMar>
          <w:left w:w="70" w:type="dxa"/>
          <w:right w:w="70" w:type="dxa"/>
        </w:tblCellMar>
        <w:tblLook w:val="0000" w:firstRow="0" w:lastRow="0" w:firstColumn="0" w:lastColumn="0" w:noHBand="0" w:noVBand="0"/>
      </w:tblPr>
      <w:tblGrid>
        <w:gridCol w:w="496"/>
        <w:gridCol w:w="1984"/>
        <w:gridCol w:w="7371"/>
      </w:tblGrid>
      <w:tr w:rsidR="00F85CD3" w:rsidRPr="00923B29" w14:paraId="48553C67" w14:textId="77777777">
        <w:tc>
          <w:tcPr>
            <w:tcW w:w="496" w:type="dxa"/>
          </w:tcPr>
          <w:p w14:paraId="364BBBEF" w14:textId="77777777" w:rsidR="00F85CD3" w:rsidRPr="00923B29" w:rsidRDefault="00F85CD3" w:rsidP="00CD6F73">
            <w:pPr>
              <w:jc w:val="center"/>
            </w:pPr>
            <w:r w:rsidRPr="00923B29">
              <w:t>1.</w:t>
            </w:r>
          </w:p>
        </w:tc>
        <w:tc>
          <w:tcPr>
            <w:tcW w:w="1984" w:type="dxa"/>
          </w:tcPr>
          <w:p w14:paraId="12758463" w14:textId="77777777" w:rsidR="00F85CD3" w:rsidRPr="00923B29" w:rsidRDefault="00F85CD3" w:rsidP="00CD6F73">
            <w:r w:rsidRPr="00923B29">
              <w:t>PN-B-04481</w:t>
            </w:r>
          </w:p>
        </w:tc>
        <w:tc>
          <w:tcPr>
            <w:tcW w:w="7371" w:type="dxa"/>
          </w:tcPr>
          <w:p w14:paraId="41648529" w14:textId="77777777" w:rsidR="00F85CD3" w:rsidRPr="00923B29" w:rsidRDefault="00F85CD3" w:rsidP="00CD6F73">
            <w:r w:rsidRPr="00923B29">
              <w:t>Grunty budowlane. Badania próbek gruntu</w:t>
            </w:r>
          </w:p>
        </w:tc>
      </w:tr>
      <w:tr w:rsidR="00F85CD3" w:rsidRPr="00923B29" w14:paraId="4875FDFB" w14:textId="77777777">
        <w:tc>
          <w:tcPr>
            <w:tcW w:w="496" w:type="dxa"/>
          </w:tcPr>
          <w:p w14:paraId="08FB1257" w14:textId="77777777" w:rsidR="00F85CD3" w:rsidRPr="00923B29" w:rsidRDefault="00F85CD3" w:rsidP="00CD6F73">
            <w:pPr>
              <w:jc w:val="center"/>
            </w:pPr>
            <w:r w:rsidRPr="00923B29">
              <w:t>2.</w:t>
            </w:r>
          </w:p>
        </w:tc>
        <w:tc>
          <w:tcPr>
            <w:tcW w:w="1984" w:type="dxa"/>
          </w:tcPr>
          <w:p w14:paraId="22FB3BB2" w14:textId="77777777" w:rsidR="00F85CD3" w:rsidRPr="00923B29" w:rsidRDefault="00F85CD3" w:rsidP="00CD6F73">
            <w:r w:rsidRPr="00923B29">
              <w:t>PN-B-06714-17</w:t>
            </w:r>
          </w:p>
        </w:tc>
        <w:tc>
          <w:tcPr>
            <w:tcW w:w="7371" w:type="dxa"/>
          </w:tcPr>
          <w:p w14:paraId="1B2DD5F6" w14:textId="77777777" w:rsidR="00F85CD3" w:rsidRPr="00923B29" w:rsidRDefault="00F85CD3" w:rsidP="00CD6F73">
            <w:r w:rsidRPr="00923B29">
              <w:t>Kruszywa mineralne. Badania. Oznaczanie wilgotności</w:t>
            </w:r>
          </w:p>
        </w:tc>
      </w:tr>
      <w:tr w:rsidR="00F85CD3" w:rsidRPr="00923B29" w14:paraId="55B7D1B0" w14:textId="77777777">
        <w:tc>
          <w:tcPr>
            <w:tcW w:w="496" w:type="dxa"/>
          </w:tcPr>
          <w:p w14:paraId="719D6830" w14:textId="77777777" w:rsidR="00F85CD3" w:rsidRPr="00923B29" w:rsidRDefault="00F85CD3" w:rsidP="00CD6F73">
            <w:pPr>
              <w:jc w:val="center"/>
            </w:pPr>
            <w:r w:rsidRPr="00923B29">
              <w:t>5.</w:t>
            </w:r>
          </w:p>
        </w:tc>
        <w:tc>
          <w:tcPr>
            <w:tcW w:w="1984" w:type="dxa"/>
          </w:tcPr>
          <w:p w14:paraId="3EB2E9C1" w14:textId="77777777" w:rsidR="00F85CD3" w:rsidRPr="00923B29" w:rsidRDefault="00F85CD3" w:rsidP="00CD6F73">
            <w:r w:rsidRPr="00923B29">
              <w:t>PN-B-11113</w:t>
            </w:r>
          </w:p>
        </w:tc>
        <w:tc>
          <w:tcPr>
            <w:tcW w:w="7371" w:type="dxa"/>
          </w:tcPr>
          <w:p w14:paraId="70BE75BD" w14:textId="77777777" w:rsidR="00F85CD3" w:rsidRPr="00923B29" w:rsidRDefault="00F85CD3" w:rsidP="00CD6F73">
            <w:r w:rsidRPr="00923B29">
              <w:t>Kruszywa mineralne. Kruszywo naturalne do nawierzchni drogowych. Piasek</w:t>
            </w:r>
          </w:p>
        </w:tc>
      </w:tr>
      <w:tr w:rsidR="00F85CD3" w:rsidRPr="00923B29" w14:paraId="7A266BD3" w14:textId="77777777">
        <w:tc>
          <w:tcPr>
            <w:tcW w:w="496" w:type="dxa"/>
          </w:tcPr>
          <w:p w14:paraId="07F43ADC" w14:textId="77777777" w:rsidR="00F85CD3" w:rsidRPr="00923B29" w:rsidRDefault="00F85CD3" w:rsidP="00CD6F73">
            <w:pPr>
              <w:jc w:val="center"/>
            </w:pPr>
            <w:r w:rsidRPr="00923B29">
              <w:t>6.</w:t>
            </w:r>
          </w:p>
        </w:tc>
        <w:tc>
          <w:tcPr>
            <w:tcW w:w="1984" w:type="dxa"/>
          </w:tcPr>
          <w:p w14:paraId="3F82CF4E" w14:textId="77777777" w:rsidR="00F85CD3" w:rsidRPr="00923B29" w:rsidRDefault="00F85CD3" w:rsidP="00CD6F73">
            <w:r w:rsidRPr="00923B29">
              <w:t>BN-64/8931-02</w:t>
            </w:r>
          </w:p>
        </w:tc>
        <w:tc>
          <w:tcPr>
            <w:tcW w:w="7371" w:type="dxa"/>
          </w:tcPr>
          <w:p w14:paraId="1857C4D2" w14:textId="77777777" w:rsidR="00F85CD3" w:rsidRPr="00923B29" w:rsidRDefault="00F85CD3" w:rsidP="00CD6F73">
            <w:r w:rsidRPr="00923B29">
              <w:t>Drogi samochodowe. Oznaczanie modułu odkształcenia nawierzchni podatnych i podłoża przez obciążenie płytą</w:t>
            </w:r>
          </w:p>
        </w:tc>
      </w:tr>
      <w:tr w:rsidR="00F85CD3" w:rsidRPr="00923B29" w14:paraId="1E1E3604" w14:textId="77777777">
        <w:tc>
          <w:tcPr>
            <w:tcW w:w="496" w:type="dxa"/>
          </w:tcPr>
          <w:p w14:paraId="2F037F0E" w14:textId="77777777" w:rsidR="00F85CD3" w:rsidRPr="00923B29" w:rsidRDefault="00F85CD3" w:rsidP="00CD6F73">
            <w:pPr>
              <w:jc w:val="center"/>
            </w:pPr>
            <w:r w:rsidRPr="00923B29">
              <w:t>7.</w:t>
            </w:r>
          </w:p>
        </w:tc>
        <w:tc>
          <w:tcPr>
            <w:tcW w:w="1984" w:type="dxa"/>
          </w:tcPr>
          <w:p w14:paraId="342E0A3D" w14:textId="77777777" w:rsidR="00F85CD3" w:rsidRPr="00923B29" w:rsidRDefault="00F85CD3" w:rsidP="00CD6F73">
            <w:r w:rsidRPr="00923B29">
              <w:t>BN-68/8931-04</w:t>
            </w:r>
          </w:p>
        </w:tc>
        <w:tc>
          <w:tcPr>
            <w:tcW w:w="7371" w:type="dxa"/>
          </w:tcPr>
          <w:p w14:paraId="654B8AF1" w14:textId="77777777" w:rsidR="00F85CD3" w:rsidRPr="00923B29" w:rsidRDefault="00F85CD3" w:rsidP="00CD6F73">
            <w:r w:rsidRPr="00923B29">
              <w:t>Drogi samochodowe. Pomiar równości nawierzchni planografem i łatą</w:t>
            </w:r>
          </w:p>
        </w:tc>
      </w:tr>
      <w:tr w:rsidR="00F85CD3" w:rsidRPr="00923B29" w14:paraId="759FA44B" w14:textId="77777777">
        <w:tc>
          <w:tcPr>
            <w:tcW w:w="496" w:type="dxa"/>
          </w:tcPr>
          <w:p w14:paraId="080AF19A" w14:textId="77777777" w:rsidR="00F85CD3" w:rsidRPr="00923B29" w:rsidRDefault="00F85CD3" w:rsidP="00CD6F73">
            <w:pPr>
              <w:jc w:val="center"/>
            </w:pPr>
            <w:r w:rsidRPr="00923B29">
              <w:t>8.</w:t>
            </w:r>
          </w:p>
        </w:tc>
        <w:tc>
          <w:tcPr>
            <w:tcW w:w="1984" w:type="dxa"/>
          </w:tcPr>
          <w:p w14:paraId="26E352A0" w14:textId="77777777" w:rsidR="00F85CD3" w:rsidRPr="00923B29" w:rsidRDefault="00F85CD3" w:rsidP="00CD6F73">
            <w:r w:rsidRPr="00923B29">
              <w:t>BN-77/8931-12</w:t>
            </w:r>
          </w:p>
        </w:tc>
        <w:tc>
          <w:tcPr>
            <w:tcW w:w="7371" w:type="dxa"/>
          </w:tcPr>
          <w:p w14:paraId="79E58802" w14:textId="77777777" w:rsidR="00F85CD3" w:rsidRPr="00923B29" w:rsidRDefault="00F85CD3" w:rsidP="00CD6F73">
            <w:r w:rsidRPr="00923B29">
              <w:t>Oznaczanie wskaźnika zagęszczenia gruntu</w:t>
            </w:r>
          </w:p>
        </w:tc>
      </w:tr>
    </w:tbl>
    <w:p w14:paraId="086EBCEC" w14:textId="77777777" w:rsidR="00F85CD3" w:rsidRDefault="00F85CD3">
      <w:pPr>
        <w:jc w:val="center"/>
        <w:rPr>
          <w:sz w:val="24"/>
        </w:rPr>
      </w:pPr>
    </w:p>
    <w:sectPr w:rsidR="00F85CD3" w:rsidSect="00923B29">
      <w:headerReference w:type="even" r:id="rId7"/>
      <w:headerReference w:type="default" r:id="rId8"/>
      <w:footerReference w:type="even" r:id="rId9"/>
      <w:footerReference w:type="default" r:id="rId10"/>
      <w:headerReference w:type="first" r:id="rId11"/>
      <w:pgSz w:w="11907" w:h="16840" w:code="9"/>
      <w:pgMar w:top="1134" w:right="1134" w:bottom="1134" w:left="1134" w:header="510" w:footer="510" w:gutter="567"/>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580CC" w14:textId="77777777" w:rsidR="00A304F0" w:rsidRDefault="00A304F0">
      <w:r>
        <w:separator/>
      </w:r>
    </w:p>
  </w:endnote>
  <w:endnote w:type="continuationSeparator" w:id="0">
    <w:p w14:paraId="03EEA97F" w14:textId="77777777" w:rsidR="00A304F0" w:rsidRDefault="00A3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embedRegular r:id="rId1" w:fontKey="{FAAE7F35-590A-4F97-8CA9-8A7A2E64C2B8}"/>
    <w:embedBold r:id="rId2" w:fontKey="{CC2CC3EB-7A9C-4C2C-826F-5AE02A9DFBB9}"/>
    <w:embedItalic r:id="rId3" w:fontKey="{3FA305B3-B8A1-4BCA-ADBB-CA1225BA4DEB}"/>
  </w:font>
  <w:font w:name="Symbol">
    <w:panose1 w:val="05050102010706020507"/>
    <w:charset w:val="02"/>
    <w:family w:val="roman"/>
    <w:pitch w:val="variable"/>
    <w:sig w:usb0="00000000" w:usb1="10000000" w:usb2="00000000" w:usb3="00000000" w:csb0="80000000" w:csb1="00000000"/>
    <w:embedRegular r:id="rId4" w:fontKey="{B1288667-F775-4544-9D90-0D254956D1C2}"/>
  </w:font>
  <w:font w:name="Bookman Old Style">
    <w:panose1 w:val="02050604050505020204"/>
    <w:charset w:val="EE"/>
    <w:family w:val="roman"/>
    <w:pitch w:val="variable"/>
    <w:sig w:usb0="00000287" w:usb1="00000000" w:usb2="00000000" w:usb3="00000000" w:csb0="0000009F" w:csb1="00000000"/>
    <w:embedRegular r:id="rId5" w:fontKey="{54CE6824-FB8C-47BE-A6ED-8D42AB9E3BBC}"/>
  </w:font>
  <w:font w:name="Century Gothic">
    <w:panose1 w:val="020B0502020202020204"/>
    <w:charset w:val="EE"/>
    <w:family w:val="swiss"/>
    <w:pitch w:val="variable"/>
    <w:sig w:usb0="00000287" w:usb1="00000000" w:usb2="00000000" w:usb3="00000000" w:csb0="0000009F" w:csb1="00000000"/>
    <w:embedRegular r:id="rId6" w:fontKey="{5D4F4413-338B-45B2-AFA4-E79821AB4E3D}"/>
  </w:font>
  <w:font w:name="Tahoma">
    <w:panose1 w:val="020B0604030504040204"/>
    <w:charset w:val="EE"/>
    <w:family w:val="swiss"/>
    <w:pitch w:val="variable"/>
    <w:sig w:usb0="E1002EFF" w:usb1="C000605B" w:usb2="00000029" w:usb3="00000000" w:csb0="000101FF" w:csb1="00000000"/>
    <w:embedRegular r:id="rId7" w:fontKey="{2D9605CA-E43F-4009-AA52-BD1E0AC965BA}"/>
  </w:font>
  <w:font w:name="Calibri Light">
    <w:panose1 w:val="020F0302020204030204"/>
    <w:charset w:val="EE"/>
    <w:family w:val="swiss"/>
    <w:pitch w:val="variable"/>
    <w:sig w:usb0="E4002EFF" w:usb1="C000247B" w:usb2="00000009" w:usb3="00000000" w:csb0="000001FF" w:csb1="00000000"/>
    <w:embedRegular r:id="rId8" w:fontKey="{2FACD61B-BED1-44BB-A6A4-746AB84F0F7E}"/>
  </w:font>
  <w:font w:name="Calibri">
    <w:panose1 w:val="020F0502020204030204"/>
    <w:charset w:val="EE"/>
    <w:family w:val="swiss"/>
    <w:pitch w:val="variable"/>
    <w:sig w:usb0="E4002EFF" w:usb1="C000247B" w:usb2="00000009" w:usb3="00000000" w:csb0="000001FF" w:csb1="00000000"/>
    <w:embedRegular r:id="rId9" w:fontKey="{4FAB342F-B89C-4865-A86C-A6D8E2932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B32B2" w14:textId="77777777" w:rsidR="001F3F1A" w:rsidRDefault="001F3F1A" w:rsidP="009A54C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614AF88" w14:textId="77777777" w:rsidR="001F3F1A" w:rsidRDefault="001F3F1A" w:rsidP="00ED0FA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FE95" w14:textId="77777777" w:rsidR="001F3F1A" w:rsidRDefault="001F3F1A" w:rsidP="009A54C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3D09B6">
      <w:rPr>
        <w:rStyle w:val="Numerstrony"/>
        <w:noProof/>
      </w:rPr>
      <w:t>2</w:t>
    </w:r>
    <w:r>
      <w:rPr>
        <w:rStyle w:val="Numerstrony"/>
      </w:rPr>
      <w:fldChar w:fldCharType="end"/>
    </w:r>
  </w:p>
  <w:p w14:paraId="49EC637C" w14:textId="77777777" w:rsidR="001F3F1A" w:rsidRDefault="001F3F1A" w:rsidP="00ED0FAE">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550C3" w14:textId="77777777" w:rsidR="00A304F0" w:rsidRDefault="00A304F0">
      <w:r>
        <w:separator/>
      </w:r>
    </w:p>
  </w:footnote>
  <w:footnote w:type="continuationSeparator" w:id="0">
    <w:p w14:paraId="6D2B389E" w14:textId="77777777" w:rsidR="00A304F0" w:rsidRDefault="00A30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0144B" w14:textId="77777777" w:rsidR="001F3F1A" w:rsidRDefault="001F3F1A">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BB76BA5" w14:textId="77777777" w:rsidR="001F3F1A" w:rsidRDefault="001F3F1A">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DB8FC" w14:textId="77777777" w:rsidR="001F3F1A" w:rsidRPr="00F374AF" w:rsidRDefault="001F3F1A" w:rsidP="00ED0FAE">
    <w:pPr>
      <w:pStyle w:val="Nagwek"/>
      <w:jc w:val="right"/>
      <w:rPr>
        <w:rFonts w:ascii="Times New Roman" w:hAnsi="Times New Roman"/>
        <w:i/>
        <w:szCs w:val="24"/>
        <w:u w:val="single"/>
      </w:rPr>
    </w:pPr>
    <w:r w:rsidRPr="00F374AF">
      <w:rPr>
        <w:rFonts w:ascii="Times New Roman" w:hAnsi="Times New Roman"/>
        <w:i/>
        <w:szCs w:val="24"/>
        <w:u w:val="single"/>
      </w:rPr>
      <w:t xml:space="preserve">D.04.02.01  </w:t>
    </w:r>
  </w:p>
  <w:p w14:paraId="33EE6FD8" w14:textId="77777777" w:rsidR="001F3F1A" w:rsidRDefault="001F3F1A" w:rsidP="00CF58F8">
    <w:pPr>
      <w:pStyle w:val="Nagwek"/>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EB2A6" w14:textId="77777777" w:rsidR="001F3F1A" w:rsidRPr="00F374AF" w:rsidRDefault="001F3F1A" w:rsidP="001E7C77">
    <w:pPr>
      <w:pStyle w:val="Nagwek"/>
      <w:jc w:val="right"/>
      <w:rPr>
        <w:rFonts w:ascii="Times New Roman" w:hAnsi="Times New Roman"/>
        <w:i/>
        <w:szCs w:val="24"/>
        <w:u w:val="single"/>
      </w:rPr>
    </w:pPr>
    <w:r w:rsidRPr="00F374AF">
      <w:rPr>
        <w:rFonts w:ascii="Times New Roman" w:hAnsi="Times New Roman"/>
        <w:i/>
        <w:szCs w:val="24"/>
        <w:u w:val="single"/>
      </w:rPr>
      <w:t xml:space="preserve">D.04.02.01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AF2915C"/>
    <w:lvl w:ilvl="0">
      <w:numFmt w:val="decimal"/>
      <w:lvlText w:val="*"/>
      <w:lvlJc w:val="left"/>
    </w:lvl>
  </w:abstractNum>
  <w:abstractNum w:abstractNumId="1" w15:restartNumberingAfterBreak="0">
    <w:nsid w:val="01665B69"/>
    <w:multiLevelType w:val="singleLevel"/>
    <w:tmpl w:val="314EE204"/>
    <w:lvl w:ilvl="0">
      <w:start w:val="1"/>
      <w:numFmt w:val="lowerLetter"/>
      <w:lvlText w:val="%1)"/>
      <w:legacy w:legacy="1" w:legacySpace="0" w:legacyIndent="283"/>
      <w:lvlJc w:val="left"/>
      <w:pPr>
        <w:ind w:left="283" w:hanging="283"/>
      </w:pPr>
    </w:lvl>
  </w:abstractNum>
  <w:abstractNum w:abstractNumId="2" w15:restartNumberingAfterBreak="0">
    <w:nsid w:val="33102B66"/>
    <w:multiLevelType w:val="singleLevel"/>
    <w:tmpl w:val="5DFE6FF0"/>
    <w:lvl w:ilvl="0">
      <w:start w:val="9"/>
      <w:numFmt w:val="decimal"/>
      <w:lvlText w:val="%1."/>
      <w:legacy w:legacy="1" w:legacySpace="170" w:legacyIndent="227"/>
      <w:lvlJc w:val="right"/>
      <w:pPr>
        <w:ind w:left="227" w:hanging="227"/>
      </w:pPr>
    </w:lvl>
  </w:abstractNum>
  <w:abstractNum w:abstractNumId="3" w15:restartNumberingAfterBreak="0">
    <w:nsid w:val="5E250E1F"/>
    <w:multiLevelType w:val="singleLevel"/>
    <w:tmpl w:val="CAA0DE38"/>
    <w:lvl w:ilvl="0">
      <w:start w:val="4"/>
      <w:numFmt w:val="decimal"/>
      <w:lvlText w:val="%1."/>
      <w:legacy w:legacy="1" w:legacySpace="57" w:legacyIndent="340"/>
      <w:lvlJc w:val="center"/>
      <w:pPr>
        <w:ind w:left="340" w:hanging="340"/>
      </w:pPr>
    </w:lvl>
  </w:abstractNum>
  <w:abstractNum w:abstractNumId="4" w15:restartNumberingAfterBreak="0">
    <w:nsid w:val="74401E6B"/>
    <w:multiLevelType w:val="singleLevel"/>
    <w:tmpl w:val="0415000F"/>
    <w:lvl w:ilvl="0">
      <w:start w:val="12"/>
      <w:numFmt w:val="decimal"/>
      <w:lvlText w:val="%1."/>
      <w:lvlJc w:val="left"/>
      <w:pPr>
        <w:tabs>
          <w:tab w:val="num" w:pos="360"/>
        </w:tabs>
        <w:ind w:left="360" w:hanging="360"/>
      </w:pPr>
      <w:rPr>
        <w:rFont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CE8"/>
    <w:rsid w:val="00030C01"/>
    <w:rsid w:val="000B29FD"/>
    <w:rsid w:val="00170FB9"/>
    <w:rsid w:val="001E7C77"/>
    <w:rsid w:val="001F3F1A"/>
    <w:rsid w:val="00275C07"/>
    <w:rsid w:val="003D09B6"/>
    <w:rsid w:val="00430EA3"/>
    <w:rsid w:val="00471DF6"/>
    <w:rsid w:val="004A1666"/>
    <w:rsid w:val="004D333F"/>
    <w:rsid w:val="00663720"/>
    <w:rsid w:val="0069300E"/>
    <w:rsid w:val="006B030D"/>
    <w:rsid w:val="007248FC"/>
    <w:rsid w:val="00767826"/>
    <w:rsid w:val="008A6627"/>
    <w:rsid w:val="008C4F94"/>
    <w:rsid w:val="00923B29"/>
    <w:rsid w:val="0094035C"/>
    <w:rsid w:val="00980CE8"/>
    <w:rsid w:val="009A54CA"/>
    <w:rsid w:val="009F35F1"/>
    <w:rsid w:val="00A25DAA"/>
    <w:rsid w:val="00A304F0"/>
    <w:rsid w:val="00A537C2"/>
    <w:rsid w:val="00AB2E05"/>
    <w:rsid w:val="00B31C88"/>
    <w:rsid w:val="00C21F14"/>
    <w:rsid w:val="00C2201A"/>
    <w:rsid w:val="00CD6F73"/>
    <w:rsid w:val="00CF58F8"/>
    <w:rsid w:val="00DC7380"/>
    <w:rsid w:val="00DD7462"/>
    <w:rsid w:val="00E562B3"/>
    <w:rsid w:val="00ED0FAE"/>
    <w:rsid w:val="00ED67F4"/>
    <w:rsid w:val="00F374AF"/>
    <w:rsid w:val="00F43358"/>
    <w:rsid w:val="00F85C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C26B97C"/>
  <w15:chartTrackingRefBased/>
  <w15:docId w15:val="{3556D6D6-2487-417E-99EB-747143540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w:qFormat/>
    <w:pPr>
      <w:overflowPunct w:val="0"/>
      <w:autoSpaceDE w:val="0"/>
      <w:autoSpaceDN w:val="0"/>
      <w:adjustRightInd w:val="0"/>
      <w:jc w:val="both"/>
      <w:textAlignment w:val="baseline"/>
    </w:pPr>
  </w:style>
  <w:style w:type="paragraph" w:styleId="Nagwek1">
    <w:name w:val="heading 1"/>
    <w:basedOn w:val="Normalny"/>
    <w:next w:val="Normalny"/>
    <w:qFormat/>
    <w:pPr>
      <w:keepNext/>
      <w:keepLines/>
      <w:suppressAutoHyphens/>
      <w:spacing w:before="240" w:after="120"/>
      <w:outlineLvl w:val="0"/>
    </w:pPr>
    <w:rPr>
      <w:b/>
      <w:caps/>
      <w:kern w:val="28"/>
    </w:rPr>
  </w:style>
  <w:style w:type="paragraph" w:styleId="Nagwek2">
    <w:name w:val="heading 2"/>
    <w:basedOn w:val="Normalny"/>
    <w:next w:val="Normalny"/>
    <w:qFormat/>
    <w:pPr>
      <w:keepNext/>
      <w:spacing w:before="120" w:after="120"/>
      <w:outlineLvl w:val="1"/>
    </w:pPr>
    <w:rPr>
      <w:b/>
    </w:rPr>
  </w:style>
  <w:style w:type="paragraph" w:styleId="Nagwek3">
    <w:name w:val="heading 3"/>
    <w:basedOn w:val="Normalny"/>
    <w:next w:val="Normalny"/>
    <w:qFormat/>
    <w:pPr>
      <w:keepNext/>
      <w:spacing w:before="60" w:after="60"/>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semiHidden/>
    <w:pPr>
      <w:tabs>
        <w:tab w:val="right" w:leader="dot" w:pos="7371"/>
      </w:tabs>
      <w:spacing w:before="120" w:after="120"/>
      <w:jc w:val="left"/>
    </w:pPr>
    <w:rPr>
      <w:b/>
      <w:caps/>
    </w:rPr>
  </w:style>
  <w:style w:type="paragraph" w:styleId="Spistreci2">
    <w:name w:val="toc 2"/>
    <w:basedOn w:val="Normalny"/>
    <w:next w:val="Normalny"/>
    <w:semiHidden/>
    <w:pPr>
      <w:tabs>
        <w:tab w:val="right" w:leader="dot" w:pos="7371"/>
      </w:tabs>
      <w:ind w:left="200"/>
      <w:jc w:val="left"/>
    </w:pPr>
  </w:style>
  <w:style w:type="paragraph" w:styleId="Spistreci3">
    <w:name w:val="toc 3"/>
    <w:basedOn w:val="Normalny"/>
    <w:next w:val="Normalny"/>
    <w:semiHidden/>
    <w:pPr>
      <w:tabs>
        <w:tab w:val="right" w:leader="dot" w:pos="7371"/>
      </w:tabs>
      <w:ind w:left="400"/>
      <w:jc w:val="left"/>
    </w:pPr>
  </w:style>
  <w:style w:type="paragraph" w:styleId="Spistreci4">
    <w:name w:val="toc 4"/>
    <w:basedOn w:val="Normalny"/>
    <w:next w:val="Normalny"/>
    <w:semiHidden/>
    <w:pPr>
      <w:tabs>
        <w:tab w:val="right" w:leader="dot" w:pos="7371"/>
      </w:tabs>
      <w:ind w:left="600"/>
      <w:jc w:val="left"/>
    </w:pPr>
    <w:rPr>
      <w:sz w:val="18"/>
    </w:rPr>
  </w:style>
  <w:style w:type="paragraph" w:styleId="Spistreci5">
    <w:name w:val="toc 5"/>
    <w:basedOn w:val="Normalny"/>
    <w:next w:val="Normalny"/>
    <w:semiHidden/>
    <w:pPr>
      <w:tabs>
        <w:tab w:val="right" w:leader="dot" w:pos="7371"/>
      </w:tabs>
      <w:ind w:left="800"/>
      <w:jc w:val="left"/>
    </w:pPr>
    <w:rPr>
      <w:sz w:val="18"/>
    </w:rPr>
  </w:style>
  <w:style w:type="paragraph" w:styleId="Spistreci6">
    <w:name w:val="toc 6"/>
    <w:basedOn w:val="Normalny"/>
    <w:next w:val="Normalny"/>
    <w:semiHidden/>
    <w:pPr>
      <w:tabs>
        <w:tab w:val="right" w:leader="dot" w:pos="7371"/>
      </w:tabs>
      <w:ind w:left="1000"/>
      <w:jc w:val="left"/>
    </w:pPr>
    <w:rPr>
      <w:sz w:val="18"/>
    </w:rPr>
  </w:style>
  <w:style w:type="paragraph" w:styleId="Spistreci7">
    <w:name w:val="toc 7"/>
    <w:basedOn w:val="Normalny"/>
    <w:next w:val="Normalny"/>
    <w:semiHidden/>
    <w:pPr>
      <w:tabs>
        <w:tab w:val="right" w:leader="dot" w:pos="7371"/>
      </w:tabs>
      <w:ind w:left="1200"/>
      <w:jc w:val="left"/>
    </w:pPr>
    <w:rPr>
      <w:sz w:val="18"/>
    </w:rPr>
  </w:style>
  <w:style w:type="paragraph" w:styleId="Spistreci8">
    <w:name w:val="toc 8"/>
    <w:basedOn w:val="Normalny"/>
    <w:next w:val="Normalny"/>
    <w:semiHidden/>
    <w:pPr>
      <w:tabs>
        <w:tab w:val="right" w:leader="dot" w:pos="7371"/>
      </w:tabs>
      <w:ind w:left="1400"/>
      <w:jc w:val="left"/>
    </w:pPr>
    <w:rPr>
      <w:sz w:val="18"/>
    </w:rPr>
  </w:style>
  <w:style w:type="paragraph" w:styleId="Spistreci9">
    <w:name w:val="toc 9"/>
    <w:basedOn w:val="Normalny"/>
    <w:next w:val="Normalny"/>
    <w:semiHidden/>
    <w:pPr>
      <w:tabs>
        <w:tab w:val="right" w:leader="dot" w:pos="7371"/>
      </w:tabs>
      <w:ind w:left="1600"/>
      <w:jc w:val="left"/>
    </w:pPr>
    <w:rPr>
      <w:sz w:val="18"/>
    </w:rPr>
  </w:style>
  <w:style w:type="character" w:styleId="Numerstrony">
    <w:name w:val="page number"/>
    <w:basedOn w:val="Domylnaczcionkaakapitu"/>
  </w:style>
  <w:style w:type="paragraph" w:customStyle="1" w:styleId="StylIwony">
    <w:name w:val="Styl Iwony"/>
    <w:basedOn w:val="Normalny"/>
    <w:pPr>
      <w:spacing w:before="120" w:after="120"/>
    </w:pPr>
    <w:rPr>
      <w:rFonts w:ascii="Bookman Old Style" w:hAnsi="Bookman Old Style"/>
      <w:sz w:val="24"/>
    </w:rPr>
  </w:style>
  <w:style w:type="paragraph" w:styleId="Nagwek">
    <w:name w:val="header"/>
    <w:basedOn w:val="Normalny"/>
    <w:pPr>
      <w:tabs>
        <w:tab w:val="center" w:pos="4536"/>
        <w:tab w:val="right" w:pos="9072"/>
      </w:tabs>
      <w:jc w:val="left"/>
    </w:pPr>
    <w:rPr>
      <w:rFonts w:ascii="Century Gothic" w:hAnsi="Century Gothic"/>
      <w:sz w:val="24"/>
    </w:rPr>
  </w:style>
  <w:style w:type="paragraph" w:styleId="Stopka">
    <w:name w:val="footer"/>
    <w:basedOn w:val="Normalny"/>
    <w:pPr>
      <w:tabs>
        <w:tab w:val="center" w:pos="4536"/>
        <w:tab w:val="right" w:pos="9072"/>
      </w:tabs>
    </w:pPr>
  </w:style>
  <w:style w:type="paragraph" w:styleId="Tekstprzypisudolnego">
    <w:name w:val="footnote text"/>
    <w:basedOn w:val="Normalny"/>
    <w:semiHidden/>
  </w:style>
  <w:style w:type="paragraph" w:customStyle="1" w:styleId="tekstost">
    <w:name w:val="tekst ost"/>
    <w:basedOn w:val="Normalny"/>
  </w:style>
  <w:style w:type="character" w:styleId="Odwoanieprzypisudolnego">
    <w:name w:val="footnote reference"/>
    <w:basedOn w:val="Domylnaczcionkaakapitu"/>
    <w:semiHidden/>
    <w:rPr>
      <w:vertAlign w:val="superscript"/>
    </w:rPr>
  </w:style>
  <w:style w:type="paragraph" w:customStyle="1" w:styleId="Standardowytekst">
    <w:name w:val="Standardowy.tekst"/>
    <w:pPr>
      <w:overflowPunct w:val="0"/>
      <w:autoSpaceDE w:val="0"/>
      <w:autoSpaceDN w:val="0"/>
      <w:adjustRightInd w:val="0"/>
      <w:jc w:val="both"/>
      <w:textAlignment w:val="baseline"/>
    </w:pPr>
  </w:style>
  <w:style w:type="paragraph" w:styleId="Mapadokumentu">
    <w:name w:val="Document Map"/>
    <w:basedOn w:val="Normalny"/>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90928">
      <w:bodyDiv w:val="1"/>
      <w:marLeft w:val="0"/>
      <w:marRight w:val="0"/>
      <w:marTop w:val="0"/>
      <w:marBottom w:val="0"/>
      <w:divBdr>
        <w:top w:val="none" w:sz="0" w:space="0" w:color="auto"/>
        <w:left w:val="none" w:sz="0" w:space="0" w:color="auto"/>
        <w:bottom w:val="none" w:sz="0" w:space="0" w:color="auto"/>
        <w:right w:val="none" w:sz="0" w:space="0" w:color="auto"/>
      </w:divBdr>
    </w:div>
    <w:div w:id="1428185566">
      <w:bodyDiv w:val="1"/>
      <w:marLeft w:val="0"/>
      <w:marRight w:val="0"/>
      <w:marTop w:val="0"/>
      <w:marBottom w:val="0"/>
      <w:divBdr>
        <w:top w:val="none" w:sz="0" w:space="0" w:color="auto"/>
        <w:left w:val="none" w:sz="0" w:space="0" w:color="auto"/>
        <w:bottom w:val="none" w:sz="0" w:space="0" w:color="auto"/>
        <w:right w:val="none" w:sz="0" w:space="0" w:color="auto"/>
      </w:divBdr>
    </w:div>
    <w:div w:id="1887062753">
      <w:bodyDiv w:val="1"/>
      <w:marLeft w:val="0"/>
      <w:marRight w:val="0"/>
      <w:marTop w:val="0"/>
      <w:marBottom w:val="0"/>
      <w:divBdr>
        <w:top w:val="none" w:sz="0" w:space="0" w:color="auto"/>
        <w:left w:val="none" w:sz="0" w:space="0" w:color="auto"/>
        <w:bottom w:val="none" w:sz="0" w:space="0" w:color="auto"/>
        <w:right w:val="none" w:sz="0" w:space="0" w:color="auto"/>
      </w:divBdr>
    </w:div>
    <w:div w:id="1892109369">
      <w:bodyDiv w:val="1"/>
      <w:marLeft w:val="0"/>
      <w:marRight w:val="0"/>
      <w:marTop w:val="0"/>
      <w:marBottom w:val="0"/>
      <w:divBdr>
        <w:top w:val="none" w:sz="0" w:space="0" w:color="auto"/>
        <w:left w:val="none" w:sz="0" w:space="0" w:color="auto"/>
        <w:bottom w:val="none" w:sz="0" w:space="0" w:color="auto"/>
        <w:right w:val="none" w:sz="0" w:space="0" w:color="auto"/>
      </w:divBdr>
    </w:div>
    <w:div w:id="192429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oje%20dokumenty\Gnie&#380;dziska-specyfikacje\ssd040101_040301.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ssd040101_040301</Template>
  <TotalTime>0</TotalTime>
  <Pages>6</Pages>
  <Words>1680</Words>
  <Characters>10086</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D-04.01.01:04.03.01</vt:lpstr>
    </vt:vector>
  </TitlesOfParts>
  <Company>Warszawa      Skaryszewska 19</Company>
  <LinksUpToDate>false</LinksUpToDate>
  <CharactersWithSpaces>11743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D-04.01.01:04.03.01</dc:title>
  <dc:subject>ost</dc:subject>
  <dc:creator>Zadowolony użytkownik pakietu Microsoft Office</dc:creator>
  <cp:keywords>specyfikacje, drogi, drogownictwo</cp:keywords>
  <dc:description>Dolne warstwy podbudów oraz oczyszczenie_x000d_
i skropienie</dc:description>
  <cp:lastModifiedBy>Magdalena Nowak</cp:lastModifiedBy>
  <cp:revision>2</cp:revision>
  <cp:lastPrinted>2005-06-21T16:12:00Z</cp:lastPrinted>
  <dcterms:created xsi:type="dcterms:W3CDTF">2022-05-29T04:56:00Z</dcterms:created>
  <dcterms:modified xsi:type="dcterms:W3CDTF">2022-05-29T04:56:00Z</dcterms:modified>
</cp:coreProperties>
</file>