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9B287" w14:textId="77777777" w:rsidR="00977183" w:rsidRPr="00684754" w:rsidRDefault="00977183" w:rsidP="00977183">
      <w:pPr>
        <w:rPr>
          <w:sz w:val="22"/>
        </w:rPr>
      </w:pPr>
    </w:p>
    <w:p w14:paraId="33800F3F" w14:textId="75688A4B" w:rsidR="00977183" w:rsidRPr="00684754" w:rsidRDefault="00977183" w:rsidP="00684754">
      <w:pPr>
        <w:rPr>
          <w:rFonts w:cs="Arial"/>
          <w:b/>
          <w:sz w:val="22"/>
        </w:rPr>
      </w:pPr>
      <w:r w:rsidRPr="00684754">
        <w:rPr>
          <w:rFonts w:cs="Arial"/>
          <w:bCs/>
          <w:sz w:val="22"/>
        </w:rPr>
        <w:t>IGPI.271.</w:t>
      </w:r>
      <w:r w:rsidR="00141DF5">
        <w:rPr>
          <w:rFonts w:cs="Arial"/>
          <w:bCs/>
          <w:sz w:val="22"/>
        </w:rPr>
        <w:t>19</w:t>
      </w:r>
      <w:r w:rsidRPr="00684754">
        <w:rPr>
          <w:rFonts w:cs="Arial"/>
          <w:bCs/>
          <w:sz w:val="22"/>
        </w:rPr>
        <w:t>.</w:t>
      </w:r>
      <w:r w:rsidR="00141DF5">
        <w:rPr>
          <w:rFonts w:cs="Arial"/>
          <w:bCs/>
          <w:sz w:val="22"/>
        </w:rPr>
        <w:t>3</w:t>
      </w:r>
      <w:r w:rsidR="005165E1">
        <w:rPr>
          <w:rFonts w:cs="Arial"/>
          <w:bCs/>
          <w:sz w:val="22"/>
        </w:rPr>
        <w:t>.</w:t>
      </w:r>
      <w:r w:rsidRPr="00684754">
        <w:rPr>
          <w:rFonts w:cs="Arial"/>
          <w:bCs/>
          <w:sz w:val="22"/>
        </w:rPr>
        <w:t>202</w:t>
      </w:r>
      <w:r w:rsidR="005165E1">
        <w:rPr>
          <w:rFonts w:cs="Arial"/>
          <w:bCs/>
          <w:sz w:val="22"/>
        </w:rPr>
        <w:t>3</w:t>
      </w:r>
      <w:r w:rsidRPr="00684754">
        <w:rPr>
          <w:rFonts w:cs="Arial"/>
          <w:bCs/>
          <w:sz w:val="22"/>
        </w:rPr>
        <w:t xml:space="preserve">                                                                                              </w:t>
      </w:r>
    </w:p>
    <w:p w14:paraId="2C315F42" w14:textId="2ECC21BC" w:rsidR="00684754" w:rsidRPr="0004009B" w:rsidRDefault="00684754" w:rsidP="0004009B">
      <w:pPr>
        <w:pStyle w:val="Default"/>
        <w:ind w:left="4956"/>
        <w:rPr>
          <w:rFonts w:ascii="Lato Light" w:eastAsia="Calibri" w:hAnsi="Lato Light" w:cs="Arial"/>
          <w:b/>
          <w:sz w:val="22"/>
          <w:szCs w:val="22"/>
        </w:rPr>
      </w:pPr>
      <w:r w:rsidRPr="00684754">
        <w:rPr>
          <w:rFonts w:ascii="Lato Light" w:eastAsia="Calibri" w:hAnsi="Lato Light" w:cs="Arial"/>
          <w:b/>
          <w:sz w:val="22"/>
          <w:szCs w:val="22"/>
        </w:rPr>
        <w:t xml:space="preserve">                             </w:t>
      </w:r>
    </w:p>
    <w:p w14:paraId="68A2DCEF" w14:textId="77777777" w:rsidR="00977183" w:rsidRPr="00906A93" w:rsidRDefault="00977183" w:rsidP="00684754">
      <w:pPr>
        <w:tabs>
          <w:tab w:val="left" w:pos="3013"/>
          <w:tab w:val="left" w:pos="3470"/>
        </w:tabs>
        <w:spacing w:line="240" w:lineRule="auto"/>
        <w:jc w:val="both"/>
        <w:rPr>
          <w:rFonts w:cs="Times New Roman"/>
          <w:szCs w:val="20"/>
        </w:rPr>
      </w:pPr>
      <w:r w:rsidRPr="00906A93">
        <w:rPr>
          <w:rFonts w:cs="Times New Roman"/>
          <w:i/>
          <w:iCs/>
          <w:szCs w:val="20"/>
        </w:rPr>
        <w:t xml:space="preserve"> Dotyczy</w:t>
      </w:r>
      <w:r w:rsidRPr="00906A93">
        <w:rPr>
          <w:rFonts w:cs="Times New Roman"/>
          <w:szCs w:val="20"/>
        </w:rPr>
        <w:t xml:space="preserve">:   prowadzonego postępowania o udzielenie zamówienia publicznego w trybie   </w:t>
      </w:r>
    </w:p>
    <w:p w14:paraId="6BC2225E" w14:textId="4DDC63C0" w:rsidR="00977183" w:rsidRPr="00906A93" w:rsidRDefault="00977183" w:rsidP="00141DF5">
      <w:pPr>
        <w:spacing w:line="240" w:lineRule="auto"/>
        <w:rPr>
          <w:szCs w:val="20"/>
        </w:rPr>
      </w:pPr>
      <w:r w:rsidRPr="00906A93">
        <w:rPr>
          <w:rFonts w:cs="Times New Roman"/>
          <w:szCs w:val="20"/>
        </w:rPr>
        <w:t xml:space="preserve">                 podstawowym  na zadanie pn</w:t>
      </w:r>
      <w:r w:rsidRPr="00906A93">
        <w:rPr>
          <w:rFonts w:cs="Times New Roman"/>
          <w:b/>
          <w:szCs w:val="20"/>
        </w:rPr>
        <w:t>.:</w:t>
      </w:r>
      <w:r w:rsidRPr="00906A93">
        <w:rPr>
          <w:szCs w:val="20"/>
        </w:rPr>
        <w:t xml:space="preserve"> </w:t>
      </w:r>
      <w:r w:rsidR="00141DF5" w:rsidRPr="00141DF5">
        <w:rPr>
          <w:szCs w:val="20"/>
        </w:rPr>
        <w:t>Przebudowa przejścia dla  pieszych na ul. Jasnej.</w:t>
      </w:r>
    </w:p>
    <w:p w14:paraId="2A55B269" w14:textId="77777777" w:rsidR="004944A2" w:rsidRPr="00223FC1" w:rsidRDefault="004944A2" w:rsidP="004944A2">
      <w:pPr>
        <w:contextualSpacing/>
        <w:rPr>
          <w:rFonts w:ascii="Lato" w:eastAsia="Times New Roman" w:hAnsi="Lato" w:cs="Times New Roman"/>
          <w:b/>
          <w:kern w:val="28"/>
          <w:szCs w:val="56"/>
        </w:rPr>
      </w:pPr>
    </w:p>
    <w:p w14:paraId="12E409A2" w14:textId="77777777" w:rsidR="00906A93" w:rsidRPr="00351179" w:rsidRDefault="00906A93" w:rsidP="00906A93">
      <w:pPr>
        <w:shd w:val="clear" w:color="auto" w:fill="FFFFFF"/>
        <w:tabs>
          <w:tab w:val="left" w:pos="6840"/>
        </w:tabs>
        <w:spacing w:line="0" w:lineRule="atLeast"/>
        <w:jc w:val="both"/>
        <w:rPr>
          <w:rFonts w:cs="Linux Libertine G"/>
          <w:b/>
          <w:bCs/>
        </w:rPr>
      </w:pPr>
      <w:r w:rsidRPr="00351179">
        <w:rPr>
          <w:rFonts w:cs="Linux Libertine G"/>
          <w:b/>
          <w:bCs/>
        </w:rPr>
        <w:t xml:space="preserve">                            </w:t>
      </w:r>
      <w:r>
        <w:rPr>
          <w:rFonts w:cs="Linux Libertine G"/>
          <w:b/>
          <w:bCs/>
        </w:rPr>
        <w:t xml:space="preserve">      </w:t>
      </w:r>
      <w:r w:rsidRPr="00351179">
        <w:rPr>
          <w:rFonts w:cs="Linux Libertine G"/>
          <w:b/>
          <w:bCs/>
        </w:rPr>
        <w:t xml:space="preserve">       Zawiadomienie o wyborze najkorzystniejszej oferty.</w:t>
      </w:r>
    </w:p>
    <w:p w14:paraId="51523BA8" w14:textId="63E3902E" w:rsidR="00906A93" w:rsidRPr="00351179" w:rsidRDefault="00906A93" w:rsidP="00906A93">
      <w:pPr>
        <w:shd w:val="clear" w:color="auto" w:fill="FFFFFF"/>
        <w:tabs>
          <w:tab w:val="left" w:pos="6840"/>
        </w:tabs>
        <w:spacing w:line="0" w:lineRule="atLeast"/>
        <w:jc w:val="both"/>
        <w:rPr>
          <w:rFonts w:cs="Linux Libertine G"/>
          <w:bCs/>
        </w:rPr>
      </w:pPr>
      <w:r w:rsidRPr="00351179">
        <w:rPr>
          <w:rFonts w:cs="Linux Libertine G"/>
          <w:bCs/>
        </w:rPr>
        <w:t xml:space="preserve">   Działając na podstawie art.</w:t>
      </w:r>
      <w:r w:rsidRPr="00351179">
        <w:t xml:space="preserve"> </w:t>
      </w:r>
      <w:r>
        <w:rPr>
          <w:rFonts w:cs="Linux Libertine G"/>
          <w:bCs/>
        </w:rPr>
        <w:t xml:space="preserve">253  ust.  </w:t>
      </w:r>
      <w:r w:rsidR="00B15B41">
        <w:rPr>
          <w:rFonts w:cs="Linux Libertine G"/>
          <w:bCs/>
        </w:rPr>
        <w:t>2</w:t>
      </w:r>
      <w:r w:rsidRPr="00351179">
        <w:rPr>
          <w:rFonts w:cs="Linux Libertine G"/>
          <w:bCs/>
        </w:rPr>
        <w:t xml:space="preserve">  ustawy  z  dnia  11 września 2019  r.  Prawo zamówień publicz</w:t>
      </w:r>
      <w:r>
        <w:rPr>
          <w:rFonts w:cs="Linux Libertine G"/>
          <w:bCs/>
        </w:rPr>
        <w:t>nych  (Dz.U. z 202</w:t>
      </w:r>
      <w:r w:rsidR="00141DF5">
        <w:rPr>
          <w:rFonts w:cs="Linux Libertine G"/>
          <w:bCs/>
        </w:rPr>
        <w:t>3</w:t>
      </w:r>
      <w:r>
        <w:rPr>
          <w:rFonts w:cs="Linux Libertine G"/>
          <w:bCs/>
        </w:rPr>
        <w:t xml:space="preserve"> r. Poz. 1</w:t>
      </w:r>
      <w:r w:rsidR="00141DF5">
        <w:rPr>
          <w:rFonts w:cs="Linux Libertine G"/>
          <w:bCs/>
        </w:rPr>
        <w:t>605</w:t>
      </w:r>
      <w:r w:rsidRPr="00351179">
        <w:rPr>
          <w:rFonts w:cs="Linux Libertine G"/>
          <w:bCs/>
        </w:rPr>
        <w:t xml:space="preserve"> ze zmian.) zawiadamiam, że ww. postępowaniu:  </w:t>
      </w:r>
    </w:p>
    <w:p w14:paraId="5AC77186" w14:textId="0570BC36" w:rsidR="00906A93" w:rsidRDefault="00906A93" w:rsidP="00906A93">
      <w:pPr>
        <w:shd w:val="clear" w:color="auto" w:fill="FFFFFF"/>
        <w:tabs>
          <w:tab w:val="left" w:pos="6840"/>
        </w:tabs>
        <w:spacing w:line="0" w:lineRule="atLeast"/>
        <w:contextualSpacing/>
        <w:jc w:val="both"/>
        <w:rPr>
          <w:rFonts w:cs="Linux Libertine G"/>
          <w:bCs/>
        </w:rPr>
      </w:pPr>
      <w:r w:rsidRPr="00351179">
        <w:rPr>
          <w:rFonts w:cs="Linux Libertine G"/>
          <w:bCs/>
        </w:rPr>
        <w:t xml:space="preserve">1.Wybrano ofertę  nr </w:t>
      </w:r>
      <w:r w:rsidR="00141DF5">
        <w:rPr>
          <w:rFonts w:cs="Linux Libertine G"/>
          <w:bCs/>
        </w:rPr>
        <w:t>2</w:t>
      </w:r>
      <w:r w:rsidRPr="00351179">
        <w:rPr>
          <w:rFonts w:cs="Linux Libertine G"/>
          <w:bCs/>
        </w:rPr>
        <w:t xml:space="preserve"> złożoną przez Wykonawcę:</w:t>
      </w:r>
    </w:p>
    <w:p w14:paraId="305B0530" w14:textId="77777777" w:rsidR="00906A93" w:rsidRDefault="00906A93" w:rsidP="00906A93">
      <w:pPr>
        <w:shd w:val="clear" w:color="auto" w:fill="FFFFFF"/>
        <w:tabs>
          <w:tab w:val="left" w:pos="6840"/>
        </w:tabs>
        <w:spacing w:line="0" w:lineRule="atLeast"/>
        <w:contextualSpacing/>
        <w:jc w:val="both"/>
        <w:rPr>
          <w:rFonts w:cs="Linux Libertine G"/>
          <w:bCs/>
        </w:rPr>
      </w:pPr>
    </w:p>
    <w:p w14:paraId="670B53A4" w14:textId="77777777" w:rsidR="00141DF5" w:rsidRDefault="00141DF5" w:rsidP="00141DF5">
      <w:pPr>
        <w:shd w:val="clear" w:color="auto" w:fill="FFFFFF"/>
        <w:tabs>
          <w:tab w:val="left" w:pos="6840"/>
        </w:tabs>
        <w:spacing w:line="0" w:lineRule="atLeast"/>
        <w:ind w:left="720"/>
        <w:contextualSpacing/>
        <w:jc w:val="center"/>
        <w:rPr>
          <w:rFonts w:cs="Linux Libertine G"/>
          <w:b/>
          <w:bCs/>
        </w:rPr>
      </w:pPr>
      <w:r w:rsidRPr="00141DF5">
        <w:rPr>
          <w:rFonts w:cs="Linux Libertine G"/>
          <w:b/>
          <w:bCs/>
        </w:rPr>
        <w:t xml:space="preserve">Firma Budowlano-Remontowo-Drogowa </w:t>
      </w:r>
    </w:p>
    <w:p w14:paraId="39DD3E36" w14:textId="5D4AD973" w:rsidR="00141DF5" w:rsidRPr="00141DF5" w:rsidRDefault="00141DF5" w:rsidP="00141DF5">
      <w:pPr>
        <w:shd w:val="clear" w:color="auto" w:fill="FFFFFF"/>
        <w:tabs>
          <w:tab w:val="left" w:pos="6840"/>
        </w:tabs>
        <w:spacing w:line="0" w:lineRule="atLeast"/>
        <w:ind w:left="720"/>
        <w:contextualSpacing/>
        <w:jc w:val="center"/>
        <w:rPr>
          <w:rFonts w:cs="Linux Libertine G"/>
          <w:b/>
          <w:bCs/>
        </w:rPr>
      </w:pPr>
      <w:r w:rsidRPr="00141DF5">
        <w:rPr>
          <w:rFonts w:cs="Linux Libertine G"/>
          <w:b/>
          <w:bCs/>
        </w:rPr>
        <w:t xml:space="preserve">Dariusz </w:t>
      </w:r>
      <w:proofErr w:type="spellStart"/>
      <w:r w:rsidRPr="00141DF5">
        <w:rPr>
          <w:rFonts w:cs="Linux Libertine G"/>
          <w:b/>
          <w:bCs/>
        </w:rPr>
        <w:t>Białobrzycki</w:t>
      </w:r>
      <w:proofErr w:type="spellEnd"/>
    </w:p>
    <w:p w14:paraId="46E37BEA" w14:textId="20158997" w:rsidR="00141DF5" w:rsidRDefault="00141DF5" w:rsidP="00141DF5">
      <w:pPr>
        <w:shd w:val="clear" w:color="auto" w:fill="FFFFFF"/>
        <w:tabs>
          <w:tab w:val="left" w:pos="6840"/>
        </w:tabs>
        <w:spacing w:line="0" w:lineRule="atLeast"/>
        <w:ind w:left="720"/>
        <w:contextualSpacing/>
        <w:jc w:val="center"/>
        <w:rPr>
          <w:rFonts w:cs="Linux Libertine G"/>
          <w:b/>
          <w:bCs/>
        </w:rPr>
      </w:pPr>
      <w:r w:rsidRPr="00141DF5">
        <w:rPr>
          <w:rFonts w:cs="Linux Libertine G"/>
          <w:b/>
          <w:bCs/>
        </w:rPr>
        <w:t>os. Kazimierza Wielkiego 14a/1</w:t>
      </w:r>
    </w:p>
    <w:p w14:paraId="14F230A6" w14:textId="0454DE5E" w:rsidR="00906A93" w:rsidRDefault="00141DF5" w:rsidP="00141DF5">
      <w:pPr>
        <w:shd w:val="clear" w:color="auto" w:fill="FFFFFF"/>
        <w:tabs>
          <w:tab w:val="left" w:pos="6840"/>
        </w:tabs>
        <w:spacing w:line="0" w:lineRule="atLeast"/>
        <w:ind w:left="720"/>
        <w:contextualSpacing/>
        <w:jc w:val="center"/>
        <w:rPr>
          <w:rFonts w:cs="Linux Libertine G"/>
          <w:b/>
          <w:bCs/>
        </w:rPr>
      </w:pPr>
      <w:r w:rsidRPr="00141DF5">
        <w:rPr>
          <w:rFonts w:cs="Linux Libertine G"/>
          <w:b/>
          <w:bCs/>
        </w:rPr>
        <w:t>62-200 Gniezno</w:t>
      </w:r>
    </w:p>
    <w:p w14:paraId="6DFB9511" w14:textId="77777777" w:rsidR="00906A93" w:rsidRDefault="00906A93" w:rsidP="00E91987">
      <w:pPr>
        <w:shd w:val="clear" w:color="auto" w:fill="FFFFFF"/>
        <w:tabs>
          <w:tab w:val="left" w:pos="6840"/>
        </w:tabs>
        <w:spacing w:line="0" w:lineRule="atLeast"/>
        <w:contextualSpacing/>
        <w:rPr>
          <w:rFonts w:cs="Linux Libertine G"/>
          <w:b/>
          <w:bCs/>
        </w:rPr>
      </w:pPr>
    </w:p>
    <w:p w14:paraId="7F4648AC" w14:textId="77777777" w:rsidR="00906A93" w:rsidRPr="00351179" w:rsidRDefault="00906A93" w:rsidP="00906A93">
      <w:pPr>
        <w:shd w:val="clear" w:color="auto" w:fill="FFFFFF"/>
        <w:tabs>
          <w:tab w:val="left" w:pos="6840"/>
        </w:tabs>
        <w:spacing w:line="0" w:lineRule="atLeast"/>
        <w:ind w:left="720"/>
        <w:contextualSpacing/>
        <w:jc w:val="center"/>
        <w:rPr>
          <w:rFonts w:cs="Linux Libertine G"/>
          <w:b/>
        </w:rPr>
      </w:pPr>
    </w:p>
    <w:p w14:paraId="273A3211" w14:textId="77777777" w:rsidR="00906A93" w:rsidRDefault="00906A93" w:rsidP="00906A93">
      <w:pPr>
        <w:shd w:val="clear" w:color="auto" w:fill="FFFFFF"/>
        <w:tabs>
          <w:tab w:val="left" w:pos="6840"/>
        </w:tabs>
        <w:spacing w:line="0" w:lineRule="atLeast"/>
        <w:contextualSpacing/>
        <w:jc w:val="both"/>
        <w:rPr>
          <w:rFonts w:cs="Linux Libertine G"/>
        </w:rPr>
      </w:pPr>
      <w:r w:rsidRPr="00351179">
        <w:rPr>
          <w:rFonts w:cs="Linux Libertine G"/>
        </w:rPr>
        <w:t xml:space="preserve">2.Złożono następujące oferty: </w:t>
      </w:r>
    </w:p>
    <w:p w14:paraId="5D3E0909" w14:textId="77777777" w:rsidR="00906A93" w:rsidRDefault="00906A93" w:rsidP="00906A93">
      <w:pPr>
        <w:shd w:val="clear" w:color="auto" w:fill="FFFFFF"/>
        <w:tabs>
          <w:tab w:val="left" w:pos="6840"/>
        </w:tabs>
        <w:spacing w:line="0" w:lineRule="atLeast"/>
        <w:contextualSpacing/>
        <w:jc w:val="both"/>
        <w:rPr>
          <w:rFonts w:cs="Linux Libertine G"/>
        </w:rPr>
      </w:pPr>
    </w:p>
    <w:tbl>
      <w:tblPr>
        <w:tblStyle w:val="Tabela-Siatka"/>
        <w:tblW w:w="9464" w:type="dxa"/>
        <w:jc w:val="center"/>
        <w:tblLook w:val="04A0" w:firstRow="1" w:lastRow="0" w:firstColumn="1" w:lastColumn="0" w:noHBand="0" w:noVBand="1"/>
      </w:tblPr>
      <w:tblGrid>
        <w:gridCol w:w="1101"/>
        <w:gridCol w:w="3505"/>
        <w:gridCol w:w="4858"/>
      </w:tblGrid>
      <w:tr w:rsidR="00141DF5" w:rsidRPr="00141DF5" w14:paraId="7E23E1AF" w14:textId="77777777" w:rsidTr="00141DF5">
        <w:trPr>
          <w:jc w:val="center"/>
        </w:trPr>
        <w:tc>
          <w:tcPr>
            <w:tcW w:w="1101" w:type="dxa"/>
          </w:tcPr>
          <w:p w14:paraId="45040C07" w14:textId="77777777" w:rsidR="00141DF5" w:rsidRPr="00141DF5" w:rsidRDefault="00141DF5" w:rsidP="00141DF5">
            <w:pPr>
              <w:jc w:val="both"/>
              <w:rPr>
                <w:szCs w:val="20"/>
              </w:rPr>
            </w:pPr>
            <w:r w:rsidRPr="00141DF5">
              <w:rPr>
                <w:szCs w:val="20"/>
              </w:rPr>
              <w:t>Nr oferty</w:t>
            </w:r>
          </w:p>
        </w:tc>
        <w:tc>
          <w:tcPr>
            <w:tcW w:w="3505" w:type="dxa"/>
          </w:tcPr>
          <w:p w14:paraId="474E544A" w14:textId="77777777" w:rsidR="00141DF5" w:rsidRPr="00141DF5" w:rsidRDefault="00141DF5" w:rsidP="00141DF5">
            <w:pPr>
              <w:jc w:val="both"/>
              <w:rPr>
                <w:szCs w:val="20"/>
              </w:rPr>
            </w:pPr>
            <w:r w:rsidRPr="00141DF5">
              <w:rPr>
                <w:szCs w:val="20"/>
              </w:rPr>
              <w:t>Wykonawca</w:t>
            </w:r>
          </w:p>
        </w:tc>
        <w:tc>
          <w:tcPr>
            <w:tcW w:w="4858" w:type="dxa"/>
          </w:tcPr>
          <w:p w14:paraId="23047C5E" w14:textId="77777777" w:rsidR="00141DF5" w:rsidRPr="00141DF5" w:rsidRDefault="00141DF5" w:rsidP="00141DF5">
            <w:pPr>
              <w:jc w:val="both"/>
              <w:rPr>
                <w:szCs w:val="20"/>
              </w:rPr>
            </w:pPr>
            <w:r w:rsidRPr="00141DF5">
              <w:rPr>
                <w:szCs w:val="20"/>
              </w:rPr>
              <w:t>Cena oferty brutto (zł)</w:t>
            </w:r>
          </w:p>
        </w:tc>
      </w:tr>
      <w:tr w:rsidR="00141DF5" w:rsidRPr="00141DF5" w14:paraId="53C69E58" w14:textId="77777777" w:rsidTr="00141DF5">
        <w:trPr>
          <w:jc w:val="center"/>
        </w:trPr>
        <w:tc>
          <w:tcPr>
            <w:tcW w:w="1101" w:type="dxa"/>
          </w:tcPr>
          <w:p w14:paraId="4195F7FA" w14:textId="77777777" w:rsidR="00141DF5" w:rsidRPr="00141DF5" w:rsidRDefault="00141DF5" w:rsidP="00141DF5">
            <w:pPr>
              <w:jc w:val="both"/>
              <w:rPr>
                <w:szCs w:val="20"/>
              </w:rPr>
            </w:pPr>
            <w:r w:rsidRPr="00141DF5">
              <w:rPr>
                <w:szCs w:val="20"/>
              </w:rPr>
              <w:t>1</w:t>
            </w:r>
          </w:p>
        </w:tc>
        <w:tc>
          <w:tcPr>
            <w:tcW w:w="3505" w:type="dxa"/>
          </w:tcPr>
          <w:p w14:paraId="3156FFF9" w14:textId="77777777" w:rsidR="00141DF5" w:rsidRPr="00141DF5" w:rsidRDefault="00141DF5" w:rsidP="00141DF5">
            <w:pPr>
              <w:jc w:val="both"/>
              <w:rPr>
                <w:szCs w:val="20"/>
              </w:rPr>
            </w:pPr>
            <w:r w:rsidRPr="00141DF5">
              <w:rPr>
                <w:szCs w:val="20"/>
              </w:rPr>
              <w:t>B.W. Invest-dom Sp. z o.o.</w:t>
            </w:r>
          </w:p>
          <w:p w14:paraId="71A6B83D" w14:textId="66AB941A" w:rsidR="00141DF5" w:rsidRPr="00141DF5" w:rsidRDefault="00141DF5" w:rsidP="00141DF5">
            <w:pPr>
              <w:jc w:val="both"/>
              <w:rPr>
                <w:szCs w:val="20"/>
              </w:rPr>
            </w:pPr>
            <w:r w:rsidRPr="00141DF5">
              <w:rPr>
                <w:szCs w:val="20"/>
              </w:rPr>
              <w:t>Podgórzyn 17F, 88-400 Żnin</w:t>
            </w:r>
          </w:p>
        </w:tc>
        <w:tc>
          <w:tcPr>
            <w:tcW w:w="4858" w:type="dxa"/>
          </w:tcPr>
          <w:p w14:paraId="23F6F2A0" w14:textId="77777777" w:rsidR="00141DF5" w:rsidRPr="00141DF5" w:rsidRDefault="00141DF5" w:rsidP="00141DF5">
            <w:pPr>
              <w:jc w:val="both"/>
              <w:rPr>
                <w:szCs w:val="20"/>
              </w:rPr>
            </w:pPr>
            <w:r w:rsidRPr="00141DF5">
              <w:rPr>
                <w:szCs w:val="20"/>
              </w:rPr>
              <w:t>290 348,93</w:t>
            </w:r>
          </w:p>
        </w:tc>
      </w:tr>
      <w:tr w:rsidR="00141DF5" w:rsidRPr="00141DF5" w14:paraId="5C2AEC3A" w14:textId="77777777" w:rsidTr="00141DF5">
        <w:trPr>
          <w:jc w:val="center"/>
        </w:trPr>
        <w:tc>
          <w:tcPr>
            <w:tcW w:w="1101" w:type="dxa"/>
          </w:tcPr>
          <w:p w14:paraId="05B574FB" w14:textId="77777777" w:rsidR="00141DF5" w:rsidRPr="00141DF5" w:rsidRDefault="00141DF5" w:rsidP="00141DF5">
            <w:pPr>
              <w:jc w:val="both"/>
              <w:rPr>
                <w:szCs w:val="20"/>
              </w:rPr>
            </w:pPr>
            <w:r w:rsidRPr="00141DF5">
              <w:rPr>
                <w:szCs w:val="20"/>
              </w:rPr>
              <w:t>2</w:t>
            </w:r>
          </w:p>
        </w:tc>
        <w:tc>
          <w:tcPr>
            <w:tcW w:w="3505" w:type="dxa"/>
          </w:tcPr>
          <w:p w14:paraId="2D98BFCF" w14:textId="77777777" w:rsidR="00141DF5" w:rsidRDefault="00141DF5" w:rsidP="00141DF5">
            <w:pPr>
              <w:jc w:val="both"/>
              <w:rPr>
                <w:szCs w:val="20"/>
              </w:rPr>
            </w:pPr>
            <w:r w:rsidRPr="00141DF5">
              <w:rPr>
                <w:szCs w:val="20"/>
              </w:rPr>
              <w:t xml:space="preserve">Firma Budowlano-Remontowo-Drogowa Dariusz </w:t>
            </w:r>
            <w:proofErr w:type="spellStart"/>
            <w:r w:rsidRPr="00141DF5">
              <w:rPr>
                <w:szCs w:val="20"/>
              </w:rPr>
              <w:t>Białobrzycki</w:t>
            </w:r>
            <w:proofErr w:type="spellEnd"/>
          </w:p>
          <w:p w14:paraId="7440B3DB" w14:textId="1A7C4CBD" w:rsidR="00141DF5" w:rsidRPr="00141DF5" w:rsidRDefault="00141DF5" w:rsidP="00141DF5">
            <w:pPr>
              <w:jc w:val="both"/>
              <w:rPr>
                <w:szCs w:val="20"/>
              </w:rPr>
            </w:pPr>
            <w:r w:rsidRPr="00141DF5">
              <w:rPr>
                <w:szCs w:val="20"/>
              </w:rPr>
              <w:t>os. Kazimierza Wielkiego 14a/1, 62-200 Gniezno</w:t>
            </w:r>
          </w:p>
        </w:tc>
        <w:tc>
          <w:tcPr>
            <w:tcW w:w="4858" w:type="dxa"/>
          </w:tcPr>
          <w:p w14:paraId="7140C0A2" w14:textId="77777777" w:rsidR="00141DF5" w:rsidRPr="00141DF5" w:rsidRDefault="00141DF5" w:rsidP="00141DF5">
            <w:pPr>
              <w:jc w:val="both"/>
              <w:rPr>
                <w:szCs w:val="20"/>
              </w:rPr>
            </w:pPr>
            <w:r w:rsidRPr="00141DF5">
              <w:rPr>
                <w:szCs w:val="20"/>
              </w:rPr>
              <w:t xml:space="preserve">187.499,40 </w:t>
            </w:r>
          </w:p>
        </w:tc>
      </w:tr>
      <w:tr w:rsidR="00141DF5" w:rsidRPr="00141DF5" w14:paraId="1D69A43A" w14:textId="77777777" w:rsidTr="00141DF5">
        <w:trPr>
          <w:jc w:val="center"/>
        </w:trPr>
        <w:tc>
          <w:tcPr>
            <w:tcW w:w="1101" w:type="dxa"/>
          </w:tcPr>
          <w:p w14:paraId="75B56421" w14:textId="77777777" w:rsidR="00141DF5" w:rsidRPr="00141DF5" w:rsidRDefault="00141DF5" w:rsidP="00141DF5">
            <w:pPr>
              <w:jc w:val="both"/>
              <w:rPr>
                <w:szCs w:val="20"/>
              </w:rPr>
            </w:pPr>
            <w:r w:rsidRPr="00141DF5">
              <w:rPr>
                <w:szCs w:val="20"/>
              </w:rPr>
              <w:t>3</w:t>
            </w:r>
          </w:p>
        </w:tc>
        <w:tc>
          <w:tcPr>
            <w:tcW w:w="3505" w:type="dxa"/>
          </w:tcPr>
          <w:p w14:paraId="4ACF37E1" w14:textId="77777777" w:rsidR="00141DF5" w:rsidRPr="00141DF5" w:rsidRDefault="00141DF5" w:rsidP="00141DF5">
            <w:pPr>
              <w:jc w:val="both"/>
              <w:rPr>
                <w:szCs w:val="20"/>
              </w:rPr>
            </w:pPr>
            <w:r w:rsidRPr="00141DF5">
              <w:rPr>
                <w:szCs w:val="20"/>
              </w:rPr>
              <w:t>,,DOM - BRUK DOMAGAŁA PAWEŁ''</w:t>
            </w:r>
          </w:p>
          <w:p w14:paraId="0A9F902D" w14:textId="77777777" w:rsidR="00141DF5" w:rsidRPr="00141DF5" w:rsidRDefault="00141DF5" w:rsidP="00141DF5">
            <w:pPr>
              <w:jc w:val="both"/>
              <w:rPr>
                <w:szCs w:val="20"/>
              </w:rPr>
            </w:pPr>
            <w:r w:rsidRPr="00141DF5">
              <w:rPr>
                <w:szCs w:val="20"/>
              </w:rPr>
              <w:t>Januszkowo 43</w:t>
            </w:r>
          </w:p>
          <w:p w14:paraId="266AD53B" w14:textId="77777777" w:rsidR="00141DF5" w:rsidRPr="00141DF5" w:rsidRDefault="00141DF5" w:rsidP="00141DF5">
            <w:pPr>
              <w:jc w:val="both"/>
              <w:rPr>
                <w:szCs w:val="20"/>
              </w:rPr>
            </w:pPr>
            <w:r w:rsidRPr="00141DF5">
              <w:rPr>
                <w:szCs w:val="20"/>
              </w:rPr>
              <w:t>88-400 Żnin</w:t>
            </w:r>
          </w:p>
        </w:tc>
        <w:tc>
          <w:tcPr>
            <w:tcW w:w="4858" w:type="dxa"/>
          </w:tcPr>
          <w:p w14:paraId="6B830BD4" w14:textId="77777777" w:rsidR="00141DF5" w:rsidRPr="00141DF5" w:rsidRDefault="00141DF5" w:rsidP="00141DF5">
            <w:pPr>
              <w:jc w:val="both"/>
              <w:rPr>
                <w:szCs w:val="20"/>
              </w:rPr>
            </w:pPr>
            <w:r w:rsidRPr="00141DF5">
              <w:rPr>
                <w:szCs w:val="20"/>
              </w:rPr>
              <w:t xml:space="preserve">208.146,59 </w:t>
            </w:r>
          </w:p>
        </w:tc>
      </w:tr>
    </w:tbl>
    <w:p w14:paraId="335FB4B5" w14:textId="77777777" w:rsidR="00E91987" w:rsidRDefault="00E91987" w:rsidP="00906A93">
      <w:pPr>
        <w:jc w:val="both"/>
        <w:rPr>
          <w:szCs w:val="20"/>
          <w:lang w:val="en-US"/>
        </w:rPr>
      </w:pPr>
    </w:p>
    <w:p w14:paraId="15A5F8D6" w14:textId="77777777" w:rsidR="00141DF5" w:rsidRDefault="00141DF5" w:rsidP="00906A93">
      <w:pPr>
        <w:jc w:val="both"/>
        <w:rPr>
          <w:szCs w:val="20"/>
          <w:lang w:val="en-US"/>
        </w:rPr>
      </w:pPr>
    </w:p>
    <w:p w14:paraId="2F9F77C6" w14:textId="77777777" w:rsidR="00141DF5" w:rsidRDefault="00141DF5" w:rsidP="00906A93">
      <w:pPr>
        <w:jc w:val="both"/>
        <w:rPr>
          <w:szCs w:val="20"/>
          <w:lang w:val="en-US"/>
        </w:rPr>
      </w:pPr>
    </w:p>
    <w:p w14:paraId="3141D90D" w14:textId="77777777" w:rsidR="00141DF5" w:rsidRDefault="00141DF5" w:rsidP="00906A93">
      <w:pPr>
        <w:jc w:val="both"/>
        <w:rPr>
          <w:szCs w:val="20"/>
          <w:lang w:val="en-US"/>
        </w:rPr>
      </w:pPr>
    </w:p>
    <w:p w14:paraId="43876EB2" w14:textId="77777777" w:rsidR="00141DF5" w:rsidRPr="00FC2595" w:rsidRDefault="00141DF5" w:rsidP="00906A93">
      <w:pPr>
        <w:jc w:val="both"/>
        <w:rPr>
          <w:szCs w:val="20"/>
          <w:lang w:val="en-US"/>
        </w:rPr>
      </w:pPr>
    </w:p>
    <w:p w14:paraId="1D2C9285" w14:textId="77777777" w:rsidR="00906A93" w:rsidRDefault="00906A93" w:rsidP="00906A93">
      <w:pPr>
        <w:jc w:val="both"/>
        <w:rPr>
          <w:szCs w:val="20"/>
          <w:lang w:val="en-US"/>
        </w:rPr>
      </w:pPr>
      <w:r w:rsidRPr="00FC2595">
        <w:rPr>
          <w:szCs w:val="20"/>
          <w:lang w:val="en-US"/>
        </w:rPr>
        <w:lastRenderedPageBreak/>
        <w:t xml:space="preserve">3.Punktacja </w:t>
      </w:r>
      <w:proofErr w:type="spellStart"/>
      <w:r w:rsidRPr="00FC2595">
        <w:rPr>
          <w:szCs w:val="20"/>
          <w:lang w:val="en-US"/>
        </w:rPr>
        <w:t>przyznana</w:t>
      </w:r>
      <w:proofErr w:type="spellEnd"/>
      <w:r w:rsidRPr="00FC2595">
        <w:rPr>
          <w:szCs w:val="20"/>
          <w:lang w:val="en-US"/>
        </w:rPr>
        <w:t xml:space="preserve"> </w:t>
      </w:r>
      <w:proofErr w:type="spellStart"/>
      <w:r w:rsidRPr="00FC2595">
        <w:rPr>
          <w:szCs w:val="20"/>
          <w:lang w:val="en-US"/>
        </w:rPr>
        <w:t>ofertom</w:t>
      </w:r>
      <w:proofErr w:type="spellEnd"/>
      <w:r w:rsidRPr="00FC2595">
        <w:rPr>
          <w:szCs w:val="20"/>
          <w:lang w:val="en-US"/>
        </w:rPr>
        <w:t>:</w:t>
      </w:r>
    </w:p>
    <w:p w14:paraId="23C9DEF1" w14:textId="77777777" w:rsidR="00141DF5" w:rsidRDefault="00141DF5" w:rsidP="00906A93">
      <w:pPr>
        <w:jc w:val="both"/>
        <w:rPr>
          <w:szCs w:val="20"/>
          <w:lang w:val="en-US"/>
        </w:rPr>
      </w:pPr>
    </w:p>
    <w:tbl>
      <w:tblPr>
        <w:tblW w:w="10094" w:type="dxa"/>
        <w:tblInd w:w="-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6"/>
        <w:gridCol w:w="5277"/>
        <w:gridCol w:w="1134"/>
        <w:gridCol w:w="1276"/>
        <w:gridCol w:w="1701"/>
      </w:tblGrid>
      <w:tr w:rsidR="00141DF5" w:rsidRPr="00351179" w14:paraId="430DC0D9" w14:textId="77777777" w:rsidTr="00141DF5">
        <w:trPr>
          <w:trHeight w:val="74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FDB3E2" w14:textId="77777777" w:rsidR="00141DF5" w:rsidRPr="00351179" w:rsidRDefault="00141DF5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cs="Linux Libertine G"/>
                <w:b/>
                <w:kern w:val="3"/>
                <w:sz w:val="16"/>
                <w:szCs w:val="16"/>
              </w:rPr>
              <w:t>Nr</w:t>
            </w:r>
          </w:p>
          <w:p w14:paraId="0CEACE74" w14:textId="77777777" w:rsidR="00141DF5" w:rsidRPr="00351179" w:rsidRDefault="00141DF5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cs="Linux Libertine G"/>
                <w:b/>
                <w:kern w:val="3"/>
                <w:sz w:val="16"/>
                <w:szCs w:val="16"/>
              </w:rPr>
              <w:t xml:space="preserve"> oferty</w:t>
            </w:r>
          </w:p>
        </w:tc>
        <w:tc>
          <w:tcPr>
            <w:tcW w:w="52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EFA74" w14:textId="77777777" w:rsidR="00141DF5" w:rsidRPr="00351179" w:rsidRDefault="00141DF5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cs="Linux Libertine G"/>
                <w:b/>
                <w:kern w:val="3"/>
                <w:sz w:val="16"/>
                <w:szCs w:val="16"/>
              </w:rPr>
              <w:t>Nazwa albo imię i nazwisko wykonawcy, siedziba albo miejsce zamieszkania lub miejsce wykonywania działalności wykonawcy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EDFDDC0" w14:textId="77777777" w:rsidR="00141DF5" w:rsidRPr="00351179" w:rsidRDefault="00141DF5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cs="Linux Libertine G"/>
                <w:b/>
                <w:kern w:val="3"/>
                <w:sz w:val="16"/>
                <w:szCs w:val="16"/>
              </w:rPr>
              <w:t xml:space="preserve">Liczba punktów              w kryterium cena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D4B0943" w14:textId="77777777" w:rsidR="00141DF5" w:rsidRPr="00351179" w:rsidRDefault="00141DF5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cs="Linux Libertine G"/>
                <w:b/>
                <w:kern w:val="3"/>
                <w:sz w:val="16"/>
                <w:szCs w:val="16"/>
              </w:rPr>
              <w:t xml:space="preserve">Liczba punktów                w kryterium okres gwarancji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2AF0237" w14:textId="77777777" w:rsidR="00141DF5" w:rsidRPr="00351179" w:rsidRDefault="00141DF5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cs="Linux Libertine G"/>
                <w:b/>
                <w:kern w:val="3"/>
                <w:sz w:val="16"/>
                <w:szCs w:val="16"/>
              </w:rPr>
              <w:t>Suma</w:t>
            </w:r>
          </w:p>
          <w:p w14:paraId="6EF4DEA1" w14:textId="77777777" w:rsidR="00141DF5" w:rsidRPr="00351179" w:rsidRDefault="00141DF5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cs="Linux Libertine G"/>
                <w:b/>
                <w:kern w:val="3"/>
                <w:sz w:val="16"/>
                <w:szCs w:val="16"/>
              </w:rPr>
              <w:t xml:space="preserve">punktów </w:t>
            </w:r>
          </w:p>
        </w:tc>
      </w:tr>
      <w:tr w:rsidR="00141DF5" w:rsidRPr="00351179" w14:paraId="2D80ED74" w14:textId="77777777" w:rsidTr="00141DF5">
        <w:trPr>
          <w:trHeight w:val="762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5C0F95" w14:textId="221721A6" w:rsidR="00141DF5" w:rsidRPr="00C30BAB" w:rsidRDefault="00141DF5" w:rsidP="00906A93">
            <w:pPr>
              <w:jc w:val="center"/>
              <w:rPr>
                <w:rFonts w:asciiTheme="minorHAnsi" w:eastAsia="Arial Unicode MS" w:hAnsiTheme="minorHAnsi" w:cstheme="minorHAnsi"/>
                <w:kern w:val="1"/>
                <w:szCs w:val="20"/>
                <w:lang w:eastAsia="hi-IN" w:bidi="hi-IN"/>
              </w:rPr>
            </w:pPr>
            <w:r>
              <w:rPr>
                <w:rFonts w:asciiTheme="minorHAnsi" w:eastAsia="Arial Unicode MS" w:hAnsiTheme="minorHAnsi" w:cstheme="minorHAnsi"/>
                <w:kern w:val="1"/>
                <w:szCs w:val="20"/>
                <w:lang w:eastAsia="hi-IN" w:bidi="hi-IN"/>
              </w:rPr>
              <w:t>1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831F9" w14:textId="77777777" w:rsidR="00141DF5" w:rsidRPr="00141DF5" w:rsidRDefault="00141DF5" w:rsidP="00141DF5">
            <w:pPr>
              <w:widowControl w:val="0"/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eastAsia="Arial Unicode MS" w:cstheme="minorHAnsi"/>
                <w:kern w:val="1"/>
                <w:szCs w:val="20"/>
                <w:lang w:eastAsia="hi-IN" w:bidi="hi-IN"/>
              </w:rPr>
            </w:pPr>
            <w:r w:rsidRPr="00141DF5">
              <w:rPr>
                <w:rFonts w:eastAsia="Arial Unicode MS" w:cstheme="minorHAnsi"/>
                <w:kern w:val="1"/>
                <w:szCs w:val="20"/>
                <w:lang w:eastAsia="hi-IN" w:bidi="hi-IN"/>
              </w:rPr>
              <w:t>B.W. Invest-dom Sp. z o.o.</w:t>
            </w:r>
          </w:p>
          <w:p w14:paraId="5C017E33" w14:textId="4CE2162B" w:rsidR="00141DF5" w:rsidRPr="00141DF5" w:rsidRDefault="00141DF5" w:rsidP="00141DF5">
            <w:pPr>
              <w:widowControl w:val="0"/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eastAsia="Arial Unicode MS" w:cstheme="minorHAnsi"/>
                <w:kern w:val="1"/>
                <w:szCs w:val="20"/>
                <w:lang w:eastAsia="hi-IN" w:bidi="hi-IN"/>
              </w:rPr>
            </w:pPr>
            <w:r w:rsidRPr="00141DF5">
              <w:rPr>
                <w:rFonts w:eastAsia="Arial Unicode MS" w:cstheme="minorHAnsi"/>
                <w:kern w:val="1"/>
                <w:szCs w:val="20"/>
                <w:lang w:eastAsia="hi-IN" w:bidi="hi-IN"/>
              </w:rPr>
              <w:t>Podgórzyn 17F, 88-400 Żnin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5A9395D" w14:textId="0C63AD24" w:rsidR="00141DF5" w:rsidRPr="00351179" w:rsidRDefault="00141DF5" w:rsidP="00906A93">
            <w:pPr>
              <w:jc w:val="center"/>
              <w:rPr>
                <w:rFonts w:ascii="Lato" w:hAnsi="Lato" w:cs="Linux Libertine G"/>
                <w:bCs/>
                <w:kern w:val="3"/>
                <w:szCs w:val="20"/>
              </w:rPr>
            </w:pPr>
            <w:r>
              <w:rPr>
                <w:rFonts w:ascii="Lato" w:hAnsi="Lato" w:cs="Linux Libertine G"/>
                <w:bCs/>
                <w:kern w:val="3"/>
                <w:szCs w:val="20"/>
              </w:rPr>
              <w:t>38,75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A7C9A" w14:textId="04527221" w:rsidR="00141DF5" w:rsidRPr="00351179" w:rsidRDefault="00141DF5" w:rsidP="00906A93">
            <w:pPr>
              <w:jc w:val="center"/>
              <w:rPr>
                <w:rFonts w:ascii="Lato" w:hAnsi="Lato" w:cs="Linux Libertine G"/>
                <w:bCs/>
                <w:kern w:val="3"/>
                <w:szCs w:val="20"/>
              </w:rPr>
            </w:pPr>
            <w:r>
              <w:rPr>
                <w:rFonts w:ascii="Lato" w:hAnsi="Lato" w:cs="Linux Libertine G"/>
                <w:bCs/>
                <w:kern w:val="3"/>
                <w:szCs w:val="20"/>
              </w:rPr>
              <w:t>40,00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AF54A" w14:textId="4101B574" w:rsidR="00141DF5" w:rsidRPr="00351179" w:rsidRDefault="00141DF5" w:rsidP="00906A93">
            <w:pPr>
              <w:jc w:val="center"/>
              <w:rPr>
                <w:rFonts w:ascii="Lato" w:hAnsi="Lato" w:cs="Linux Libertine G"/>
                <w:b/>
                <w:kern w:val="3"/>
                <w:szCs w:val="20"/>
              </w:rPr>
            </w:pPr>
            <w:r>
              <w:rPr>
                <w:rFonts w:ascii="Lato" w:hAnsi="Lato" w:cs="Linux Libertine G"/>
                <w:b/>
                <w:kern w:val="3"/>
                <w:szCs w:val="20"/>
              </w:rPr>
              <w:t>78,75</w:t>
            </w:r>
          </w:p>
        </w:tc>
      </w:tr>
      <w:tr w:rsidR="00141DF5" w:rsidRPr="00351179" w14:paraId="1CBF257F" w14:textId="77777777" w:rsidTr="00141DF5">
        <w:trPr>
          <w:trHeight w:val="762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A100B5" w14:textId="6C729A85" w:rsidR="00141DF5" w:rsidRPr="00906A93" w:rsidRDefault="00141DF5" w:rsidP="00906A93">
            <w:pPr>
              <w:jc w:val="center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2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333F8D" w14:textId="77777777" w:rsidR="00141DF5" w:rsidRPr="00141DF5" w:rsidRDefault="00141DF5" w:rsidP="00141DF5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 w:rsidRPr="00141DF5">
              <w:rPr>
                <w:rFonts w:cs="Linux Libertine G"/>
                <w:szCs w:val="20"/>
              </w:rPr>
              <w:t xml:space="preserve">Firma Budowlano-Remontowo-Drogowa Dariusz </w:t>
            </w:r>
            <w:proofErr w:type="spellStart"/>
            <w:r w:rsidRPr="00141DF5">
              <w:rPr>
                <w:rFonts w:cs="Linux Libertine G"/>
                <w:szCs w:val="20"/>
              </w:rPr>
              <w:t>Białobrzycki</w:t>
            </w:r>
            <w:proofErr w:type="spellEnd"/>
          </w:p>
          <w:p w14:paraId="53A50D13" w14:textId="2D19E63B" w:rsidR="00141DF5" w:rsidRPr="00141DF5" w:rsidRDefault="00141DF5" w:rsidP="00141DF5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 w:rsidRPr="00141DF5">
              <w:rPr>
                <w:rFonts w:cs="Linux Libertine G"/>
                <w:szCs w:val="20"/>
              </w:rPr>
              <w:t>os. Kazimierza Wielkiego 14a/1, 62-200 Gniezno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E9028A8" w14:textId="3E667AD5" w:rsidR="00141DF5" w:rsidRPr="00351179" w:rsidRDefault="00141DF5" w:rsidP="00906A93">
            <w:pPr>
              <w:jc w:val="center"/>
              <w:rPr>
                <w:rFonts w:ascii="Lato" w:hAnsi="Lato" w:cs="Linux Libertine G"/>
                <w:bCs/>
                <w:kern w:val="3"/>
                <w:szCs w:val="20"/>
              </w:rPr>
            </w:pPr>
            <w:r>
              <w:rPr>
                <w:rFonts w:ascii="Lato" w:hAnsi="Lato" w:cs="Linux Libertine G"/>
                <w:bCs/>
                <w:kern w:val="3"/>
                <w:szCs w:val="20"/>
              </w:rPr>
              <w:t>60,00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4BA53" w14:textId="0D1BD717" w:rsidR="00141DF5" w:rsidRPr="00351179" w:rsidRDefault="00141DF5" w:rsidP="00906A93">
            <w:pPr>
              <w:jc w:val="center"/>
              <w:rPr>
                <w:rFonts w:ascii="Lato" w:hAnsi="Lato" w:cs="Linux Libertine G"/>
                <w:bCs/>
                <w:kern w:val="3"/>
                <w:szCs w:val="20"/>
              </w:rPr>
            </w:pPr>
            <w:r>
              <w:rPr>
                <w:rFonts w:ascii="Lato" w:hAnsi="Lato" w:cs="Linux Libertine G"/>
                <w:bCs/>
                <w:kern w:val="3"/>
                <w:szCs w:val="20"/>
              </w:rPr>
              <w:t>40,00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D07C0" w14:textId="3384541B" w:rsidR="00141DF5" w:rsidRPr="00351179" w:rsidRDefault="00141DF5" w:rsidP="00906A93">
            <w:pPr>
              <w:jc w:val="center"/>
              <w:rPr>
                <w:rFonts w:ascii="Lato" w:hAnsi="Lato" w:cs="Linux Libertine G"/>
                <w:b/>
                <w:kern w:val="3"/>
                <w:szCs w:val="20"/>
              </w:rPr>
            </w:pPr>
            <w:r>
              <w:rPr>
                <w:rFonts w:ascii="Lato" w:hAnsi="Lato" w:cs="Linux Libertine G"/>
                <w:b/>
                <w:kern w:val="3"/>
                <w:szCs w:val="20"/>
              </w:rPr>
              <w:t>100,00</w:t>
            </w:r>
          </w:p>
        </w:tc>
      </w:tr>
      <w:tr w:rsidR="00141DF5" w:rsidRPr="00351179" w14:paraId="57097D42" w14:textId="77777777" w:rsidTr="00141DF5">
        <w:trPr>
          <w:trHeight w:val="762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C1C607" w14:textId="039EC985" w:rsidR="00141DF5" w:rsidRPr="00906A93" w:rsidRDefault="00141DF5" w:rsidP="00906A93">
            <w:pPr>
              <w:jc w:val="center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3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F24FEC" w14:textId="31CE61CD" w:rsidR="00141DF5" w:rsidRDefault="00141DF5" w:rsidP="00141DF5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 w:rsidRPr="00141DF5">
              <w:rPr>
                <w:rFonts w:cs="Linux Libertine G"/>
                <w:szCs w:val="20"/>
              </w:rPr>
              <w:t xml:space="preserve">,,DOM </w:t>
            </w:r>
            <w:r>
              <w:rPr>
                <w:rFonts w:cs="Linux Libertine G"/>
                <w:szCs w:val="20"/>
              </w:rPr>
              <w:t>–</w:t>
            </w:r>
            <w:r w:rsidRPr="00141DF5">
              <w:rPr>
                <w:rFonts w:cs="Linux Libertine G"/>
                <w:szCs w:val="20"/>
              </w:rPr>
              <w:t xml:space="preserve"> BRUK</w:t>
            </w:r>
          </w:p>
          <w:p w14:paraId="4B0FA180" w14:textId="0655C850" w:rsidR="00141DF5" w:rsidRPr="00141DF5" w:rsidRDefault="00141DF5" w:rsidP="00141DF5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 w:rsidRPr="00141DF5">
              <w:rPr>
                <w:rFonts w:cs="Linux Libertine G"/>
                <w:szCs w:val="20"/>
              </w:rPr>
              <w:t xml:space="preserve"> DOMAGAŁA PAWEŁ''</w:t>
            </w:r>
          </w:p>
          <w:p w14:paraId="31B385F1" w14:textId="77777777" w:rsidR="00141DF5" w:rsidRPr="00141DF5" w:rsidRDefault="00141DF5" w:rsidP="00141DF5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 w:rsidRPr="00141DF5">
              <w:rPr>
                <w:rFonts w:cs="Linux Libertine G"/>
                <w:szCs w:val="20"/>
              </w:rPr>
              <w:t>Januszkowo 43</w:t>
            </w:r>
          </w:p>
          <w:p w14:paraId="09D6D25D" w14:textId="4F262B3E" w:rsidR="00141DF5" w:rsidRPr="00141DF5" w:rsidRDefault="00141DF5" w:rsidP="00141DF5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 w:rsidRPr="00141DF5">
              <w:rPr>
                <w:rFonts w:cs="Linux Libertine G"/>
                <w:szCs w:val="20"/>
              </w:rPr>
              <w:t>88-400 Żnin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7FE7CC5" w14:textId="74261434" w:rsidR="00141DF5" w:rsidRPr="00351179" w:rsidRDefault="00141DF5" w:rsidP="00906A93">
            <w:pPr>
              <w:jc w:val="center"/>
              <w:rPr>
                <w:rFonts w:ascii="Lato" w:hAnsi="Lato" w:cs="Linux Libertine G"/>
                <w:bCs/>
                <w:kern w:val="3"/>
                <w:szCs w:val="20"/>
              </w:rPr>
            </w:pPr>
            <w:r>
              <w:rPr>
                <w:rFonts w:ascii="Lato" w:hAnsi="Lato" w:cs="Linux Libertine G"/>
                <w:bCs/>
                <w:kern w:val="3"/>
                <w:szCs w:val="20"/>
              </w:rPr>
              <w:t>54,05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57C0B" w14:textId="02841A47" w:rsidR="00141DF5" w:rsidRPr="00351179" w:rsidRDefault="00141DF5" w:rsidP="00906A93">
            <w:pPr>
              <w:jc w:val="center"/>
              <w:rPr>
                <w:rFonts w:ascii="Lato" w:hAnsi="Lato" w:cs="Linux Libertine G"/>
                <w:bCs/>
                <w:kern w:val="3"/>
                <w:szCs w:val="20"/>
              </w:rPr>
            </w:pPr>
            <w:r>
              <w:rPr>
                <w:rFonts w:ascii="Lato" w:hAnsi="Lato" w:cs="Linux Libertine G"/>
                <w:bCs/>
                <w:kern w:val="3"/>
                <w:szCs w:val="20"/>
              </w:rPr>
              <w:t>40,00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469BE" w14:textId="653DC1D5" w:rsidR="00141DF5" w:rsidRPr="00351179" w:rsidRDefault="00141DF5" w:rsidP="00906A93">
            <w:pPr>
              <w:jc w:val="center"/>
              <w:rPr>
                <w:rFonts w:ascii="Lato" w:hAnsi="Lato" w:cs="Linux Libertine G"/>
                <w:b/>
                <w:kern w:val="3"/>
                <w:szCs w:val="20"/>
              </w:rPr>
            </w:pPr>
            <w:r>
              <w:rPr>
                <w:rFonts w:ascii="Lato" w:hAnsi="Lato" w:cs="Linux Libertine G"/>
                <w:b/>
                <w:kern w:val="3"/>
                <w:szCs w:val="20"/>
              </w:rPr>
              <w:t>94,05</w:t>
            </w:r>
          </w:p>
        </w:tc>
      </w:tr>
    </w:tbl>
    <w:p w14:paraId="21AA9A12" w14:textId="77777777" w:rsidR="00906A93" w:rsidRDefault="00906A93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rFonts w:eastAsia="Times New Roman" w:cs="Linux Libertine G"/>
          <w:b/>
          <w:lang w:eastAsia="ar-SA"/>
        </w:rPr>
      </w:pPr>
    </w:p>
    <w:p w14:paraId="10A6E8E7" w14:textId="6E418DC7" w:rsidR="00B15B41" w:rsidRDefault="00B15B41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rFonts w:eastAsia="Times New Roman" w:cs="Linux Libertine G"/>
          <w:b/>
          <w:lang w:eastAsia="ar-SA"/>
        </w:rPr>
      </w:pPr>
      <w:r>
        <w:rPr>
          <w:rFonts w:eastAsia="Times New Roman" w:cs="Linux Libertine G"/>
          <w:b/>
          <w:lang w:eastAsia="ar-SA"/>
        </w:rPr>
        <w:t xml:space="preserve"> </w:t>
      </w:r>
    </w:p>
    <w:p w14:paraId="7C4E7132" w14:textId="77777777" w:rsidR="00B15B41" w:rsidRDefault="00B15B41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rFonts w:eastAsia="Times New Roman" w:cs="Linux Libertine G"/>
          <w:b/>
          <w:lang w:eastAsia="ar-SA"/>
        </w:rPr>
      </w:pPr>
    </w:p>
    <w:p w14:paraId="4A9E3100" w14:textId="77777777" w:rsidR="00B15B41" w:rsidRDefault="00B15B41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rFonts w:eastAsia="Times New Roman" w:cs="Linux Libertine G"/>
          <w:b/>
          <w:lang w:eastAsia="ar-SA"/>
        </w:rPr>
      </w:pPr>
    </w:p>
    <w:p w14:paraId="47F36651" w14:textId="77777777" w:rsidR="00B15B41" w:rsidRDefault="00B15B41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rFonts w:eastAsia="Times New Roman" w:cs="Linux Libertine G"/>
          <w:b/>
          <w:lang w:eastAsia="ar-SA"/>
        </w:rPr>
      </w:pPr>
    </w:p>
    <w:p w14:paraId="75EDC12B" w14:textId="77777777" w:rsidR="00B15B41" w:rsidRDefault="00B15B41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rFonts w:eastAsia="Times New Roman" w:cs="Linux Libertine G"/>
          <w:b/>
          <w:lang w:eastAsia="ar-SA"/>
        </w:rPr>
      </w:pPr>
    </w:p>
    <w:p w14:paraId="738D9690" w14:textId="77777777" w:rsidR="00B15B41" w:rsidRDefault="00B15B41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rFonts w:eastAsia="Times New Roman" w:cs="Linux Libertine G"/>
          <w:b/>
          <w:lang w:eastAsia="ar-SA"/>
        </w:rPr>
      </w:pPr>
    </w:p>
    <w:p w14:paraId="455D3A98" w14:textId="77777777" w:rsidR="00B15B41" w:rsidRDefault="00B15B41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rFonts w:eastAsia="Times New Roman" w:cs="Linux Libertine G"/>
          <w:b/>
          <w:lang w:eastAsia="ar-SA"/>
        </w:rPr>
      </w:pPr>
    </w:p>
    <w:p w14:paraId="4F55CA5B" w14:textId="77777777" w:rsidR="00B15B41" w:rsidRDefault="00B15B41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rFonts w:eastAsia="Times New Roman" w:cs="Linux Libertine G"/>
          <w:b/>
          <w:lang w:eastAsia="ar-SA"/>
        </w:rPr>
      </w:pPr>
    </w:p>
    <w:p w14:paraId="397A464E" w14:textId="77777777" w:rsidR="00B15B41" w:rsidRDefault="00B15B41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rFonts w:eastAsia="Times New Roman" w:cs="Linux Libertine G"/>
          <w:b/>
          <w:lang w:eastAsia="ar-SA"/>
        </w:rPr>
      </w:pPr>
    </w:p>
    <w:p w14:paraId="35B8E416" w14:textId="77777777" w:rsidR="00B15B41" w:rsidRDefault="00B15B41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rFonts w:eastAsia="Times New Roman" w:cs="Linux Libertine G"/>
          <w:b/>
          <w:lang w:eastAsia="ar-SA"/>
        </w:rPr>
      </w:pPr>
    </w:p>
    <w:p w14:paraId="1BFF407B" w14:textId="77777777" w:rsidR="00B15B41" w:rsidRDefault="00B15B41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rFonts w:eastAsia="Times New Roman" w:cs="Linux Libertine G"/>
          <w:b/>
          <w:lang w:eastAsia="ar-SA"/>
        </w:rPr>
      </w:pPr>
    </w:p>
    <w:p w14:paraId="45450BF8" w14:textId="77777777" w:rsidR="00B15B41" w:rsidRDefault="00B15B41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rFonts w:eastAsia="Times New Roman" w:cs="Linux Libertine G"/>
          <w:b/>
          <w:lang w:eastAsia="ar-SA"/>
        </w:rPr>
      </w:pPr>
    </w:p>
    <w:p w14:paraId="77C3D7C8" w14:textId="77777777" w:rsidR="00B15B41" w:rsidRDefault="00B15B41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rFonts w:eastAsia="Times New Roman" w:cs="Linux Libertine G"/>
          <w:b/>
          <w:lang w:eastAsia="ar-SA"/>
        </w:rPr>
      </w:pPr>
    </w:p>
    <w:p w14:paraId="601BE7A2" w14:textId="77777777" w:rsidR="00B15B41" w:rsidRDefault="00B15B41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i/>
        </w:rPr>
      </w:pPr>
    </w:p>
    <w:p w14:paraId="28E5705E" w14:textId="77777777" w:rsidR="00906A93" w:rsidRDefault="00906A93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i/>
        </w:rPr>
      </w:pPr>
    </w:p>
    <w:p w14:paraId="6D703F68" w14:textId="77777777" w:rsidR="007D6367" w:rsidRDefault="007D6367" w:rsidP="00906A93">
      <w:pPr>
        <w:jc w:val="both"/>
        <w:rPr>
          <w:szCs w:val="20"/>
          <w:lang w:val="en-US"/>
        </w:rPr>
      </w:pPr>
    </w:p>
    <w:p w14:paraId="296EEFFE" w14:textId="77777777" w:rsidR="00906A93" w:rsidRPr="001D5044" w:rsidRDefault="00906A93" w:rsidP="00906A93">
      <w:pPr>
        <w:autoSpaceDE w:val="0"/>
        <w:spacing w:after="0" w:line="240" w:lineRule="auto"/>
        <w:rPr>
          <w:rFonts w:cs="Calibri"/>
          <w:color w:val="000000"/>
          <w:lang w:eastAsia="pl-PL"/>
        </w:rPr>
      </w:pPr>
    </w:p>
    <w:p w14:paraId="1FF9B938" w14:textId="77777777" w:rsidR="00906A93" w:rsidRPr="00136A37" w:rsidRDefault="00906A93" w:rsidP="00906A93">
      <w:pPr>
        <w:spacing w:after="0"/>
        <w:jc w:val="both"/>
        <w:rPr>
          <w:sz w:val="16"/>
          <w:szCs w:val="16"/>
        </w:rPr>
      </w:pPr>
    </w:p>
    <w:p w14:paraId="4A4359EE" w14:textId="77777777" w:rsidR="00906A93" w:rsidRPr="00136A37" w:rsidRDefault="00906A93" w:rsidP="00906A93">
      <w:pPr>
        <w:pStyle w:val="Stopkadokumentu"/>
        <w:spacing w:line="240" w:lineRule="auto"/>
        <w:rPr>
          <w:sz w:val="16"/>
          <w:szCs w:val="16"/>
          <w:u w:val="single"/>
        </w:rPr>
      </w:pPr>
      <w:r w:rsidRPr="00136A37">
        <w:rPr>
          <w:sz w:val="16"/>
          <w:szCs w:val="16"/>
          <w:u w:val="single"/>
        </w:rPr>
        <w:t>Sprawę prowadzi:</w:t>
      </w:r>
    </w:p>
    <w:p w14:paraId="14DDEF55" w14:textId="77777777" w:rsidR="00906A93" w:rsidRPr="00136A37" w:rsidRDefault="00906A93" w:rsidP="00906A93">
      <w:pPr>
        <w:pStyle w:val="Stopkadokumentu"/>
        <w:spacing w:line="240" w:lineRule="auto"/>
        <w:rPr>
          <w:sz w:val="16"/>
          <w:szCs w:val="16"/>
        </w:rPr>
      </w:pPr>
      <w:r w:rsidRPr="00136A37">
        <w:rPr>
          <w:sz w:val="16"/>
          <w:szCs w:val="16"/>
        </w:rPr>
        <w:t xml:space="preserve">Magdalena Ciszak – główny  specjalista ds. zamówień  publicznych </w:t>
      </w:r>
    </w:p>
    <w:p w14:paraId="21334AA0" w14:textId="77777777" w:rsidR="00906A93" w:rsidRPr="00136A37" w:rsidRDefault="00906A93" w:rsidP="00906A93">
      <w:pPr>
        <w:pStyle w:val="Stopkadokumentu"/>
        <w:spacing w:line="240" w:lineRule="auto"/>
        <w:rPr>
          <w:sz w:val="16"/>
          <w:szCs w:val="16"/>
        </w:rPr>
      </w:pPr>
      <w:r w:rsidRPr="00136A37">
        <w:rPr>
          <w:sz w:val="16"/>
          <w:szCs w:val="16"/>
        </w:rPr>
        <w:t>Wydział Infrastruktury, Gospodarki Przestrzennej i Inwestycji</w:t>
      </w:r>
    </w:p>
    <w:p w14:paraId="47C29F30" w14:textId="77777777" w:rsidR="00906A93" w:rsidRPr="0095394E" w:rsidRDefault="00906A93" w:rsidP="00906A93">
      <w:pPr>
        <w:pStyle w:val="Stopkadokumentu"/>
        <w:spacing w:line="240" w:lineRule="auto"/>
        <w:rPr>
          <w:sz w:val="16"/>
          <w:szCs w:val="16"/>
        </w:rPr>
      </w:pPr>
      <w:r w:rsidRPr="00136A37">
        <w:rPr>
          <w:sz w:val="16"/>
          <w:szCs w:val="16"/>
        </w:rPr>
        <w:t xml:space="preserve">kontakt: 503949297 </w:t>
      </w:r>
      <w:r>
        <w:rPr>
          <w:sz w:val="16"/>
          <w:szCs w:val="16"/>
        </w:rPr>
        <w:t>,</w:t>
      </w:r>
      <w:r w:rsidRPr="00136A37">
        <w:rPr>
          <w:sz w:val="16"/>
          <w:szCs w:val="16"/>
        </w:rPr>
        <w:t xml:space="preserve"> e-mail: m.ciszak@gminaznin.pl</w:t>
      </w:r>
    </w:p>
    <w:p w14:paraId="2F0E3048" w14:textId="77777777" w:rsidR="005F7650" w:rsidRPr="00136A37" w:rsidRDefault="005F7650" w:rsidP="005F7650">
      <w:pPr>
        <w:pStyle w:val="Stopkadokumentu"/>
        <w:rPr>
          <w:sz w:val="16"/>
          <w:szCs w:val="16"/>
        </w:rPr>
      </w:pPr>
    </w:p>
    <w:sectPr w:rsidR="005F7650" w:rsidRPr="00136A37" w:rsidSect="0029675B">
      <w:footerReference w:type="default" r:id="rId8"/>
      <w:headerReference w:type="first" r:id="rId9"/>
      <w:footerReference w:type="first" r:id="rId10"/>
      <w:pgSz w:w="11906" w:h="16838"/>
      <w:pgMar w:top="1134" w:right="1134" w:bottom="1134" w:left="1134" w:header="113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68BF4" w14:textId="77777777" w:rsidR="00920B76" w:rsidRDefault="00920B76" w:rsidP="003D6113">
      <w:pPr>
        <w:spacing w:after="0" w:line="240" w:lineRule="auto"/>
      </w:pPr>
      <w:r>
        <w:separator/>
      </w:r>
    </w:p>
  </w:endnote>
  <w:endnote w:type="continuationSeparator" w:id="0">
    <w:p w14:paraId="7679E223" w14:textId="77777777" w:rsidR="00920B76" w:rsidRDefault="00920B76" w:rsidP="003D6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Gentium Book Basic"/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1E7D116-3D11-4990-83AC-642729C18807}"/>
    <w:embedBold r:id="rId2" w:fontKey="{FC1FD817-F65E-446B-A0BA-B263A5FFBF0A}"/>
    <w:embedItalic r:id="rId3" w:fontKey="{16A16E30-7099-4758-A5ED-7BD09F826BC2}"/>
  </w:font>
  <w:font w:name="Times New Roman">
    <w:altName w:val="Cambria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 Light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4" w:fontKey="{BFE54E9F-BE47-467B-A496-99662B4E0E88}"/>
    <w:embedBold r:id="rId5" w:fontKey="{EDC8F96A-0610-45D8-9848-6F53360289E2}"/>
    <w:embedItalic r:id="rId6" w:fontKey="{06D339E6-5348-4E8F-B1DD-0445A28E9FAE}"/>
  </w:font>
  <w:font w:name="Lato Black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7" w:fontKey="{465C271F-A609-4628-A047-0561D756267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B90F81FB-7664-4457-83A7-FC9DAF81E5D5}"/>
    <w:embedItalic r:id="rId9" w:fontKey="{A444493D-08ED-4152-B8DE-2CA3EF9E736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4EA2C1F5-0C3E-4577-81A8-2B15D283E3D5}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1" w:fontKey="{D6CDDEB3-3050-49E3-9460-19C6D69D1129}"/>
    <w:embedBold r:id="rId12" w:fontKey="{577FEAAC-6B16-4CD6-BA82-4C7071BAC95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nux Libertine G">
    <w:altName w:val="Cambria"/>
    <w:charset w:val="EE"/>
    <w:family w:val="auto"/>
    <w:pitch w:val="variable"/>
    <w:sig w:usb0="E0000AFF" w:usb1="5200E5FB" w:usb2="02000020" w:usb3="00000000" w:csb0="000001BF" w:csb1="00000000"/>
    <w:embedRegular r:id="rId13" w:fontKey="{A213B6C9-C3FD-4C89-9215-462FBDC16A70}"/>
    <w:embedBold r:id="rId14" w:fontKey="{D35DBE31-9EEF-466F-8565-35D29164E8A7}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62351" w14:textId="77777777" w:rsidR="00525E14" w:rsidRDefault="00525E14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7535BF0D" w14:textId="77777777" w:rsidR="0029675B" w:rsidRPr="00E56D9E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29EF53C1" w14:textId="77777777" w:rsidR="001214A2" w:rsidRPr="0029675B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  |  88-400 Żnin  |  t</w:t>
    </w:r>
    <w:r w:rsidRPr="00E56D9E">
      <w:rPr>
        <w:rFonts w:ascii="Lato" w:hAnsi="Lato" w:cs="Arial"/>
        <w:sz w:val="19"/>
        <w:szCs w:val="19"/>
      </w:rPr>
      <w:t xml:space="preserve">el. +48 52 30 31 301  |  </w:t>
    </w:r>
    <w:r>
      <w:rPr>
        <w:rFonts w:ascii="Lato" w:hAnsi="Lato" w:cs="Arial"/>
        <w:sz w:val="19"/>
        <w:szCs w:val="19"/>
      </w:rPr>
      <w:t>www.gminaznin.pl</w:t>
    </w:r>
    <w:r w:rsidRPr="00E56D9E">
      <w:rPr>
        <w:rFonts w:ascii="Lato" w:hAnsi="Lato" w:cs="Arial"/>
        <w:sz w:val="19"/>
        <w:szCs w:val="19"/>
      </w:rPr>
      <w:t xml:space="preserve">  |  </w:t>
    </w:r>
    <w:r>
      <w:rPr>
        <w:rFonts w:ascii="Lato" w:hAnsi="Lato" w:cs="Arial"/>
        <w:sz w:val="19"/>
        <w:szCs w:val="19"/>
      </w:rPr>
      <w:t>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59B47" w14:textId="77777777" w:rsidR="00525E14" w:rsidRDefault="00525E14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0572A812" w14:textId="77777777" w:rsidR="0029675B" w:rsidRPr="00E56D9E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1AA673A3" w14:textId="77777777" w:rsidR="001214A2" w:rsidRPr="00174CF4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</w:t>
    </w:r>
    <w:r w:rsidR="00743C12">
      <w:rPr>
        <w:rFonts w:ascii="Lato" w:hAnsi="Lato" w:cs="Arial"/>
        <w:sz w:val="19"/>
        <w:szCs w:val="19"/>
      </w:rPr>
      <w:t xml:space="preserve">, </w:t>
    </w:r>
    <w:r>
      <w:rPr>
        <w:rFonts w:ascii="Lato" w:hAnsi="Lato" w:cs="Arial"/>
        <w:sz w:val="19"/>
        <w:szCs w:val="19"/>
      </w:rPr>
      <w:t>88-400 Żnin</w:t>
    </w:r>
    <w:r w:rsidR="00743C12">
      <w:rPr>
        <w:rFonts w:ascii="Lato" w:hAnsi="Lato" w:cs="Arial"/>
        <w:sz w:val="19"/>
        <w:szCs w:val="19"/>
      </w:rPr>
      <w:t>, kontakt: 503 949 591 lub (</w:t>
    </w:r>
    <w:r w:rsidRPr="00E56D9E">
      <w:rPr>
        <w:rFonts w:ascii="Lato" w:hAnsi="Lato" w:cs="Arial"/>
        <w:sz w:val="19"/>
        <w:szCs w:val="19"/>
      </w:rPr>
      <w:t>+48</w:t>
    </w:r>
    <w:r w:rsidR="00743C12"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 w:rsidR="00743C12"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 w:rsidR="00743C12">
      <w:rPr>
        <w:rFonts w:ascii="Lato" w:hAnsi="Lato" w:cs="Arial"/>
        <w:sz w:val="19"/>
        <w:szCs w:val="19"/>
      </w:rPr>
      <w:t xml:space="preserve">, e-mail: </w:t>
    </w:r>
    <w:r>
      <w:rPr>
        <w:rFonts w:ascii="Lato" w:hAnsi="Lato" w:cs="Arial"/>
        <w:sz w:val="19"/>
        <w:szCs w:val="19"/>
      </w:rPr>
      <w:t>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1AD6D2" w14:textId="77777777" w:rsidR="00920B76" w:rsidRDefault="00920B76" w:rsidP="003D6113">
      <w:pPr>
        <w:spacing w:after="0" w:line="240" w:lineRule="auto"/>
      </w:pPr>
      <w:r>
        <w:separator/>
      </w:r>
    </w:p>
  </w:footnote>
  <w:footnote w:type="continuationSeparator" w:id="0">
    <w:p w14:paraId="5E80EFF7" w14:textId="77777777" w:rsidR="00920B76" w:rsidRDefault="00920B76" w:rsidP="003D6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DBDDE" w14:textId="77777777" w:rsidR="0029675B" w:rsidRDefault="0091346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5167" behindDoc="1" locked="0" layoutInCell="1" allowOverlap="1" wp14:anchorId="360800E3" wp14:editId="6C16D4A3">
          <wp:simplePos x="0" y="0"/>
          <wp:positionH relativeFrom="column">
            <wp:posOffset>4030</wp:posOffset>
          </wp:positionH>
          <wp:positionV relativeFrom="paragraph">
            <wp:posOffset>4031</wp:posOffset>
          </wp:positionV>
          <wp:extent cx="933537" cy="1083310"/>
          <wp:effectExtent l="0" t="0" r="0" b="2540"/>
          <wp:wrapNone/>
          <wp:docPr id="1" name="Obraz 1" descr="C:\Users\PiotrL\AppData\Local\Microsoft\Windows\INetCache\Content.Word\Herb_bezt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L\AppData\Local\Microsoft\Windows\INetCache\Content.Word\Herb_beztl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439" cy="10901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39CF22" w14:textId="77777777" w:rsidR="0029675B" w:rsidRDefault="0029675B">
    <w:pPr>
      <w:pStyle w:val="Nagwek"/>
    </w:pPr>
  </w:p>
  <w:p w14:paraId="5ACC0AE4" w14:textId="77777777" w:rsidR="0029675B" w:rsidRDefault="0029675B">
    <w:pPr>
      <w:pStyle w:val="Nagwek"/>
    </w:pPr>
  </w:p>
  <w:p w14:paraId="60CAA7DD" w14:textId="77777777" w:rsidR="0029675B" w:rsidRDefault="0029675B">
    <w:pPr>
      <w:pStyle w:val="Nagwek"/>
    </w:pPr>
  </w:p>
  <w:p w14:paraId="5996BDB9" w14:textId="77777777" w:rsidR="0029675B" w:rsidRDefault="0029675B">
    <w:pPr>
      <w:pStyle w:val="Nagwek"/>
    </w:pPr>
  </w:p>
  <w:p w14:paraId="06F94664" w14:textId="77777777" w:rsidR="0029675B" w:rsidRDefault="0029675B">
    <w:pPr>
      <w:pStyle w:val="Nagwek"/>
    </w:pPr>
  </w:p>
  <w:p w14:paraId="3E5D05C7" w14:textId="713ABA46" w:rsidR="00E227B5" w:rsidRDefault="00977183">
    <w:pPr>
      <w:pStyle w:val="Nagwek"/>
    </w:pPr>
    <w:r>
      <w:t xml:space="preserve">                                                                                                                                       </w:t>
    </w:r>
    <w:r w:rsidRPr="00977183">
      <w:t xml:space="preserve">         Żnin, 202</w:t>
    </w:r>
    <w:r w:rsidR="005165E1">
      <w:t>3</w:t>
    </w:r>
    <w:r w:rsidRPr="00977183">
      <w:t>-</w:t>
    </w:r>
    <w:r w:rsidR="00141DF5">
      <w:t>12</w:t>
    </w:r>
    <w:r w:rsidRPr="00977183">
      <w:t>-</w:t>
    </w:r>
    <w:r w:rsidR="00141DF5">
      <w:t>05</w:t>
    </w:r>
    <w:r w:rsidRPr="00977183">
      <w:t xml:space="preserve">         </w:t>
    </w:r>
  </w:p>
  <w:p w14:paraId="2F7DBFE2" w14:textId="6CE9C992" w:rsidR="001214A2" w:rsidRDefault="001214A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7D25F1"/>
    <w:multiLevelType w:val="hybridMultilevel"/>
    <w:tmpl w:val="A954B0D0"/>
    <w:lvl w:ilvl="0" w:tplc="BB761B2C">
      <w:start w:val="1"/>
      <w:numFmt w:val="lowerLetter"/>
      <w:lvlText w:val="%1)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6965076">
      <w:start w:val="1"/>
      <w:numFmt w:val="lowerLetter"/>
      <w:lvlText w:val="%2"/>
      <w:lvlJc w:val="left"/>
      <w:pPr>
        <w:ind w:left="12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E9A5CA0">
      <w:start w:val="1"/>
      <w:numFmt w:val="lowerRoman"/>
      <w:lvlText w:val="%3"/>
      <w:lvlJc w:val="left"/>
      <w:pPr>
        <w:ind w:left="19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B50ECA4">
      <w:start w:val="1"/>
      <w:numFmt w:val="decimal"/>
      <w:lvlText w:val="%4"/>
      <w:lvlJc w:val="left"/>
      <w:pPr>
        <w:ind w:left="26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B78EC82">
      <w:start w:val="1"/>
      <w:numFmt w:val="lowerLetter"/>
      <w:lvlText w:val="%5"/>
      <w:lvlJc w:val="left"/>
      <w:pPr>
        <w:ind w:left="3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E3ECB5A">
      <w:start w:val="1"/>
      <w:numFmt w:val="lowerRoman"/>
      <w:lvlText w:val="%6"/>
      <w:lvlJc w:val="left"/>
      <w:pPr>
        <w:ind w:left="4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FC40FD8">
      <w:start w:val="1"/>
      <w:numFmt w:val="decimal"/>
      <w:lvlText w:val="%7"/>
      <w:lvlJc w:val="left"/>
      <w:pPr>
        <w:ind w:left="4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938D7CE">
      <w:start w:val="1"/>
      <w:numFmt w:val="lowerLetter"/>
      <w:lvlText w:val="%8"/>
      <w:lvlJc w:val="left"/>
      <w:pPr>
        <w:ind w:left="5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DAC9DC0">
      <w:start w:val="1"/>
      <w:numFmt w:val="lowerRoman"/>
      <w:lvlText w:val="%9"/>
      <w:lvlJc w:val="left"/>
      <w:pPr>
        <w:ind w:left="6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034793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183"/>
    <w:rsid w:val="0000278E"/>
    <w:rsid w:val="0004009B"/>
    <w:rsid w:val="00041F8C"/>
    <w:rsid w:val="000704EE"/>
    <w:rsid w:val="0009689B"/>
    <w:rsid w:val="000D5E3B"/>
    <w:rsid w:val="001132CA"/>
    <w:rsid w:val="001214A2"/>
    <w:rsid w:val="00136A37"/>
    <w:rsid w:val="00141DF5"/>
    <w:rsid w:val="00174CF4"/>
    <w:rsid w:val="0018310A"/>
    <w:rsid w:val="001D00EA"/>
    <w:rsid w:val="001D5044"/>
    <w:rsid w:val="001F6451"/>
    <w:rsid w:val="002214FD"/>
    <w:rsid w:val="00294811"/>
    <w:rsid w:val="0029675B"/>
    <w:rsid w:val="002A2C3F"/>
    <w:rsid w:val="002B0D08"/>
    <w:rsid w:val="002F108D"/>
    <w:rsid w:val="003206F9"/>
    <w:rsid w:val="00361433"/>
    <w:rsid w:val="003D6113"/>
    <w:rsid w:val="00464BBC"/>
    <w:rsid w:val="00467B16"/>
    <w:rsid w:val="004944A2"/>
    <w:rsid w:val="004A4BCE"/>
    <w:rsid w:val="004B6084"/>
    <w:rsid w:val="004F44FF"/>
    <w:rsid w:val="005165E1"/>
    <w:rsid w:val="00525E14"/>
    <w:rsid w:val="00533F6C"/>
    <w:rsid w:val="00537DB9"/>
    <w:rsid w:val="00592D54"/>
    <w:rsid w:val="005D1BC5"/>
    <w:rsid w:val="005E185F"/>
    <w:rsid w:val="005F6077"/>
    <w:rsid w:val="005F7650"/>
    <w:rsid w:val="006026CD"/>
    <w:rsid w:val="00614A67"/>
    <w:rsid w:val="006237F6"/>
    <w:rsid w:val="0063335C"/>
    <w:rsid w:val="0064428B"/>
    <w:rsid w:val="00684754"/>
    <w:rsid w:val="00695610"/>
    <w:rsid w:val="00726E1A"/>
    <w:rsid w:val="00743C12"/>
    <w:rsid w:val="00746441"/>
    <w:rsid w:val="0075051C"/>
    <w:rsid w:val="0075140A"/>
    <w:rsid w:val="00781A79"/>
    <w:rsid w:val="00796070"/>
    <w:rsid w:val="007C5F80"/>
    <w:rsid w:val="007D6367"/>
    <w:rsid w:val="007E2F8C"/>
    <w:rsid w:val="00832DED"/>
    <w:rsid w:val="00834B26"/>
    <w:rsid w:val="00840AEF"/>
    <w:rsid w:val="00874C2C"/>
    <w:rsid w:val="00876EF1"/>
    <w:rsid w:val="0088347F"/>
    <w:rsid w:val="008D2346"/>
    <w:rsid w:val="008D65AF"/>
    <w:rsid w:val="00900B79"/>
    <w:rsid w:val="00906A93"/>
    <w:rsid w:val="00913469"/>
    <w:rsid w:val="00920B76"/>
    <w:rsid w:val="00951410"/>
    <w:rsid w:val="009544FC"/>
    <w:rsid w:val="00977183"/>
    <w:rsid w:val="009B1B98"/>
    <w:rsid w:val="009E4D9E"/>
    <w:rsid w:val="009E659F"/>
    <w:rsid w:val="00A06CE6"/>
    <w:rsid w:val="00A37730"/>
    <w:rsid w:val="00A517A4"/>
    <w:rsid w:val="00A843F6"/>
    <w:rsid w:val="00AB513C"/>
    <w:rsid w:val="00B02023"/>
    <w:rsid w:val="00B15B41"/>
    <w:rsid w:val="00B32F12"/>
    <w:rsid w:val="00B33853"/>
    <w:rsid w:val="00B37577"/>
    <w:rsid w:val="00B758AC"/>
    <w:rsid w:val="00B801E2"/>
    <w:rsid w:val="00BB7BD8"/>
    <w:rsid w:val="00BC69A7"/>
    <w:rsid w:val="00C11367"/>
    <w:rsid w:val="00C247BF"/>
    <w:rsid w:val="00C30308"/>
    <w:rsid w:val="00C30725"/>
    <w:rsid w:val="00C81E77"/>
    <w:rsid w:val="00CA071D"/>
    <w:rsid w:val="00CB24E2"/>
    <w:rsid w:val="00D060E9"/>
    <w:rsid w:val="00E01A15"/>
    <w:rsid w:val="00E06916"/>
    <w:rsid w:val="00E227B5"/>
    <w:rsid w:val="00E45BE6"/>
    <w:rsid w:val="00E5053F"/>
    <w:rsid w:val="00E54A1B"/>
    <w:rsid w:val="00E64819"/>
    <w:rsid w:val="00E91987"/>
    <w:rsid w:val="00EB04C9"/>
    <w:rsid w:val="00EC1D45"/>
    <w:rsid w:val="00EE6E7B"/>
    <w:rsid w:val="00F44984"/>
    <w:rsid w:val="00F5658B"/>
    <w:rsid w:val="00F91D51"/>
    <w:rsid w:val="00F934C1"/>
    <w:rsid w:val="00FB0677"/>
    <w:rsid w:val="00FE2811"/>
    <w:rsid w:val="00FF3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637F1F"/>
  <w15:docId w15:val="{7E100F27-80AC-42BA-A265-908EA0A13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Domyśny WORD"/>
    <w:qFormat/>
    <w:rsid w:val="00951410"/>
    <w:pPr>
      <w:spacing w:after="120" w:line="320" w:lineRule="exact"/>
    </w:pPr>
    <w:rPr>
      <w:rFonts w:ascii="Lato Light" w:hAnsi="Lato Light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51410"/>
    <w:pPr>
      <w:keepNext/>
      <w:keepLines/>
      <w:spacing w:before="200" w:line="360" w:lineRule="exact"/>
      <w:outlineLvl w:val="0"/>
    </w:pPr>
    <w:rPr>
      <w:rFonts w:ascii="Lato Black" w:eastAsiaTheme="majorEastAsia" w:hAnsi="Lato Black" w:cstheme="majorBidi"/>
      <w:color w:val="783314"/>
      <w:sz w:val="40"/>
      <w:szCs w:val="32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951410"/>
    <w:pPr>
      <w:spacing w:before="120" w:after="0"/>
      <w:outlineLvl w:val="1"/>
    </w:pPr>
    <w:rPr>
      <w:color w:val="365F91" w:themeColor="accent1" w:themeShade="BF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5141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5141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5141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5141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5141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5141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nhideWhenUsed/>
    <w:rsid w:val="00BB7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B7BD8"/>
  </w:style>
  <w:style w:type="paragraph" w:styleId="Tekstdymka">
    <w:name w:val="Balloon Text"/>
    <w:basedOn w:val="Normalny"/>
    <w:link w:val="TekstdymkaZnak"/>
    <w:uiPriority w:val="99"/>
    <w:semiHidden/>
    <w:unhideWhenUsed/>
    <w:rsid w:val="003D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1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D6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113"/>
  </w:style>
  <w:style w:type="character" w:styleId="Hipercze">
    <w:name w:val="Hyperlink"/>
    <w:basedOn w:val="Domylnaczcionkaakapitu"/>
    <w:uiPriority w:val="99"/>
    <w:unhideWhenUsed/>
    <w:rsid w:val="00361433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951410"/>
    <w:rPr>
      <w:rFonts w:ascii="Lato Black" w:eastAsiaTheme="majorEastAsia" w:hAnsi="Lato Black" w:cstheme="majorBidi"/>
      <w:color w:val="7833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951410"/>
    <w:rPr>
      <w:rFonts w:ascii="Lato Black" w:eastAsiaTheme="majorEastAsia" w:hAnsi="Lato Black" w:cstheme="majorBidi"/>
      <w:color w:val="365F91" w:themeColor="accent1" w:themeShade="BF"/>
      <w:sz w:val="40"/>
      <w:szCs w:val="26"/>
    </w:rPr>
  </w:style>
  <w:style w:type="paragraph" w:styleId="Tytu">
    <w:name w:val="Title"/>
    <w:aliases w:val="Nagłówek Lato"/>
    <w:basedOn w:val="Normalny"/>
    <w:next w:val="Normalny"/>
    <w:link w:val="TytuZnak"/>
    <w:uiPriority w:val="10"/>
    <w:qFormat/>
    <w:rsid w:val="00951410"/>
    <w:pPr>
      <w:spacing w:after="0"/>
      <w:contextualSpacing/>
    </w:pPr>
    <w:rPr>
      <w:rFonts w:ascii="Lato" w:eastAsiaTheme="majorEastAsia" w:hAnsi="Lato" w:cstheme="majorBidi"/>
      <w:b/>
      <w:kern w:val="28"/>
      <w:szCs w:val="56"/>
    </w:rPr>
  </w:style>
  <w:style w:type="character" w:customStyle="1" w:styleId="TytuZnak">
    <w:name w:val="Tytuł Znak"/>
    <w:aliases w:val="Nagłówek Lato Znak"/>
    <w:basedOn w:val="Domylnaczcionkaakapitu"/>
    <w:link w:val="Tytu"/>
    <w:uiPriority w:val="10"/>
    <w:rsid w:val="00951410"/>
    <w:rPr>
      <w:rFonts w:ascii="Lato" w:eastAsiaTheme="majorEastAsia" w:hAnsi="Lato" w:cstheme="majorBidi"/>
      <w:b/>
      <w:kern w:val="28"/>
      <w:sz w:val="20"/>
      <w:szCs w:val="56"/>
    </w:rPr>
  </w:style>
  <w:style w:type="paragraph" w:styleId="Cytat">
    <w:name w:val="Quote"/>
    <w:basedOn w:val="Normalny"/>
    <w:next w:val="Normalny"/>
    <w:link w:val="CytatZnak"/>
    <w:uiPriority w:val="29"/>
    <w:qFormat/>
    <w:rsid w:val="00951410"/>
    <w:pPr>
      <w:spacing w:before="200" w:after="160"/>
      <w:ind w:left="864" w:right="864"/>
      <w:jc w:val="right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51410"/>
    <w:rPr>
      <w:rFonts w:ascii="Lato Light" w:hAnsi="Lato Light"/>
      <w:i/>
      <w:iCs/>
      <w:color w:val="404040" w:themeColor="text1" w:themeTint="BF"/>
      <w:sz w:val="20"/>
    </w:rPr>
  </w:style>
  <w:style w:type="paragraph" w:styleId="Bezodstpw">
    <w:name w:val="No Spacing"/>
    <w:uiPriority w:val="1"/>
    <w:rsid w:val="001132CA"/>
    <w:pPr>
      <w:spacing w:after="0" w:line="240" w:lineRule="auto"/>
    </w:pPr>
    <w:rPr>
      <w:rFonts w:ascii="Lato Light" w:hAnsi="Lato Light"/>
      <w:sz w:val="20"/>
    </w:rPr>
  </w:style>
  <w:style w:type="paragraph" w:customStyle="1" w:styleId="Akapit">
    <w:name w:val="Akapit"/>
    <w:basedOn w:val="Normalny"/>
    <w:link w:val="AkapitZnak"/>
    <w:qFormat/>
    <w:rsid w:val="00A843F6"/>
    <w:pPr>
      <w:jc w:val="both"/>
    </w:pPr>
    <w:rPr>
      <w:lang w:val="en-US"/>
    </w:rPr>
  </w:style>
  <w:style w:type="character" w:customStyle="1" w:styleId="AkapitZnak">
    <w:name w:val="Akapit Znak"/>
    <w:basedOn w:val="Domylnaczcionkaakapitu"/>
    <w:link w:val="Akapit"/>
    <w:rsid w:val="00A843F6"/>
    <w:rPr>
      <w:rFonts w:ascii="Lato Light" w:hAnsi="Lato Light"/>
      <w:sz w:val="20"/>
      <w:lang w:val="en-US"/>
    </w:rPr>
  </w:style>
  <w:style w:type="paragraph" w:customStyle="1" w:styleId="Stopkadokumentu">
    <w:name w:val="Stopka dokumentu"/>
    <w:basedOn w:val="Normalny"/>
    <w:link w:val="StopkadokumentuZnak"/>
    <w:qFormat/>
    <w:rsid w:val="00951410"/>
    <w:pPr>
      <w:spacing w:after="0"/>
      <w:jc w:val="both"/>
    </w:pPr>
    <w:rPr>
      <w:szCs w:val="20"/>
    </w:rPr>
  </w:style>
  <w:style w:type="character" w:customStyle="1" w:styleId="StopkadokumentuZnak">
    <w:name w:val="Stopka dokumentu Znak"/>
    <w:basedOn w:val="Domylnaczcionkaakapitu"/>
    <w:link w:val="Stopkadokumentu"/>
    <w:rsid w:val="00951410"/>
    <w:rPr>
      <w:rFonts w:ascii="Lato Light" w:hAnsi="Lato Light"/>
      <w:sz w:val="20"/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51410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51410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51410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51410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5141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5141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51410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51410"/>
    <w:pPr>
      <w:spacing w:before="240" w:after="0" w:line="320" w:lineRule="exact"/>
      <w:outlineLvl w:val="9"/>
    </w:pPr>
    <w:rPr>
      <w:rFonts w:asciiTheme="majorHAnsi" w:hAnsiTheme="majorHAnsi"/>
      <w:color w:val="365F91" w:themeColor="accent1" w:themeShade="BF"/>
      <w:sz w:val="3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F7650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E659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E659F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E659F"/>
    <w:rPr>
      <w:rFonts w:ascii="Lato Light" w:hAnsi="Lato Light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E659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E659F"/>
    <w:rPr>
      <w:rFonts w:ascii="Lato Light" w:hAnsi="Lato Light"/>
      <w:b/>
      <w:bCs/>
      <w:sz w:val="20"/>
      <w:szCs w:val="20"/>
    </w:rPr>
  </w:style>
  <w:style w:type="paragraph" w:customStyle="1" w:styleId="Default">
    <w:name w:val="Default"/>
    <w:basedOn w:val="Normalny"/>
    <w:rsid w:val="00684754"/>
    <w:pPr>
      <w:autoSpaceDE w:val="0"/>
      <w:autoSpaceDN w:val="0"/>
      <w:spacing w:after="0" w:line="240" w:lineRule="auto"/>
    </w:pPr>
    <w:rPr>
      <w:rFonts w:ascii="Calibri" w:hAnsi="Calibri" w:cs="Times New Roman"/>
      <w:color w:val="000000"/>
      <w:sz w:val="24"/>
      <w:szCs w:val="24"/>
    </w:rPr>
  </w:style>
  <w:style w:type="table" w:customStyle="1" w:styleId="TableGrid">
    <w:name w:val="TableGrid"/>
    <w:rsid w:val="00684754"/>
    <w:pPr>
      <w:spacing w:after="0" w:line="240" w:lineRule="auto"/>
    </w:pPr>
    <w:rPr>
      <w:rFonts w:eastAsia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FB0677"/>
    <w:pPr>
      <w:spacing w:after="0" w:line="240" w:lineRule="auto"/>
    </w:pPr>
    <w:rPr>
      <w:rFonts w:eastAsia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59"/>
    <w:rsid w:val="00906A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54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C\Desktop\przetargi\2022\firm&#243;wki\Szablon%20Burmistrz%20&#379;nina-pracownik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D57BC1-8E7D-4711-9119-491B8896B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Burmistrz Żnina-pracownik</Template>
  <TotalTime>5</TotalTime>
  <Pages>2</Pages>
  <Words>267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MagdaC</dc:creator>
  <cp:keywords/>
  <dc:description/>
  <cp:lastModifiedBy>Magdalena Ciszak</cp:lastModifiedBy>
  <cp:revision>2</cp:revision>
  <cp:lastPrinted>2023-05-31T12:09:00Z</cp:lastPrinted>
  <dcterms:created xsi:type="dcterms:W3CDTF">2023-12-05T13:36:00Z</dcterms:created>
  <dcterms:modified xsi:type="dcterms:W3CDTF">2023-12-05T13:36:00Z</dcterms:modified>
</cp:coreProperties>
</file>