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2650DD" w:rsidRDefault="00977183" w:rsidP="00977183">
      <w:pPr>
        <w:rPr>
          <w:sz w:val="22"/>
        </w:rPr>
      </w:pPr>
    </w:p>
    <w:p w14:paraId="0DF53763" w14:textId="6DD10BDD" w:rsidR="00977183" w:rsidRPr="002650DD" w:rsidRDefault="00977183" w:rsidP="00977183">
      <w:pPr>
        <w:rPr>
          <w:sz w:val="22"/>
        </w:rPr>
      </w:pPr>
      <w:r w:rsidRPr="002650DD">
        <w:rPr>
          <w:sz w:val="22"/>
        </w:rPr>
        <w:t xml:space="preserve">                                                                                               </w:t>
      </w:r>
      <w:r>
        <w:rPr>
          <w:sz w:val="22"/>
        </w:rPr>
        <w:t xml:space="preserve">               </w:t>
      </w:r>
    </w:p>
    <w:p w14:paraId="135A7AA1" w14:textId="03BC958C" w:rsidR="00977183" w:rsidRPr="002650DD" w:rsidRDefault="00977183" w:rsidP="00977183">
      <w:pPr>
        <w:rPr>
          <w:rFonts w:cs="Arial"/>
          <w:b/>
          <w:sz w:val="22"/>
        </w:rPr>
      </w:pPr>
      <w:r w:rsidRPr="002650DD">
        <w:rPr>
          <w:rFonts w:cs="Arial"/>
          <w:b/>
          <w:sz w:val="22"/>
        </w:rPr>
        <w:t xml:space="preserve"> </w:t>
      </w:r>
      <w:r w:rsidRPr="00187556">
        <w:rPr>
          <w:rFonts w:cs="Arial"/>
          <w:bCs/>
          <w:sz w:val="22"/>
        </w:rPr>
        <w:t>IGPI.271.</w:t>
      </w:r>
      <w:r w:rsidR="003C654F">
        <w:rPr>
          <w:rFonts w:cs="Arial"/>
          <w:bCs/>
          <w:sz w:val="22"/>
        </w:rPr>
        <w:t>4</w:t>
      </w:r>
      <w:r>
        <w:rPr>
          <w:rFonts w:cs="Arial"/>
          <w:bCs/>
          <w:sz w:val="22"/>
        </w:rPr>
        <w:t>.</w:t>
      </w:r>
      <w:r w:rsidR="00C43F78">
        <w:rPr>
          <w:rFonts w:cs="Arial"/>
          <w:bCs/>
          <w:sz w:val="22"/>
        </w:rPr>
        <w:t>1.</w:t>
      </w:r>
      <w:r w:rsidRPr="00187556">
        <w:rPr>
          <w:rFonts w:cs="Arial"/>
          <w:bCs/>
          <w:sz w:val="22"/>
        </w:rPr>
        <w:t>202</w:t>
      </w:r>
      <w:r>
        <w:rPr>
          <w:rFonts w:cs="Arial"/>
          <w:bCs/>
          <w:sz w:val="22"/>
        </w:rPr>
        <w:t>2</w:t>
      </w:r>
      <w:r w:rsidRPr="00187556">
        <w:rPr>
          <w:rFonts w:cs="Arial"/>
          <w:bCs/>
          <w:sz w:val="22"/>
        </w:rPr>
        <w:t xml:space="preserve">                                                                                              </w:t>
      </w:r>
      <w:r w:rsidRPr="002650DD">
        <w:rPr>
          <w:rFonts w:cs="Arial"/>
          <w:b/>
          <w:sz w:val="22"/>
        </w:rPr>
        <w:t>Wykonawcy</w:t>
      </w:r>
    </w:p>
    <w:p w14:paraId="33800F3F" w14:textId="07C11E51" w:rsidR="00977183" w:rsidRDefault="00977183" w:rsidP="00977183">
      <w:pPr>
        <w:rPr>
          <w:rFonts w:cs="Arial"/>
          <w:b/>
          <w:sz w:val="22"/>
        </w:rPr>
      </w:pPr>
      <w:r w:rsidRPr="002650DD">
        <w:rPr>
          <w:rFonts w:cs="Arial"/>
          <w:b/>
          <w:sz w:val="22"/>
        </w:rPr>
        <w:t xml:space="preserve">                                                                                        </w:t>
      </w:r>
      <w:r>
        <w:rPr>
          <w:rFonts w:cs="Arial"/>
          <w:b/>
          <w:sz w:val="22"/>
        </w:rPr>
        <w:t xml:space="preserve">                                    w  postępowaniu</w:t>
      </w:r>
    </w:p>
    <w:p w14:paraId="16B4B4D0" w14:textId="77777777" w:rsidR="00977183" w:rsidRDefault="00977183" w:rsidP="00977183">
      <w:pPr>
        <w:rPr>
          <w:rFonts w:cs="Arial"/>
          <w:b/>
          <w:sz w:val="22"/>
        </w:rPr>
      </w:pPr>
    </w:p>
    <w:p w14:paraId="52D5B0B0" w14:textId="77777777" w:rsidR="00977183" w:rsidRPr="00BE5E33" w:rsidRDefault="00977183" w:rsidP="00977183">
      <w:pPr>
        <w:jc w:val="center"/>
        <w:rPr>
          <w:rFonts w:cs="Arial"/>
          <w:b/>
          <w:sz w:val="22"/>
        </w:rPr>
      </w:pPr>
      <w:r w:rsidRPr="00BE5E33">
        <w:rPr>
          <w:rFonts w:cs="Arial"/>
          <w:b/>
          <w:sz w:val="22"/>
          <w:u w:val="single"/>
        </w:rPr>
        <w:t xml:space="preserve">Zmiana </w:t>
      </w:r>
      <w:r w:rsidRPr="00BE5E33">
        <w:rPr>
          <w:b/>
          <w:sz w:val="22"/>
          <w:u w:val="single"/>
        </w:rPr>
        <w:t>treści specyfikacji warunków zamówienia</w:t>
      </w:r>
      <w:r w:rsidRPr="002650DD">
        <w:rPr>
          <w:b/>
          <w:sz w:val="22"/>
          <w:u w:val="single"/>
        </w:rPr>
        <w:t>.</w:t>
      </w:r>
    </w:p>
    <w:p w14:paraId="6AE830BE" w14:textId="77777777" w:rsidR="00977183" w:rsidRPr="002650DD" w:rsidRDefault="00977183" w:rsidP="00977183">
      <w:pPr>
        <w:jc w:val="center"/>
        <w:rPr>
          <w:sz w:val="22"/>
        </w:rPr>
      </w:pPr>
    </w:p>
    <w:p w14:paraId="68A2DCEF" w14:textId="77777777" w:rsidR="00977183" w:rsidRPr="002650DD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rFonts w:cs="Times New Roman"/>
          <w:i/>
          <w:iCs/>
          <w:sz w:val="22"/>
        </w:rPr>
      </w:pPr>
      <w:r w:rsidRPr="002650DD">
        <w:rPr>
          <w:rFonts w:cs="Times New Roman"/>
          <w:i/>
          <w:iCs/>
          <w:sz w:val="22"/>
        </w:rPr>
        <w:t xml:space="preserve"> Dotyczy:   prowadzonego postępowania o udzielenie zamówienia publicznego w trybie   </w:t>
      </w:r>
    </w:p>
    <w:p w14:paraId="0CAB9833" w14:textId="77777777" w:rsidR="003C654F" w:rsidRDefault="00977183" w:rsidP="003C654F">
      <w:pPr>
        <w:tabs>
          <w:tab w:val="left" w:pos="3013"/>
          <w:tab w:val="left" w:pos="3470"/>
        </w:tabs>
        <w:spacing w:line="200" w:lineRule="atLeast"/>
        <w:jc w:val="both"/>
        <w:rPr>
          <w:i/>
          <w:sz w:val="22"/>
        </w:rPr>
      </w:pPr>
      <w:r>
        <w:rPr>
          <w:rFonts w:cs="Times New Roman"/>
          <w:i/>
          <w:iCs/>
          <w:sz w:val="22"/>
        </w:rPr>
        <w:t xml:space="preserve">                 podstawowym </w:t>
      </w:r>
      <w:r w:rsidRPr="002650DD">
        <w:rPr>
          <w:rFonts w:cs="Times New Roman"/>
          <w:i/>
          <w:iCs/>
          <w:sz w:val="22"/>
        </w:rPr>
        <w:t xml:space="preserve"> na zadanie pn</w:t>
      </w:r>
      <w:r w:rsidRPr="002650DD">
        <w:rPr>
          <w:rFonts w:cs="Times New Roman"/>
          <w:b/>
          <w:i/>
          <w:iCs/>
          <w:sz w:val="22"/>
        </w:rPr>
        <w:t>.:</w:t>
      </w:r>
      <w:r w:rsidRPr="002650DD">
        <w:rPr>
          <w:i/>
          <w:sz w:val="22"/>
        </w:rPr>
        <w:t xml:space="preserve"> </w:t>
      </w:r>
      <w:bookmarkStart w:id="0" w:name="_Hlk60125545"/>
      <w:r w:rsidR="003C654F" w:rsidRPr="003C654F">
        <w:rPr>
          <w:i/>
          <w:sz w:val="22"/>
        </w:rPr>
        <w:t xml:space="preserve">„Wykonanie bieżącej konserwacji dróg gminnych o nawierzchni </w:t>
      </w:r>
      <w:r w:rsidR="003C654F">
        <w:rPr>
          <w:i/>
          <w:sz w:val="22"/>
        </w:rPr>
        <w:t xml:space="preserve">       </w:t>
      </w:r>
    </w:p>
    <w:p w14:paraId="431A8737" w14:textId="1CC6C6F9" w:rsidR="00977183" w:rsidRPr="002650DD" w:rsidRDefault="003C654F" w:rsidP="003C654F">
      <w:pPr>
        <w:tabs>
          <w:tab w:val="left" w:pos="3013"/>
          <w:tab w:val="left" w:pos="3470"/>
        </w:tabs>
        <w:spacing w:line="200" w:lineRule="atLeast"/>
        <w:jc w:val="both"/>
        <w:rPr>
          <w:b/>
          <w:bCs/>
          <w:i/>
          <w:sz w:val="22"/>
        </w:rPr>
      </w:pPr>
      <w:r>
        <w:rPr>
          <w:i/>
          <w:sz w:val="22"/>
        </w:rPr>
        <w:t xml:space="preserve">                  </w:t>
      </w:r>
      <w:r w:rsidRPr="003C654F">
        <w:rPr>
          <w:i/>
          <w:sz w:val="22"/>
        </w:rPr>
        <w:t>gruntowej lub tłuczniowej na terenie Gminy Żnin”.</w:t>
      </w:r>
    </w:p>
    <w:bookmarkEnd w:id="0"/>
    <w:p w14:paraId="6BC2225E" w14:textId="77777777" w:rsidR="00977183" w:rsidRPr="002650DD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rFonts w:cs="Arial"/>
          <w:i/>
          <w:iCs/>
          <w:sz w:val="22"/>
        </w:rPr>
      </w:pPr>
    </w:p>
    <w:p w14:paraId="11AD64BD" w14:textId="36F4EDEF" w:rsidR="00977183" w:rsidRPr="002650DD" w:rsidRDefault="00977183" w:rsidP="00977183">
      <w:pPr>
        <w:jc w:val="both"/>
        <w:rPr>
          <w:rFonts w:cs="Arial"/>
          <w:sz w:val="22"/>
        </w:rPr>
      </w:pPr>
      <w:r w:rsidRPr="002650DD">
        <w:rPr>
          <w:rFonts w:cs="Arial"/>
          <w:sz w:val="22"/>
        </w:rPr>
        <w:t xml:space="preserve">    Działając w trybie art. </w:t>
      </w:r>
      <w:r>
        <w:rPr>
          <w:rFonts w:cs="Arial"/>
          <w:sz w:val="22"/>
        </w:rPr>
        <w:t xml:space="preserve">286 ust. 1  ustawy  </w:t>
      </w:r>
      <w:r w:rsidRPr="00BE5E33">
        <w:rPr>
          <w:rFonts w:cs="Arial"/>
          <w:sz w:val="22"/>
        </w:rPr>
        <w:t>z dnia 11 września 2019 r.</w:t>
      </w:r>
      <w:r>
        <w:rPr>
          <w:rFonts w:cs="Arial"/>
          <w:sz w:val="22"/>
        </w:rPr>
        <w:t xml:space="preserve"> P</w:t>
      </w:r>
      <w:r w:rsidRPr="002650DD">
        <w:rPr>
          <w:rFonts w:cs="Arial"/>
          <w:sz w:val="22"/>
        </w:rPr>
        <w:t xml:space="preserve">rawo zamówień publicznych  </w:t>
      </w:r>
      <w:r>
        <w:rPr>
          <w:rFonts w:cs="Arial"/>
          <w:sz w:val="22"/>
        </w:rPr>
        <w:t>(Dz. U. z 2021 r. Poz. 1129</w:t>
      </w:r>
      <w:r w:rsidRPr="002650DD">
        <w:rPr>
          <w:rFonts w:cs="Arial"/>
          <w:sz w:val="22"/>
        </w:rPr>
        <w:t xml:space="preserve"> ze zmian.),  </w:t>
      </w:r>
      <w:r>
        <w:rPr>
          <w:rFonts w:cs="Arial"/>
          <w:sz w:val="22"/>
        </w:rPr>
        <w:t xml:space="preserve">Zamawiający dokonuje zmiany SWZ   </w:t>
      </w:r>
      <w:r w:rsidRPr="002650DD">
        <w:rPr>
          <w:rFonts w:cs="Arial"/>
          <w:sz w:val="22"/>
        </w:rPr>
        <w:t>w następującym zakresie:</w:t>
      </w:r>
    </w:p>
    <w:p w14:paraId="43FE726A" w14:textId="77777777" w:rsidR="00977183" w:rsidRPr="002650DD" w:rsidRDefault="00977183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sz w:val="22"/>
        </w:rPr>
      </w:pPr>
    </w:p>
    <w:p w14:paraId="522F8478" w14:textId="77777777" w:rsidR="003C654F" w:rsidRPr="003C654F" w:rsidRDefault="00977183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i/>
          <w:iCs/>
          <w:sz w:val="22"/>
        </w:rPr>
      </w:pPr>
      <w:r w:rsidRPr="003C654F">
        <w:rPr>
          <w:rFonts w:cs="Arial"/>
          <w:bCs/>
          <w:i/>
          <w:iCs/>
          <w:sz w:val="22"/>
        </w:rPr>
        <w:t xml:space="preserve">1.Specyfikacja </w:t>
      </w:r>
      <w:r w:rsidR="003C654F" w:rsidRPr="003C654F">
        <w:rPr>
          <w:rFonts w:cs="Arial"/>
          <w:bCs/>
          <w:i/>
          <w:iCs/>
          <w:sz w:val="22"/>
        </w:rPr>
        <w:t xml:space="preserve"> </w:t>
      </w:r>
      <w:r w:rsidRPr="003C654F">
        <w:rPr>
          <w:rFonts w:cs="Arial"/>
          <w:bCs/>
          <w:i/>
          <w:iCs/>
          <w:sz w:val="22"/>
        </w:rPr>
        <w:t>Warunków Zamówienia: dodaje się załącznik</w:t>
      </w:r>
      <w:r w:rsidR="003C654F" w:rsidRPr="003C654F">
        <w:rPr>
          <w:rFonts w:cs="Arial"/>
          <w:bCs/>
          <w:i/>
          <w:iCs/>
          <w:sz w:val="22"/>
        </w:rPr>
        <w:t xml:space="preserve">i </w:t>
      </w:r>
      <w:r w:rsidRPr="003C654F">
        <w:rPr>
          <w:rFonts w:cs="Arial"/>
          <w:bCs/>
          <w:i/>
          <w:iCs/>
          <w:sz w:val="22"/>
        </w:rPr>
        <w:t xml:space="preserve"> do SWZ</w:t>
      </w:r>
      <w:r w:rsidR="003C654F" w:rsidRPr="003C654F">
        <w:rPr>
          <w:rFonts w:cs="Arial"/>
          <w:bCs/>
          <w:i/>
          <w:iCs/>
          <w:sz w:val="22"/>
        </w:rPr>
        <w:t>:</w:t>
      </w:r>
    </w:p>
    <w:p w14:paraId="0516C20D" w14:textId="77777777" w:rsidR="003C654F" w:rsidRPr="003C654F" w:rsidRDefault="003C654F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i/>
          <w:iCs/>
          <w:sz w:val="22"/>
        </w:rPr>
      </w:pPr>
      <w:r w:rsidRPr="003C654F">
        <w:rPr>
          <w:rFonts w:cs="Arial"/>
          <w:bCs/>
          <w:i/>
          <w:iCs/>
          <w:sz w:val="22"/>
        </w:rPr>
        <w:t>- nr 1</w:t>
      </w:r>
    </w:p>
    <w:p w14:paraId="5FC3A367" w14:textId="77777777" w:rsidR="003C654F" w:rsidRPr="003C654F" w:rsidRDefault="003C654F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i/>
          <w:iCs/>
          <w:sz w:val="22"/>
        </w:rPr>
      </w:pPr>
      <w:r w:rsidRPr="003C654F">
        <w:rPr>
          <w:rFonts w:cs="Arial"/>
          <w:bCs/>
          <w:i/>
          <w:iCs/>
          <w:sz w:val="22"/>
        </w:rPr>
        <w:t>-nr 3</w:t>
      </w:r>
    </w:p>
    <w:p w14:paraId="1A91ED0B" w14:textId="74C1CE35" w:rsidR="003C654F" w:rsidRPr="003C654F" w:rsidRDefault="003C654F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i/>
          <w:iCs/>
          <w:sz w:val="22"/>
        </w:rPr>
      </w:pPr>
      <w:r w:rsidRPr="003C654F">
        <w:rPr>
          <w:rFonts w:cs="Arial"/>
          <w:bCs/>
          <w:i/>
          <w:iCs/>
          <w:sz w:val="22"/>
        </w:rPr>
        <w:t>-nr 5</w:t>
      </w:r>
    </w:p>
    <w:p w14:paraId="1378187D" w14:textId="0BB696BA" w:rsidR="00977183" w:rsidRPr="003C654F" w:rsidRDefault="003C654F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i/>
          <w:iCs/>
          <w:sz w:val="22"/>
        </w:rPr>
      </w:pPr>
      <w:r w:rsidRPr="003C654F">
        <w:rPr>
          <w:rFonts w:cs="Arial"/>
          <w:bCs/>
          <w:i/>
          <w:iCs/>
          <w:sz w:val="22"/>
        </w:rPr>
        <w:t>-</w:t>
      </w:r>
      <w:r w:rsidR="00977183" w:rsidRPr="003C654F">
        <w:rPr>
          <w:rFonts w:cs="Arial"/>
          <w:bCs/>
          <w:i/>
          <w:iCs/>
          <w:sz w:val="22"/>
        </w:rPr>
        <w:t xml:space="preserve"> </w:t>
      </w:r>
      <w:r w:rsidRPr="003C654F">
        <w:rPr>
          <w:rFonts w:cs="Arial"/>
          <w:bCs/>
          <w:i/>
          <w:iCs/>
          <w:sz w:val="22"/>
        </w:rPr>
        <w:t>przedmiar</w:t>
      </w:r>
    </w:p>
    <w:p w14:paraId="76C11072" w14:textId="42D12CAE" w:rsidR="003C654F" w:rsidRPr="003C654F" w:rsidRDefault="003C654F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i/>
          <w:iCs/>
          <w:sz w:val="22"/>
        </w:rPr>
      </w:pPr>
      <w:r w:rsidRPr="003C654F">
        <w:rPr>
          <w:rFonts w:cs="Arial"/>
          <w:bCs/>
          <w:i/>
          <w:iCs/>
          <w:sz w:val="22"/>
        </w:rPr>
        <w:t xml:space="preserve">-specyfikacja techniczna </w:t>
      </w:r>
    </w:p>
    <w:p w14:paraId="01502DEF" w14:textId="77777777" w:rsidR="00977183" w:rsidRPr="003C654F" w:rsidRDefault="00977183" w:rsidP="00977183">
      <w:pPr>
        <w:shd w:val="clear" w:color="auto" w:fill="FFFFFF"/>
        <w:tabs>
          <w:tab w:val="left" w:pos="3013"/>
          <w:tab w:val="left" w:pos="3470"/>
        </w:tabs>
        <w:spacing w:line="100" w:lineRule="atLeast"/>
        <w:jc w:val="both"/>
        <w:rPr>
          <w:rFonts w:cs="Arial"/>
          <w:bCs/>
          <w:i/>
          <w:iCs/>
          <w:sz w:val="16"/>
          <w:szCs w:val="16"/>
        </w:rPr>
      </w:pPr>
    </w:p>
    <w:p w14:paraId="7BFED7FA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7AB08DD3" w14:textId="77777777" w:rsidR="00977183" w:rsidRDefault="00977183" w:rsidP="00977183">
      <w:pPr>
        <w:shd w:val="clear" w:color="auto" w:fill="FFFFFF"/>
        <w:tabs>
          <w:tab w:val="left" w:pos="2597"/>
          <w:tab w:val="left" w:pos="3013"/>
          <w:tab w:val="left" w:pos="3545"/>
          <w:tab w:val="left" w:pos="4254"/>
          <w:tab w:val="left" w:pos="4963"/>
          <w:tab w:val="left" w:pos="5672"/>
        </w:tabs>
        <w:spacing w:line="100" w:lineRule="atLeast"/>
        <w:jc w:val="both"/>
        <w:rPr>
          <w:rFonts w:cs="Arial"/>
          <w:b/>
          <w:bCs/>
          <w:sz w:val="16"/>
          <w:szCs w:val="16"/>
        </w:rPr>
      </w:pPr>
    </w:p>
    <w:p w14:paraId="12B2E1AB" w14:textId="77777777" w:rsidR="009E659F" w:rsidRPr="00A843F6" w:rsidRDefault="009E659F" w:rsidP="00467B16">
      <w:pPr>
        <w:spacing w:after="0"/>
        <w:jc w:val="both"/>
        <w:rPr>
          <w:szCs w:val="20"/>
        </w:rPr>
      </w:pPr>
    </w:p>
    <w:p w14:paraId="7388062E" w14:textId="77777777" w:rsidR="005F7650" w:rsidRPr="005F7650" w:rsidRDefault="005F7650" w:rsidP="009E659F">
      <w:pPr>
        <w:pStyle w:val="Stopkadokumentu"/>
        <w:spacing w:line="240" w:lineRule="auto"/>
        <w:rPr>
          <w:sz w:val="18"/>
          <w:szCs w:val="18"/>
          <w:u w:val="single"/>
        </w:rPr>
      </w:pPr>
      <w:r w:rsidRPr="005F7650">
        <w:rPr>
          <w:sz w:val="18"/>
          <w:szCs w:val="18"/>
          <w:u w:val="single"/>
        </w:rPr>
        <w:t>Sprawę prowadzi:</w:t>
      </w:r>
    </w:p>
    <w:p w14:paraId="44620CBB" w14:textId="1E462012" w:rsidR="009E659F" w:rsidRDefault="00977183" w:rsidP="009E659F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Magdalena Ciszak</w:t>
      </w:r>
      <w:r w:rsidR="005F7650" w:rsidRPr="005F7650">
        <w:rPr>
          <w:sz w:val="18"/>
          <w:szCs w:val="18"/>
        </w:rPr>
        <w:t xml:space="preserve"> – </w:t>
      </w:r>
      <w:r>
        <w:rPr>
          <w:sz w:val="18"/>
          <w:szCs w:val="18"/>
        </w:rPr>
        <w:t xml:space="preserve">główny </w:t>
      </w:r>
      <w:r w:rsidR="00746441">
        <w:rPr>
          <w:sz w:val="18"/>
          <w:szCs w:val="18"/>
        </w:rPr>
        <w:t xml:space="preserve"> specjalista ds. </w:t>
      </w:r>
      <w:r>
        <w:rPr>
          <w:sz w:val="18"/>
          <w:szCs w:val="18"/>
        </w:rPr>
        <w:t xml:space="preserve">zamówień  publicznych </w:t>
      </w:r>
    </w:p>
    <w:p w14:paraId="008F4777" w14:textId="4DF9D23E" w:rsidR="005F7650" w:rsidRPr="005F7650" w:rsidRDefault="005F7650" w:rsidP="009E659F">
      <w:pPr>
        <w:pStyle w:val="Stopkadokumentu"/>
        <w:spacing w:line="240" w:lineRule="auto"/>
        <w:rPr>
          <w:sz w:val="18"/>
          <w:szCs w:val="18"/>
        </w:rPr>
      </w:pPr>
      <w:r w:rsidRPr="005F7650">
        <w:rPr>
          <w:sz w:val="18"/>
          <w:szCs w:val="18"/>
        </w:rPr>
        <w:t xml:space="preserve">Wydział </w:t>
      </w:r>
      <w:r w:rsidR="00977183">
        <w:rPr>
          <w:sz w:val="18"/>
          <w:szCs w:val="18"/>
        </w:rPr>
        <w:t>Infrastruktury, Gospodarki Przestrzennej i Inwestycji</w:t>
      </w:r>
    </w:p>
    <w:p w14:paraId="13B5586E" w14:textId="4FBF8D9A" w:rsidR="005F7650" w:rsidRPr="005F7650" w:rsidRDefault="005F7650" w:rsidP="009E659F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</w:t>
      </w:r>
      <w:r w:rsidRPr="005F7650">
        <w:rPr>
          <w:sz w:val="18"/>
          <w:szCs w:val="18"/>
        </w:rPr>
        <w:t xml:space="preserve">ontakt: </w:t>
      </w:r>
      <w:r w:rsidR="00977183">
        <w:rPr>
          <w:sz w:val="18"/>
          <w:szCs w:val="18"/>
        </w:rPr>
        <w:t>503949297</w:t>
      </w:r>
      <w:r w:rsidRPr="005F7650">
        <w:rPr>
          <w:sz w:val="18"/>
          <w:szCs w:val="18"/>
        </w:rPr>
        <w:t xml:space="preserve"> lub (+48) 52 30 31</w:t>
      </w:r>
      <w:r>
        <w:rPr>
          <w:sz w:val="18"/>
          <w:szCs w:val="18"/>
        </w:rPr>
        <w:t> </w:t>
      </w:r>
      <w:r w:rsidRPr="005F7650">
        <w:rPr>
          <w:sz w:val="18"/>
          <w:szCs w:val="18"/>
        </w:rPr>
        <w:t>301</w:t>
      </w:r>
      <w:r>
        <w:rPr>
          <w:sz w:val="18"/>
          <w:szCs w:val="18"/>
        </w:rPr>
        <w:t xml:space="preserve">, </w:t>
      </w:r>
      <w:r w:rsidRPr="005F7650">
        <w:rPr>
          <w:sz w:val="18"/>
          <w:szCs w:val="18"/>
        </w:rPr>
        <w:t xml:space="preserve">e-mail: </w:t>
      </w:r>
      <w:r w:rsidR="00977183">
        <w:rPr>
          <w:sz w:val="18"/>
          <w:szCs w:val="18"/>
        </w:rPr>
        <w:t>m.ciszak</w:t>
      </w:r>
      <w:r w:rsidRPr="005F7650">
        <w:rPr>
          <w:sz w:val="18"/>
          <w:szCs w:val="18"/>
        </w:rPr>
        <w:t>@gminaznin.pl</w:t>
      </w:r>
    </w:p>
    <w:p w14:paraId="2F0E3048" w14:textId="77777777" w:rsidR="005F7650" w:rsidRPr="005F7650" w:rsidRDefault="005F7650" w:rsidP="005F7650">
      <w:pPr>
        <w:pStyle w:val="Stopkadokumentu"/>
        <w:rPr>
          <w:rFonts w:ascii="Lato" w:hAnsi="Lato"/>
          <w:sz w:val="18"/>
          <w:szCs w:val="18"/>
        </w:rPr>
      </w:pPr>
    </w:p>
    <w:sectPr w:rsidR="005F7650" w:rsidRPr="005F7650" w:rsidSect="0029675B">
      <w:footerReference w:type="default" r:id="rId6"/>
      <w:headerReference w:type="first" r:id="rId7"/>
      <w:footerReference w:type="first" r:id="rId8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BC110" w14:textId="77777777" w:rsidR="00CD1D05" w:rsidRDefault="00CD1D05" w:rsidP="003D6113">
      <w:pPr>
        <w:spacing w:after="0" w:line="240" w:lineRule="auto"/>
      </w:pPr>
      <w:r>
        <w:separator/>
      </w:r>
    </w:p>
  </w:endnote>
  <w:endnote w:type="continuationSeparator" w:id="0">
    <w:p w14:paraId="426190F5" w14:textId="77777777" w:rsidR="00CD1D05" w:rsidRDefault="00CD1D05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8817272-3745-48C2-9E06-C34E0BD4C697}"/>
    <w:embedBold r:id="rId2" w:fontKey="{3BE2FF6B-9399-4BC3-BA94-8EC61CF5DC7E}"/>
    <w:embedItalic r:id="rId3" w:fontKey="{A93A5B33-E439-46BF-BB95-7E91091D960B}"/>
    <w:embedBoldItalic r:id="rId4" w:fontKey="{2D302F53-BDF3-4021-A2A4-144B1F5343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5" w:fontKey="{4A1BC5C9-7072-46A3-836D-E63E4E6D79CB}"/>
    <w:embedBold r:id="rId6" w:fontKey="{69B39E9E-A9C0-4C3C-ACD3-FA50B8537E36}"/>
    <w:embedItalic r:id="rId7" w:fontKey="{E525740F-8519-49F1-93FF-818F6D6E8CA5}"/>
    <w:embedBoldItalic r:id="rId8" w:fontKey="{97217AA4-8C72-4193-BDC9-43DEF28D6CBE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9" w:fontKey="{4C84D92F-AA08-48CD-B9E7-8E2B0A80CE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8BED63E-0FAF-4D10-AF22-E1B0473E9D9E}"/>
    <w:embedItalic r:id="rId11" w:fontKey="{C5CD33A2-A74D-409E-8DB4-5F6EA86B38C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A16C6642-5558-4226-AAA7-60C788070412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3" w:fontKey="{5D0CA3F3-7C6D-4776-A956-B8DB236F46E0}"/>
    <w:embedBold r:id="rId14" w:fontKey="{0265E235-AAAC-4500-922F-BE36589D76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223CA" w14:textId="77777777" w:rsidR="00CD1D05" w:rsidRDefault="00CD1D05" w:rsidP="003D6113">
      <w:pPr>
        <w:spacing w:after="0" w:line="240" w:lineRule="auto"/>
      </w:pPr>
      <w:r>
        <w:separator/>
      </w:r>
    </w:p>
  </w:footnote>
  <w:footnote w:type="continuationSeparator" w:id="0">
    <w:p w14:paraId="7A5D0B10" w14:textId="77777777" w:rsidR="00CD1D05" w:rsidRDefault="00CD1D05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308F5709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2022-0</w:t>
    </w:r>
    <w:r w:rsidR="003C654F">
      <w:t>3</w:t>
    </w:r>
    <w:r w:rsidRPr="00977183">
      <w:t>-</w:t>
    </w:r>
    <w:r w:rsidR="003C654F">
      <w:t>08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D5E3B"/>
    <w:rsid w:val="001132CA"/>
    <w:rsid w:val="001214A2"/>
    <w:rsid w:val="00174CF4"/>
    <w:rsid w:val="001D00EA"/>
    <w:rsid w:val="001F6451"/>
    <w:rsid w:val="0029675B"/>
    <w:rsid w:val="002F108D"/>
    <w:rsid w:val="00361433"/>
    <w:rsid w:val="003C654F"/>
    <w:rsid w:val="003D6113"/>
    <w:rsid w:val="00464BBC"/>
    <w:rsid w:val="00467B16"/>
    <w:rsid w:val="004B6084"/>
    <w:rsid w:val="004F44FF"/>
    <w:rsid w:val="00525E14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95610"/>
    <w:rsid w:val="00726E1A"/>
    <w:rsid w:val="00743C12"/>
    <w:rsid w:val="00746441"/>
    <w:rsid w:val="0075140A"/>
    <w:rsid w:val="00781A79"/>
    <w:rsid w:val="007C5F80"/>
    <w:rsid w:val="00834B26"/>
    <w:rsid w:val="00840AEF"/>
    <w:rsid w:val="00876EF1"/>
    <w:rsid w:val="008D2346"/>
    <w:rsid w:val="008D65AF"/>
    <w:rsid w:val="00913469"/>
    <w:rsid w:val="00951410"/>
    <w:rsid w:val="009544FC"/>
    <w:rsid w:val="00977183"/>
    <w:rsid w:val="009E659F"/>
    <w:rsid w:val="00A06CE6"/>
    <w:rsid w:val="00A517A4"/>
    <w:rsid w:val="00A843F6"/>
    <w:rsid w:val="00AB513C"/>
    <w:rsid w:val="00B02023"/>
    <w:rsid w:val="00B32F12"/>
    <w:rsid w:val="00B801E2"/>
    <w:rsid w:val="00BB7BD8"/>
    <w:rsid w:val="00BC69A7"/>
    <w:rsid w:val="00C11367"/>
    <w:rsid w:val="00C247BF"/>
    <w:rsid w:val="00C30308"/>
    <w:rsid w:val="00C30725"/>
    <w:rsid w:val="00C43F78"/>
    <w:rsid w:val="00C81E77"/>
    <w:rsid w:val="00CA071D"/>
    <w:rsid w:val="00CB24E2"/>
    <w:rsid w:val="00CD1D05"/>
    <w:rsid w:val="00D060E9"/>
    <w:rsid w:val="00E01A15"/>
    <w:rsid w:val="00E227B5"/>
    <w:rsid w:val="00E45BE6"/>
    <w:rsid w:val="00E54A1B"/>
    <w:rsid w:val="00E64819"/>
    <w:rsid w:val="00EC1D45"/>
    <w:rsid w:val="00F5658B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621654DA-3D9A-44A5-B8DA-C662043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Żnina-pracownik.dotx</Template>
  <TotalTime>1</TotalTime>
  <Pages>1</Pages>
  <Words>177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MagdaC</dc:creator>
  <cp:lastModifiedBy>MagdaC</cp:lastModifiedBy>
  <cp:revision>2</cp:revision>
  <cp:lastPrinted>2022-02-21T12:51:00Z</cp:lastPrinted>
  <dcterms:created xsi:type="dcterms:W3CDTF">2022-03-08T11:04:00Z</dcterms:created>
  <dcterms:modified xsi:type="dcterms:W3CDTF">2022-03-08T11:04:00Z</dcterms:modified>
</cp:coreProperties>
</file>