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2EB8103C" w:rsidR="008762F8" w:rsidRPr="00B06881" w:rsidRDefault="0005057E" w:rsidP="0038470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165FA3">
        <w:rPr>
          <w:rFonts w:cs="Calibri"/>
          <w:b/>
          <w:iCs/>
          <w:sz w:val="20"/>
          <w:szCs w:val="20"/>
          <w:u w:val="single"/>
        </w:rPr>
        <w:t>ZP.262</w:t>
      </w:r>
      <w:r w:rsidR="00165FA3" w:rsidRPr="00165FA3">
        <w:rPr>
          <w:rFonts w:cs="Calibri"/>
          <w:b/>
          <w:iCs/>
          <w:sz w:val="20"/>
          <w:szCs w:val="20"/>
          <w:u w:val="single"/>
        </w:rPr>
        <w:t>.7</w:t>
      </w:r>
      <w:r w:rsidRPr="00165FA3">
        <w:rPr>
          <w:rFonts w:cs="Calibri"/>
          <w:b/>
          <w:iCs/>
          <w:sz w:val="20"/>
          <w:szCs w:val="20"/>
          <w:u w:val="single"/>
        </w:rPr>
        <w:t>.2024</w:t>
      </w:r>
      <w:r w:rsidR="008762F8" w:rsidRPr="00165FA3">
        <w:rPr>
          <w:rFonts w:cs="Calibri"/>
          <w:b/>
          <w:bCs/>
          <w:i/>
          <w:iCs/>
          <w:sz w:val="20"/>
          <w:szCs w:val="20"/>
        </w:rPr>
        <w:t xml:space="preserve">                              </w:t>
      </w:r>
      <w:r w:rsidR="00384701" w:rsidRPr="00165FA3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762F8" w:rsidRPr="00165FA3">
        <w:rPr>
          <w:rFonts w:cs="Calibri"/>
          <w:b/>
          <w:bCs/>
          <w:i/>
          <w:iCs/>
          <w:sz w:val="20"/>
          <w:szCs w:val="20"/>
        </w:rPr>
        <w:t xml:space="preserve">    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3E1E63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a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b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c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d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e 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>f</w:t>
      </w:r>
      <w:r w:rsidR="00313746">
        <w:rPr>
          <w:rFonts w:cs="Calibri"/>
          <w:b/>
          <w:bCs/>
          <w:sz w:val="20"/>
          <w:szCs w:val="20"/>
        </w:rPr>
        <w:t xml:space="preserve"> i/lub 7g i/lub 7h i/lub 7i</w:t>
      </w:r>
      <w:r w:rsidR="003E1E63">
        <w:rPr>
          <w:rFonts w:cs="Calibri"/>
          <w:sz w:val="20"/>
          <w:szCs w:val="20"/>
        </w:rPr>
        <w:t xml:space="preserve">   </w:t>
      </w:r>
      <w:r w:rsidR="00384701">
        <w:rPr>
          <w:rFonts w:cs="Calibri"/>
          <w:sz w:val="20"/>
          <w:szCs w:val="20"/>
        </w:rPr>
        <w:t xml:space="preserve">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8762F8">
        <w:rPr>
          <w:rFonts w:cs="Calibri"/>
          <w:b/>
          <w:bCs/>
          <w:i/>
          <w:iCs/>
          <w:sz w:val="20"/>
          <w:szCs w:val="20"/>
        </w:rPr>
        <w:t>*</w:t>
      </w:r>
    </w:p>
    <w:p w14:paraId="3952DC45" w14:textId="77777777" w:rsidR="008762F8" w:rsidRPr="008762F8" w:rsidRDefault="008762F8" w:rsidP="008762F8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  <w:r w:rsidRPr="008762F8">
        <w:rPr>
          <w:rFonts w:eastAsia="Times New Roman" w:cs="Arial"/>
          <w:b/>
          <w:i/>
          <w:sz w:val="20"/>
          <w:szCs w:val="20"/>
          <w:u w:val="single"/>
          <w:lang w:eastAsia="pl-PL"/>
        </w:rPr>
        <w:t>Wykaz osób, które będą uczestniczyły w realizacji zamówienia w ramach realizacji usługi – składany na potwierdzenie warunku udziału w postępowaniu</w:t>
      </w:r>
    </w:p>
    <w:p w14:paraId="3AD91D21" w14:textId="77777777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  <w:sz w:val="20"/>
          <w:szCs w:val="20"/>
        </w:rPr>
      </w:pPr>
    </w:p>
    <w:p w14:paraId="03C142E2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170F1412" w14:textId="77777777" w:rsidR="00313746" w:rsidRDefault="00313746" w:rsidP="00313746">
      <w:pPr>
        <w:spacing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Usługa w zakresie przeprowadzenia szkoleń specjalistycznych wraz z opracowaniem prezentacji multimedialnej </w:t>
      </w:r>
      <w:r>
        <w:rPr>
          <w:rFonts w:cs="Calibri"/>
          <w:b/>
          <w:i/>
          <w:sz w:val="20"/>
          <w:szCs w:val="20"/>
          <w:u w:val="single"/>
        </w:rPr>
        <w:t>w podziale na 9 zadań</w:t>
      </w:r>
      <w:r>
        <w:rPr>
          <w:rFonts w:cs="Calibri"/>
          <w:b/>
          <w:i/>
          <w:sz w:val="20"/>
          <w:szCs w:val="20"/>
        </w:rPr>
        <w:t>,</w:t>
      </w:r>
      <w:r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i pieczy zastępczej. 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6556A214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581CFCBD" w14:textId="4F720C81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  <w:r w:rsidRPr="008762F8">
        <w:rPr>
          <w:rFonts w:cs="Calibri"/>
          <w:b/>
        </w:rPr>
        <w:t>Zadanie nr. …. : ………………………………………………………………………………………………………………………………*</w:t>
      </w:r>
    </w:p>
    <w:p w14:paraId="6B18C635" w14:textId="77777777" w:rsidR="008762F8" w:rsidRPr="008762F8" w:rsidRDefault="008762F8" w:rsidP="008762F8">
      <w:pPr>
        <w:spacing w:after="0"/>
        <w:jc w:val="center"/>
        <w:rPr>
          <w:rFonts w:cs="Calibri"/>
          <w:sz w:val="20"/>
          <w:szCs w:val="20"/>
        </w:rPr>
      </w:pPr>
      <w:r w:rsidRPr="008762F8">
        <w:rPr>
          <w:rFonts w:cs="Calibri"/>
          <w:sz w:val="20"/>
          <w:szCs w:val="20"/>
        </w:rPr>
        <w:t>Oświadczamy, że wymieniona poniżej kadra trenerska posiada odpowiednie kwalifikacje zgodne z przedmiotem zamówienia.</w:t>
      </w:r>
    </w:p>
    <w:tbl>
      <w:tblPr>
        <w:tblW w:w="701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277"/>
        <w:gridCol w:w="3041"/>
        <w:gridCol w:w="2127"/>
      </w:tblGrid>
      <w:tr w:rsidR="008762F8" w:rsidRPr="008762F8" w14:paraId="6803E394" w14:textId="77777777" w:rsidTr="008762F8">
        <w:trPr>
          <w:trHeight w:val="17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082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9B71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Imię i nazwisko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0B14" w14:textId="77777777" w:rsidR="008762F8" w:rsidRPr="008762F8" w:rsidRDefault="008762F8" w:rsidP="008762F8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14:paraId="7CFECD9C" w14:textId="77777777" w:rsidR="008762F8" w:rsidRPr="008E6632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E6632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Wykształcenie</w:t>
            </w:r>
            <w:r w:rsidRPr="008E6632">
              <w:rPr>
                <w:rFonts w:cs="Arial"/>
                <w:sz w:val="18"/>
                <w:szCs w:val="18"/>
              </w:rPr>
              <w:t xml:space="preserve"> trenera/wykładowcy</w:t>
            </w:r>
          </w:p>
          <w:p w14:paraId="5622E796" w14:textId="279CEC8B" w:rsidR="008762F8" w:rsidRPr="008762F8" w:rsidRDefault="008762F8" w:rsidP="008E6632">
            <w:pPr>
              <w:shd w:val="clear" w:color="auto" w:fill="FFFFFF" w:themeFill="background1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8E6632">
              <w:rPr>
                <w:rFonts w:cs="Arial"/>
                <w:sz w:val="18"/>
                <w:szCs w:val="18"/>
              </w:rPr>
              <w:t>- z podaniem nazwy kierunku studiów, rodzaj studiów licencjackie, magisterskie, podyplomowe/nazwę uczelni, rok ukończenia</w:t>
            </w:r>
            <w:r w:rsidR="008E6632" w:rsidRPr="008E6632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 xml:space="preserve"> (opis powinien uwzględniać wymogi Zamawiającego określone w SWZ)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A5DE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Informacja o podstawie dysponowania wymienioną osobą przez Wykonawcę **</w:t>
            </w:r>
          </w:p>
        </w:tc>
      </w:tr>
      <w:tr w:rsidR="008762F8" w:rsidRPr="008762F8" w14:paraId="0E8B9126" w14:textId="77777777" w:rsidTr="008762F8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8BDD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9B18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9A4C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5A72" w14:textId="6DD4EA7B" w:rsidR="008762F8" w:rsidRPr="008762F8" w:rsidRDefault="00207362" w:rsidP="008762F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8762F8" w:rsidRPr="008762F8" w14:paraId="21801C25" w14:textId="77777777" w:rsidTr="008762F8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818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76A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CE4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C94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 xml:space="preserve">bezpośrednie** </w:t>
            </w:r>
          </w:p>
          <w:p w14:paraId="3ED2367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pośrednie na podstawie …………..**</w:t>
            </w:r>
          </w:p>
        </w:tc>
      </w:tr>
      <w:tr w:rsidR="008762F8" w:rsidRPr="008762F8" w14:paraId="0CAB7409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71A9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3F6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388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CA2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52C704AB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74D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A22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56EE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2DB4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3FEDF5B7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F4E3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E1C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C341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2BC5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62DDC8DB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iCs/>
          <w:sz w:val="20"/>
          <w:szCs w:val="20"/>
          <w:u w:val="thick"/>
          <w:lang w:eastAsia="x-none"/>
        </w:rPr>
      </w:pPr>
      <w:r w:rsidRPr="00384701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*Wykonawca winien wskazać Zdanie na które składa niniejszy wykaz ,</w:t>
      </w:r>
    </w:p>
    <w:p w14:paraId="716F6348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20"/>
          <w:szCs w:val="20"/>
          <w:u w:val="thick"/>
          <w:lang w:eastAsia="pl-PL"/>
        </w:rPr>
      </w:pPr>
      <w:r w:rsidRPr="00384701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 </w:t>
      </w:r>
      <w:r w:rsidRPr="00384701">
        <w:rPr>
          <w:rFonts w:eastAsia="Times New Roman"/>
          <w:b/>
          <w:bCs/>
          <w:i/>
          <w:sz w:val="20"/>
          <w:szCs w:val="20"/>
          <w:u w:val="thick"/>
          <w:lang w:eastAsia="pl-PL"/>
        </w:rPr>
        <w:t>w przypadku kilku Zadań niniejszy wykaz winien być sporządzony odrębnie dla każdego z Zadań</w:t>
      </w:r>
    </w:p>
    <w:p w14:paraId="6027C186" w14:textId="77777777" w:rsidR="008E6632" w:rsidRPr="008E6632" w:rsidRDefault="008E6632" w:rsidP="00313746">
      <w:pPr>
        <w:shd w:val="clear" w:color="auto" w:fill="FFFFFF"/>
        <w:spacing w:after="0" w:line="240" w:lineRule="auto"/>
        <w:jc w:val="center"/>
        <w:rPr>
          <w:rFonts w:eastAsia="Times New Roman" w:cs="Calibri"/>
          <w:sz w:val="16"/>
          <w:szCs w:val="16"/>
          <w:lang w:eastAsia="pl-PL"/>
        </w:rPr>
      </w:pPr>
      <w:r w:rsidRPr="008E6632">
        <w:rPr>
          <w:rFonts w:eastAsia="Times New Roman" w:cs="Calibri"/>
          <w:sz w:val="16"/>
          <w:szCs w:val="16"/>
          <w:lang w:eastAsia="pl-PL"/>
        </w:rPr>
        <w:t xml:space="preserve">Prawdziwość powyższych danych potwierdzam </w:t>
      </w:r>
      <w:r w:rsidRPr="008E6632">
        <w:rPr>
          <w:rFonts w:eastAsia="Times New Roman" w:cs="TrebuchetMS"/>
          <w:sz w:val="16"/>
          <w:szCs w:val="16"/>
          <w:lang w:eastAsia="pl-PL"/>
        </w:rPr>
        <w:t>z pełną świadomością konsekwencji wprowadzenia Zamawiającego w błąd przy przedstawianiu informacji</w:t>
      </w:r>
      <w:r w:rsidRPr="008E6632">
        <w:rPr>
          <w:rFonts w:ascii="Times New Roman" w:eastAsia="Times New Roman" w:hAnsi="Times New Roman"/>
          <w:sz w:val="16"/>
          <w:szCs w:val="16"/>
          <w:lang w:eastAsia="pl-PL"/>
        </w:rPr>
        <w:t xml:space="preserve"> </w:t>
      </w:r>
      <w:r w:rsidRPr="008E6632">
        <w:rPr>
          <w:rFonts w:eastAsia="Times New Roman" w:cs="TrebuchetMS"/>
          <w:sz w:val="16"/>
          <w:szCs w:val="16"/>
          <w:lang w:eastAsia="pl-PL"/>
        </w:rPr>
        <w:t>oraz</w:t>
      </w:r>
      <w:r w:rsidRPr="008E6632">
        <w:rPr>
          <w:rFonts w:eastAsia="Times New Roman" w:cs="Calibri"/>
          <w:sz w:val="16"/>
          <w:szCs w:val="16"/>
          <w:lang w:eastAsia="pl-PL"/>
        </w:rPr>
        <w:t xml:space="preserve"> odpowiedzialności karnej z art. 297 Kodeksu karnego.</w:t>
      </w:r>
    </w:p>
    <w:p w14:paraId="0C2F6722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>**Podać podstawę do dysponowania.</w:t>
      </w:r>
    </w:p>
    <w:p w14:paraId="11944358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Podstawa dysponowania osobami: </w:t>
      </w:r>
    </w:p>
    <w:p w14:paraId="7FE83F16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7A38F814" w14:textId="17F17BF9" w:rsidR="00877244" w:rsidRPr="008E6632" w:rsidRDefault="00877244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6029C872" w14:textId="77777777" w:rsidR="00083A5B" w:rsidRDefault="00083A5B" w:rsidP="00083A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B214504" w14:textId="3DFBAFE8" w:rsidR="008762F8" w:rsidRPr="00313746" w:rsidRDefault="00083A5B" w:rsidP="002737F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/>
          <w:iCs/>
          <w:sz w:val="20"/>
          <w:szCs w:val="20"/>
          <w:u w:val="single"/>
        </w:rPr>
      </w:pPr>
      <w:r w:rsidRPr="00313746">
        <w:rPr>
          <w:rFonts w:cs="Calibri"/>
          <w:b/>
          <w:bCs/>
          <w:i/>
          <w:iCs/>
          <w:sz w:val="20"/>
          <w:szCs w:val="20"/>
          <w:u w:val="single"/>
        </w:rPr>
        <w:t>Dokument musi zostać podpisany przez osoby uprawnione do reprezentowania Wykonawcy kwalifikowalnym podpisem elektronicznym</w:t>
      </w:r>
    </w:p>
    <w:sectPr w:rsidR="008762F8" w:rsidRPr="00313746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8245C" w14:textId="77777777" w:rsidR="006F7706" w:rsidRDefault="006F7706" w:rsidP="00DC5DAC">
      <w:pPr>
        <w:spacing w:after="0" w:line="240" w:lineRule="auto"/>
      </w:pPr>
      <w:r>
        <w:separator/>
      </w:r>
    </w:p>
  </w:endnote>
  <w:endnote w:type="continuationSeparator" w:id="0">
    <w:p w14:paraId="6D576EC0" w14:textId="77777777" w:rsidR="006F7706" w:rsidRDefault="006F7706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1A4AF" w14:textId="77777777" w:rsidR="006F7706" w:rsidRDefault="006F7706" w:rsidP="00DC5DAC">
      <w:pPr>
        <w:spacing w:after="0" w:line="240" w:lineRule="auto"/>
      </w:pPr>
      <w:r>
        <w:separator/>
      </w:r>
    </w:p>
  </w:footnote>
  <w:footnote w:type="continuationSeparator" w:id="0">
    <w:p w14:paraId="05062D4C" w14:textId="77777777" w:rsidR="006F7706" w:rsidRDefault="006F7706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057E"/>
    <w:rsid w:val="000539AA"/>
    <w:rsid w:val="00065187"/>
    <w:rsid w:val="00072E59"/>
    <w:rsid w:val="00082257"/>
    <w:rsid w:val="00083A5B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65FA3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4757"/>
    <w:rsid w:val="001D7C5C"/>
    <w:rsid w:val="001F3A17"/>
    <w:rsid w:val="001F4680"/>
    <w:rsid w:val="001F67C7"/>
    <w:rsid w:val="00204F19"/>
    <w:rsid w:val="00207362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2A64"/>
    <w:rsid w:val="00267240"/>
    <w:rsid w:val="002737FC"/>
    <w:rsid w:val="00276E7D"/>
    <w:rsid w:val="00281341"/>
    <w:rsid w:val="00283675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3746"/>
    <w:rsid w:val="00327B3A"/>
    <w:rsid w:val="003453AB"/>
    <w:rsid w:val="003525BA"/>
    <w:rsid w:val="00357886"/>
    <w:rsid w:val="0036133F"/>
    <w:rsid w:val="003713AD"/>
    <w:rsid w:val="00371A96"/>
    <w:rsid w:val="003724DE"/>
    <w:rsid w:val="00376059"/>
    <w:rsid w:val="0038357E"/>
    <w:rsid w:val="00384701"/>
    <w:rsid w:val="003969C6"/>
    <w:rsid w:val="003979EA"/>
    <w:rsid w:val="003A08C0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1E63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1814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12C11"/>
    <w:rsid w:val="00621040"/>
    <w:rsid w:val="00622863"/>
    <w:rsid w:val="006238ED"/>
    <w:rsid w:val="006247B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6F7706"/>
    <w:rsid w:val="00702EFF"/>
    <w:rsid w:val="00706096"/>
    <w:rsid w:val="00727549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5949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66AE"/>
    <w:rsid w:val="00815E18"/>
    <w:rsid w:val="00821AAF"/>
    <w:rsid w:val="00836CAF"/>
    <w:rsid w:val="00842A68"/>
    <w:rsid w:val="0084439C"/>
    <w:rsid w:val="008443C8"/>
    <w:rsid w:val="00844753"/>
    <w:rsid w:val="0084658E"/>
    <w:rsid w:val="00853691"/>
    <w:rsid w:val="0085438F"/>
    <w:rsid w:val="00863770"/>
    <w:rsid w:val="008651BB"/>
    <w:rsid w:val="008713C5"/>
    <w:rsid w:val="008762F8"/>
    <w:rsid w:val="00877244"/>
    <w:rsid w:val="0088449B"/>
    <w:rsid w:val="00897CA4"/>
    <w:rsid w:val="008B662A"/>
    <w:rsid w:val="008B6CCC"/>
    <w:rsid w:val="008B76AC"/>
    <w:rsid w:val="008D6425"/>
    <w:rsid w:val="008E2797"/>
    <w:rsid w:val="008E6632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076DE"/>
    <w:rsid w:val="00A375A3"/>
    <w:rsid w:val="00A41274"/>
    <w:rsid w:val="00A43FEA"/>
    <w:rsid w:val="00A537C9"/>
    <w:rsid w:val="00A55254"/>
    <w:rsid w:val="00A612D0"/>
    <w:rsid w:val="00A62480"/>
    <w:rsid w:val="00A65C43"/>
    <w:rsid w:val="00A7455A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32F32"/>
    <w:rsid w:val="00B46FEC"/>
    <w:rsid w:val="00B60142"/>
    <w:rsid w:val="00B6719C"/>
    <w:rsid w:val="00B80B03"/>
    <w:rsid w:val="00B84AF4"/>
    <w:rsid w:val="00B926A4"/>
    <w:rsid w:val="00B93A65"/>
    <w:rsid w:val="00B94FCB"/>
    <w:rsid w:val="00BA6D30"/>
    <w:rsid w:val="00BC4D8C"/>
    <w:rsid w:val="00BD2508"/>
    <w:rsid w:val="00BD257A"/>
    <w:rsid w:val="00BD7FC6"/>
    <w:rsid w:val="00BE01B4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C410C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04D4"/>
    <w:rsid w:val="00D4125C"/>
    <w:rsid w:val="00D434B6"/>
    <w:rsid w:val="00D436F5"/>
    <w:rsid w:val="00D43AFE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34BC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29BD"/>
    <w:rsid w:val="00E72CF6"/>
    <w:rsid w:val="00E7405E"/>
    <w:rsid w:val="00E87FF1"/>
    <w:rsid w:val="00E91A6F"/>
    <w:rsid w:val="00EB4080"/>
    <w:rsid w:val="00EB4597"/>
    <w:rsid w:val="00EB7CD1"/>
    <w:rsid w:val="00EC3E97"/>
    <w:rsid w:val="00EC4504"/>
    <w:rsid w:val="00EC55DE"/>
    <w:rsid w:val="00ED3583"/>
    <w:rsid w:val="00ED760A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D713E"/>
    <w:rsid w:val="00FE6428"/>
    <w:rsid w:val="00FF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195</TotalTime>
  <Pages>1</Pages>
  <Words>347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33</cp:revision>
  <cp:lastPrinted>2021-05-13T12:57:00Z</cp:lastPrinted>
  <dcterms:created xsi:type="dcterms:W3CDTF">2023-06-22T09:27:00Z</dcterms:created>
  <dcterms:modified xsi:type="dcterms:W3CDTF">2024-05-31T11:19:00Z</dcterms:modified>
</cp:coreProperties>
</file>