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55E4A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644597">
        <w:rPr>
          <w:rFonts w:cs="Calibri"/>
          <w:b/>
          <w:bCs/>
          <w:i/>
          <w:iCs/>
          <w:sz w:val="20"/>
          <w:szCs w:val="20"/>
          <w:u w:val="single"/>
        </w:rPr>
        <w:t>OŚWIADCZENIE SKŁADANE PRZEZ WYKONAWCĘ WRAZ Z OFERTĄ</w:t>
      </w:r>
    </w:p>
    <w:p w14:paraId="4B6F37D7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04BE0FB9" w14:textId="0DBF41A8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bCs/>
          <w:sz w:val="20"/>
          <w:szCs w:val="20"/>
        </w:rPr>
        <w:t xml:space="preserve"> </w:t>
      </w:r>
      <w:r w:rsidR="009D4473" w:rsidRPr="009A06A1">
        <w:rPr>
          <w:rFonts w:cs="Calibri"/>
          <w:b/>
          <w:iCs/>
          <w:sz w:val="20"/>
          <w:szCs w:val="20"/>
          <w:u w:val="single"/>
        </w:rPr>
        <w:t>ZP.262</w:t>
      </w:r>
      <w:r w:rsidR="009D4473">
        <w:rPr>
          <w:rFonts w:cs="Calibri"/>
          <w:b/>
          <w:iCs/>
          <w:sz w:val="20"/>
          <w:szCs w:val="20"/>
          <w:u w:val="single"/>
        </w:rPr>
        <w:t>.6.</w:t>
      </w:r>
      <w:r w:rsidR="009D4473" w:rsidRPr="009A06A1">
        <w:rPr>
          <w:rFonts w:cs="Calibri"/>
          <w:b/>
          <w:iCs/>
          <w:sz w:val="20"/>
          <w:szCs w:val="20"/>
          <w:u w:val="single"/>
        </w:rPr>
        <w:t>202</w:t>
      </w:r>
      <w:r w:rsidR="009D4473">
        <w:rPr>
          <w:rFonts w:cs="Calibri"/>
          <w:b/>
          <w:iCs/>
          <w:sz w:val="20"/>
          <w:szCs w:val="20"/>
          <w:u w:val="single"/>
        </w:rPr>
        <w:t>4</w:t>
      </w:r>
      <w:r w:rsidRPr="00644597">
        <w:rPr>
          <w:rFonts w:cs="Calibri"/>
          <w:sz w:val="20"/>
          <w:szCs w:val="20"/>
        </w:rPr>
        <w:t xml:space="preserve">                                                        Załącznik  </w:t>
      </w:r>
      <w:r w:rsidR="00D02242" w:rsidRPr="007D3390">
        <w:rPr>
          <w:rFonts w:cs="Calibri"/>
          <w:sz w:val="20"/>
          <w:szCs w:val="20"/>
        </w:rPr>
        <w:t>4</w:t>
      </w:r>
      <w:r w:rsidR="00D02242">
        <w:rPr>
          <w:rFonts w:cs="Calibri"/>
          <w:sz w:val="20"/>
          <w:szCs w:val="20"/>
        </w:rPr>
        <w:t>a i/lub 4b i/lub 4c i/lub 4d i/lub 4e</w:t>
      </w:r>
      <w:r w:rsidR="00D02242" w:rsidRPr="007D3390">
        <w:rPr>
          <w:rFonts w:cs="Calibri"/>
          <w:sz w:val="20"/>
          <w:szCs w:val="20"/>
        </w:rPr>
        <w:t xml:space="preserve">  </w:t>
      </w:r>
      <w:r w:rsidR="00D02242">
        <w:rPr>
          <w:rFonts w:cs="Calibri"/>
          <w:sz w:val="20"/>
          <w:szCs w:val="20"/>
        </w:rPr>
        <w:t>i/lub 4f</w:t>
      </w:r>
      <w:r w:rsidR="00AF02D3">
        <w:rPr>
          <w:rFonts w:cs="Calibri"/>
          <w:sz w:val="20"/>
          <w:szCs w:val="20"/>
        </w:rPr>
        <w:t>*</w:t>
      </w:r>
      <w:r w:rsidR="00D02242">
        <w:rPr>
          <w:rFonts w:cs="Calibri"/>
          <w:sz w:val="20"/>
          <w:szCs w:val="20"/>
        </w:rPr>
        <w:t xml:space="preserve"> </w:t>
      </w:r>
      <w:r w:rsidRPr="00644597">
        <w:rPr>
          <w:rFonts w:cs="Calibri"/>
          <w:sz w:val="20"/>
          <w:szCs w:val="20"/>
        </w:rPr>
        <w:t>do SWZ</w:t>
      </w:r>
    </w:p>
    <w:p w14:paraId="0A6DCCCE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     </w:t>
      </w:r>
    </w:p>
    <w:p w14:paraId="3156AED6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Dolnośląski Ośrodek Polityki Społecznej </w:t>
      </w:r>
    </w:p>
    <w:p w14:paraId="657E23D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ul. Trzebnicka 42-44</w:t>
      </w:r>
    </w:p>
    <w:p w14:paraId="33315EEC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50-230 Wrocław</w:t>
      </w:r>
    </w:p>
    <w:p w14:paraId="08135496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8A0B197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     Nazwa wykonawcy składającego oświadczenie: ………………………………………………………………………………………………..</w:t>
      </w:r>
    </w:p>
    <w:p w14:paraId="77C9E969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(pełna nazwa /firma, adres w zależności od podmiotu: NIP/PESEL/KRS/CEDiG)</w:t>
      </w:r>
    </w:p>
    <w:p w14:paraId="180C4F2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Reprezentowany przez:</w:t>
      </w:r>
    </w:p>
    <w:p w14:paraId="2B44E46F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CFC2D53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(imię, nazwisko, stanowisko/podstawa do reprezentacji)</w:t>
      </w:r>
    </w:p>
    <w:p w14:paraId="41638911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28E28B2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O Ś W I A D C Z E N I E WYKONAWCY </w:t>
      </w:r>
    </w:p>
    <w:p w14:paraId="42BBEE22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Składane na podstawie art. 125 ust. 1 ustawy z dnia 11 września 2019 r., Prawo zamówień publicznych (dalej Pzp)</w:t>
      </w:r>
    </w:p>
    <w:p w14:paraId="3EAB746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644597">
        <w:rPr>
          <w:rFonts w:cs="Calibri"/>
          <w:b/>
          <w:bCs/>
          <w:sz w:val="20"/>
          <w:szCs w:val="20"/>
          <w:u w:val="single"/>
        </w:rPr>
        <w:t>DOTYCZĄCE PODSTAW WYKLUCZENIA Z POSTEPOWANIA I SPEŁNIANIA WARUNKÓW UDZIAŁU                                   W POSTĘPOWANIU</w:t>
      </w:r>
    </w:p>
    <w:p w14:paraId="529D7C6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           </w:t>
      </w:r>
    </w:p>
    <w:p w14:paraId="7EB9F485" w14:textId="1FF31066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sz w:val="20"/>
          <w:szCs w:val="20"/>
        </w:rPr>
      </w:pPr>
      <w:r w:rsidRPr="00644597">
        <w:rPr>
          <w:rFonts w:cs="Calibri"/>
          <w:sz w:val="20"/>
          <w:szCs w:val="20"/>
        </w:rPr>
        <w:t>Działając w ramach postępowania o udzielenie zamówienia publicznego nr</w:t>
      </w:r>
      <w:r w:rsidR="009D4473" w:rsidRPr="009D4473">
        <w:rPr>
          <w:rFonts w:cs="Calibri"/>
          <w:b/>
          <w:iCs/>
          <w:sz w:val="20"/>
          <w:szCs w:val="20"/>
        </w:rPr>
        <w:t xml:space="preserve"> </w:t>
      </w:r>
      <w:r w:rsidR="009D4473" w:rsidRPr="009D4473">
        <w:rPr>
          <w:rFonts w:cs="Calibri"/>
          <w:bCs/>
          <w:iCs/>
          <w:sz w:val="20"/>
          <w:szCs w:val="20"/>
        </w:rPr>
        <w:t>ZP.262.6.2024</w:t>
      </w:r>
      <w:r w:rsidRPr="00644597">
        <w:rPr>
          <w:rFonts w:cs="Calibri"/>
          <w:sz w:val="20"/>
          <w:szCs w:val="20"/>
        </w:rPr>
        <w:t xml:space="preserve"> </w:t>
      </w:r>
      <w:r w:rsidRPr="00644597">
        <w:rPr>
          <w:rFonts w:cs="Calibri"/>
          <w:bCs/>
          <w:iCs/>
          <w:sz w:val="20"/>
          <w:szCs w:val="20"/>
        </w:rPr>
        <w:t xml:space="preserve"> </w:t>
      </w:r>
      <w:r w:rsidRPr="00644597">
        <w:rPr>
          <w:rFonts w:cs="Calibri"/>
          <w:sz w:val="20"/>
          <w:szCs w:val="20"/>
        </w:rPr>
        <w:t xml:space="preserve">pn. </w:t>
      </w:r>
      <w:bookmarkStart w:id="0" w:name="_Hlk69925246"/>
    </w:p>
    <w:bookmarkEnd w:id="0"/>
    <w:p w14:paraId="40B90295" w14:textId="77777777" w:rsidR="00D02242" w:rsidRDefault="00D02242" w:rsidP="00D02242">
      <w:pPr>
        <w:spacing w:after="0" w:line="240" w:lineRule="auto"/>
        <w:contextualSpacing/>
        <w:rPr>
          <w:rFonts w:cs="Calibri"/>
          <w:b/>
          <w:iCs/>
          <w:sz w:val="20"/>
          <w:szCs w:val="20"/>
        </w:rPr>
      </w:pPr>
      <w:r w:rsidRPr="008A0B5C">
        <w:rPr>
          <w:rFonts w:cs="Calibri"/>
          <w:bCs/>
          <w:sz w:val="20"/>
          <w:szCs w:val="20"/>
        </w:rPr>
        <w:t>Usługa</w:t>
      </w:r>
      <w:bookmarkStart w:id="1" w:name="_Hlk147304791"/>
      <w:bookmarkStart w:id="2" w:name="_Hlk148531929"/>
      <w:r>
        <w:rPr>
          <w:rFonts w:cs="Calibri"/>
          <w:bCs/>
          <w:sz w:val="20"/>
          <w:szCs w:val="20"/>
        </w:rPr>
        <w:t xml:space="preserve"> </w:t>
      </w:r>
      <w:r w:rsidRPr="008A0B5C">
        <w:rPr>
          <w:rFonts w:cs="Calibri"/>
          <w:bCs/>
          <w:sz w:val="20"/>
          <w:szCs w:val="20"/>
        </w:rPr>
        <w:t>w</w:t>
      </w:r>
      <w:r>
        <w:rPr>
          <w:rFonts w:cs="Calibri"/>
          <w:sz w:val="20"/>
          <w:szCs w:val="20"/>
        </w:rPr>
        <w:t xml:space="preserve"> zakresie przygotowania i przeprowadzenia 14 szkoleń specjalistycznych 2-dniowych w 2024 r. w podziale na 6 zadań. Szkolenia będą realizowane </w:t>
      </w:r>
      <w:r>
        <w:rPr>
          <w:rFonts w:eastAsia="Times New Roman" w:cs="Calibri"/>
          <w:kern w:val="3"/>
          <w:sz w:val="20"/>
          <w:szCs w:val="20"/>
          <w:lang w:eastAsia="pl-PL"/>
        </w:rPr>
        <w:t xml:space="preserve">dla kadr </w:t>
      </w:r>
      <w:r>
        <w:rPr>
          <w:rFonts w:eastAsia="Times New Roman" w:cs="Calibri"/>
          <w:sz w:val="20"/>
          <w:szCs w:val="20"/>
          <w:lang w:eastAsia="pl-PL"/>
        </w:rPr>
        <w:t>realizujących działania w obszarze usług społecznych (m.in. przedstawiciele zatrudnieni w wymiarze sprawiedliwości, przedstawiciele Organizatora Rodzinnej Pieczy Zastępczej, pracownicy Ośrodków Adopcyjnych, kandydaci na  rodziców adopcyjnych oraz członkowie ich rodzin), w pierwszej kolejności ze szkoleń</w:t>
      </w:r>
      <w:r>
        <w:rPr>
          <w:rFonts w:eastAsia="Times New Roman" w:cs="Calibri"/>
          <w:b/>
          <w:bCs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będą mogli skorzystać </w:t>
      </w:r>
      <w:r>
        <w:rPr>
          <w:rFonts w:eastAsia="Times New Roman" w:cs="Calibri"/>
          <w:b/>
          <w:bCs/>
          <w:sz w:val="20"/>
          <w:szCs w:val="20"/>
          <w:lang w:eastAsia="pl-PL"/>
        </w:rPr>
        <w:t>przedstawiciele Organizatora Rodzinnej Pieczy Zastępczej z terenu województwa dolnośląskiego.</w:t>
      </w:r>
      <w:r>
        <w:rPr>
          <w:rFonts w:eastAsia="Times New Roman" w:cs="Calibri"/>
          <w:kern w:val="3"/>
          <w:sz w:val="20"/>
          <w:szCs w:val="20"/>
          <w:lang w:eastAsia="pl-PL"/>
        </w:rPr>
        <w:t xml:space="preserve"> Działania będą realizowane przez Dolnośląski Ośrodek Polityki Społecznej w ramach projektu pn.: </w:t>
      </w:r>
      <w:r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„</w:t>
      </w:r>
      <w:r>
        <w:rPr>
          <w:rFonts w:eastAsia="Times New Roman" w:cs="Calibri"/>
          <w:b/>
          <w:bCs/>
          <w:sz w:val="20"/>
          <w:szCs w:val="20"/>
          <w:lang w:eastAsia="pl-PL"/>
        </w:rPr>
        <w:t>Działania ośrodka adopcyjnego na rzecz dolnośląskich rodzin</w:t>
      </w:r>
      <w:r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”</w:t>
      </w:r>
      <w:r>
        <w:rPr>
          <w:rFonts w:eastAsia="Times New Roman" w:cs="Calibri"/>
          <w:kern w:val="3"/>
          <w:sz w:val="20"/>
          <w:szCs w:val="20"/>
          <w:lang w:eastAsia="pl-PL"/>
        </w:rPr>
        <w:t xml:space="preserve">, </w:t>
      </w:r>
      <w:r>
        <w:rPr>
          <w:rFonts w:cs="Calibri"/>
          <w:sz w:val="20"/>
          <w:szCs w:val="20"/>
        </w:rPr>
        <w:t xml:space="preserve">współfinansowanego </w:t>
      </w:r>
      <w:r>
        <w:rPr>
          <w:rFonts w:cs="Calibri"/>
          <w:kern w:val="3"/>
          <w:sz w:val="20"/>
          <w:szCs w:val="20"/>
        </w:rPr>
        <w:t xml:space="preserve">w ramach programu Fundusze Europejskie dla Dolnego Śląska na lata 2021-2027 z zakresu </w:t>
      </w:r>
      <w:r>
        <w:rPr>
          <w:rFonts w:cs="Calibri"/>
          <w:sz w:val="20"/>
          <w:szCs w:val="20"/>
        </w:rPr>
        <w:t>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</w:t>
      </w:r>
    </w:p>
    <w:bookmarkEnd w:id="1"/>
    <w:bookmarkEnd w:id="2"/>
    <w:p w14:paraId="2D38A1A0" w14:textId="77777777" w:rsidR="00D02242" w:rsidRDefault="00D02242" w:rsidP="00644597">
      <w:pPr>
        <w:spacing w:after="0"/>
        <w:jc w:val="both"/>
        <w:rPr>
          <w:rFonts w:cs="Calibri"/>
          <w:b/>
          <w:bCs/>
          <w:color w:val="000000"/>
          <w:kern w:val="3"/>
          <w:sz w:val="20"/>
          <w:szCs w:val="20"/>
          <w:lang w:eastAsia="pl-PL"/>
        </w:rPr>
      </w:pPr>
    </w:p>
    <w:p w14:paraId="5DFE67FD" w14:textId="77777777" w:rsidR="00D02242" w:rsidRDefault="00D02242" w:rsidP="00644597">
      <w:pPr>
        <w:spacing w:after="0"/>
        <w:jc w:val="both"/>
        <w:rPr>
          <w:rFonts w:cs="Calibri"/>
          <w:b/>
          <w:bCs/>
          <w:color w:val="000000"/>
          <w:kern w:val="3"/>
          <w:sz w:val="20"/>
          <w:szCs w:val="20"/>
          <w:lang w:eastAsia="pl-PL"/>
        </w:rPr>
      </w:pPr>
    </w:p>
    <w:p w14:paraId="303936ED" w14:textId="709D4F76" w:rsidR="00644597" w:rsidRPr="00644597" w:rsidRDefault="00644597" w:rsidP="00644597">
      <w:pPr>
        <w:spacing w:after="0"/>
        <w:jc w:val="both"/>
        <w:rPr>
          <w:rFonts w:cs="Calibri"/>
          <w:b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niniejszym oświadczam, że: </w:t>
      </w:r>
    </w:p>
    <w:p w14:paraId="1DFCDFFE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929C81A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a)</w:t>
      </w:r>
      <w:r w:rsidRPr="00644597">
        <w:rPr>
          <w:rFonts w:cs="Calibri"/>
          <w:sz w:val="20"/>
          <w:szCs w:val="20"/>
        </w:rPr>
        <w:tab/>
      </w:r>
      <w:r w:rsidRPr="00644597">
        <w:rPr>
          <w:rFonts w:cs="Calibri"/>
          <w:b/>
          <w:bCs/>
          <w:sz w:val="20"/>
          <w:szCs w:val="20"/>
        </w:rPr>
        <w:t>nie podlegam / podlegam*</w:t>
      </w:r>
      <w:r w:rsidRPr="00644597">
        <w:rPr>
          <w:rFonts w:cs="Calibri"/>
          <w:sz w:val="20"/>
          <w:szCs w:val="20"/>
        </w:rPr>
        <w:t xml:space="preserve"> </w:t>
      </w:r>
      <w:bookmarkStart w:id="3" w:name="_Hlk149045028"/>
      <w:r w:rsidRPr="00644597">
        <w:rPr>
          <w:rFonts w:cs="Calibri"/>
          <w:sz w:val="20"/>
          <w:szCs w:val="20"/>
        </w:rPr>
        <w:t xml:space="preserve">(*niepotrzebne skreślić) </w:t>
      </w:r>
      <w:bookmarkEnd w:id="3"/>
      <w:r w:rsidRPr="00644597">
        <w:rPr>
          <w:rFonts w:cs="Calibri"/>
          <w:sz w:val="20"/>
          <w:szCs w:val="20"/>
        </w:rPr>
        <w:t>wykluczeniu z postępowania na podstawie art. 108 ust. 1 art. 109 ust. 1 pkt. 4</w:t>
      </w:r>
    </w:p>
    <w:p w14:paraId="22EE4319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990CBA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•</w:t>
      </w:r>
      <w:r w:rsidRPr="00644597">
        <w:rPr>
          <w:rFonts w:cs="Calibri"/>
          <w:sz w:val="20"/>
          <w:szCs w:val="20"/>
        </w:rPr>
        <w:tab/>
        <w:t xml:space="preserve">   Oświadczam, że zachodzą w stosunku do mnie podstawy wykluczenia z postępowania na podstawie art. ………. Ustawy (podać mającą zastosowanie podstawę wykluczenia spośród wymienionych w art. 108 ust. 1 pkt 1,2,5 lub art. 109 ust. 1 pkt 4 ustawy Pzp). Jednocześnie oświadczam, że w związku z ww. okolicznością, na podstawie art. 110 ust. 2 2 ustawy Pzp podjąłem następujące środki naprawcze …………………………………………………………………. **</w:t>
      </w:r>
    </w:p>
    <w:p w14:paraId="32E1C100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9B5F61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4AEA911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644597">
        <w:rPr>
          <w:rFonts w:cs="Calibri"/>
          <w:b/>
          <w:bCs/>
          <w:sz w:val="20"/>
          <w:szCs w:val="20"/>
        </w:rPr>
        <w:lastRenderedPageBreak/>
        <w:t>* niepotrzebne skreślić</w:t>
      </w:r>
    </w:p>
    <w:p w14:paraId="12DA3AC6" w14:textId="56455CA9" w:rsidR="00644597" w:rsidRPr="00644597" w:rsidRDefault="00644597" w:rsidP="00B56E2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644597">
        <w:rPr>
          <w:rFonts w:cs="Calibri"/>
          <w:b/>
          <w:bCs/>
          <w:sz w:val="20"/>
          <w:szCs w:val="20"/>
        </w:rPr>
        <w:t xml:space="preserve">** wypełnić jeżeli dotyczy </w:t>
      </w:r>
    </w:p>
    <w:p w14:paraId="590D711B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3B8F4F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99AB7F8" w14:textId="492B0E8B" w:rsidR="00644597" w:rsidRPr="00B56E2B" w:rsidRDefault="00644597" w:rsidP="00B56E2B">
      <w:pPr>
        <w:pStyle w:val="Akapitzlist"/>
        <w:widowControl w:val="0"/>
        <w:numPr>
          <w:ilvl w:val="0"/>
          <w:numId w:val="39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cs="Calibri"/>
          <w:sz w:val="20"/>
        </w:rPr>
      </w:pPr>
      <w:r w:rsidRPr="00B56E2B">
        <w:rPr>
          <w:rFonts w:cs="Calibri"/>
          <w:b/>
          <w:sz w:val="20"/>
        </w:rPr>
        <w:t xml:space="preserve">spełniam/ nie spełniam *(niepotrzebne skreślić) </w:t>
      </w:r>
      <w:r w:rsidRPr="00B56E2B">
        <w:rPr>
          <w:rFonts w:cs="Calibri"/>
          <w:bCs/>
          <w:sz w:val="20"/>
        </w:rPr>
        <w:t>warunków udziału w postępowaniu określone przez Zamawiającego w SWZ dotyczące posiadania Zdolności technicznej lub zawodowej</w:t>
      </w:r>
      <w:r w:rsidRPr="00B56E2B">
        <w:rPr>
          <w:rFonts w:cs="Calibri"/>
          <w:b/>
          <w:sz w:val="20"/>
        </w:rPr>
        <w:t xml:space="preserve"> </w:t>
      </w:r>
    </w:p>
    <w:p w14:paraId="5F9071E5" w14:textId="753A81E6" w:rsidR="00644597" w:rsidRPr="00644597" w:rsidRDefault="00644597" w:rsidP="00644597">
      <w:pPr>
        <w:autoSpaceDE w:val="0"/>
        <w:adjustRightInd w:val="0"/>
        <w:ind w:left="360"/>
        <w:contextualSpacing/>
        <w:jc w:val="both"/>
        <w:rPr>
          <w:rFonts w:cs="Calibri"/>
          <w:sz w:val="20"/>
        </w:rPr>
      </w:pPr>
      <w:r w:rsidRPr="00644597">
        <w:rPr>
          <w:rFonts w:cs="Calibri"/>
          <w:sz w:val="20"/>
        </w:rPr>
        <w:t>Warunki dotyczące wykształcenia i doświadczenia powinny być spełniane łącznie przez zaproponowaną przez wykonawcę osob</w:t>
      </w:r>
      <w:r w:rsidR="00523386">
        <w:rPr>
          <w:rFonts w:cs="Calibri"/>
          <w:sz w:val="20"/>
        </w:rPr>
        <w:t>y</w:t>
      </w:r>
      <w:r w:rsidRPr="00644597">
        <w:rPr>
          <w:rFonts w:cs="Calibri"/>
          <w:sz w:val="20"/>
        </w:rPr>
        <w:t xml:space="preserve"> do realizacji zamówienia.</w:t>
      </w:r>
    </w:p>
    <w:p w14:paraId="436E3F00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773B08C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C48EAFD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644597">
        <w:rPr>
          <w:rFonts w:eastAsia="Times New Roman" w:cs="Calibri"/>
          <w:kern w:val="3"/>
          <w:sz w:val="20"/>
          <w:szCs w:val="20"/>
          <w:lang w:eastAsia="pl-PL"/>
        </w:rPr>
        <w:t>Oświadczam, że w celu wykazania spełnienia warunków udziału w postępowaniu określonych przez Zamawiającego w Rozdziale 5 SWZ polegam na zasobach następujących podmiotów: …………………………………….; w  następującym zakresie: …………………………………………………**</w:t>
      </w:r>
    </w:p>
    <w:p w14:paraId="046BB6C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34F424A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2AED67F" w14:textId="77777777" w:rsidR="00644597" w:rsidRPr="00644597" w:rsidRDefault="00644597" w:rsidP="00644597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644597">
        <w:rPr>
          <w:rFonts w:eastAsia="Times New Roman" w:cs="Calibri"/>
          <w:sz w:val="18"/>
          <w:szCs w:val="18"/>
          <w:lang w:eastAsia="pl-PL"/>
        </w:rPr>
        <w:t>** wypełnić jeśli dotyczy</w:t>
      </w:r>
    </w:p>
    <w:p w14:paraId="08676FCD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338BEA8" w14:textId="77777777" w:rsid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470AA84" w14:textId="77777777" w:rsidR="00B56E2B" w:rsidRDefault="00B56E2B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D8178D2" w14:textId="77777777" w:rsidR="00B56E2B" w:rsidRDefault="00B56E2B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EC61FAC" w14:textId="77777777" w:rsidR="00B56E2B" w:rsidRPr="00644597" w:rsidRDefault="00B56E2B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2F6D976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301556B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536D3BF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366131D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OŚWIADCZENIE DOTYCZĄCE PODANYCH INFORMACJI</w:t>
      </w:r>
    </w:p>
    <w:p w14:paraId="3DF81960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71F2498B" w14:textId="77777777" w:rsid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5934025" w14:textId="640283DE" w:rsidR="00255149" w:rsidRDefault="00255149" w:rsidP="00255149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70506F"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5D3210C6" w14:textId="77777777" w:rsidR="00722EC6" w:rsidRPr="00644597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6FC593F" w14:textId="6DB54E7E" w:rsidR="00644597" w:rsidRPr="00722EC6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722EC6"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5B3F456A" w14:textId="77777777" w:rsidR="00722EC6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EEDF70D" w14:textId="77777777" w:rsidR="00722EC6" w:rsidRPr="00644597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2B4B797" w14:textId="77777777" w:rsidR="00126269" w:rsidRPr="00794A62" w:rsidRDefault="00126269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sectPr w:rsidR="00126269" w:rsidRPr="00794A6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90D9AD" w14:textId="77777777" w:rsidR="003F2A08" w:rsidRDefault="003F2A08" w:rsidP="00DC5DAC">
      <w:pPr>
        <w:spacing w:after="0" w:line="240" w:lineRule="auto"/>
      </w:pPr>
      <w:r>
        <w:separator/>
      </w:r>
    </w:p>
  </w:endnote>
  <w:endnote w:type="continuationSeparator" w:id="0">
    <w:p w14:paraId="31D2F4A8" w14:textId="77777777" w:rsidR="003F2A08" w:rsidRDefault="003F2A08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CE59C" w14:textId="77777777" w:rsidR="003F2A08" w:rsidRDefault="003F2A08" w:rsidP="00DC5DAC">
      <w:pPr>
        <w:spacing w:after="0" w:line="240" w:lineRule="auto"/>
      </w:pPr>
      <w:r>
        <w:separator/>
      </w:r>
    </w:p>
  </w:footnote>
  <w:footnote w:type="continuationSeparator" w:id="0">
    <w:p w14:paraId="529F48E5" w14:textId="77777777" w:rsidR="003F2A08" w:rsidRDefault="003F2A08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5921C3"/>
    <w:multiLevelType w:val="hybridMultilevel"/>
    <w:tmpl w:val="98707E3E"/>
    <w:lvl w:ilvl="0" w:tplc="C2723EE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7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8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9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0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7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4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4"/>
  </w:num>
  <w:num w:numId="32" w16cid:durableId="1691562656">
    <w:abstractNumId w:val="4"/>
  </w:num>
  <w:num w:numId="33" w16cid:durableId="10124863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848835">
    <w:abstractNumId w:val="19"/>
  </w:num>
  <w:num w:numId="35" w16cid:durableId="256669634">
    <w:abstractNumId w:val="6"/>
  </w:num>
  <w:num w:numId="36" w16cid:durableId="1632512885">
    <w:abstractNumId w:val="22"/>
  </w:num>
  <w:num w:numId="37" w16cid:durableId="1653177745">
    <w:abstractNumId w:val="16"/>
  </w:num>
  <w:num w:numId="38" w16cid:durableId="2114199753">
    <w:abstractNumId w:val="3"/>
  </w:num>
  <w:num w:numId="39" w16cid:durableId="24086753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26269"/>
    <w:rsid w:val="00134AD3"/>
    <w:rsid w:val="00137ED3"/>
    <w:rsid w:val="00145519"/>
    <w:rsid w:val="00150D7D"/>
    <w:rsid w:val="00153D9F"/>
    <w:rsid w:val="00153E69"/>
    <w:rsid w:val="00154039"/>
    <w:rsid w:val="00154ADE"/>
    <w:rsid w:val="00157B2B"/>
    <w:rsid w:val="00160AD8"/>
    <w:rsid w:val="001613E9"/>
    <w:rsid w:val="001620DD"/>
    <w:rsid w:val="001732A0"/>
    <w:rsid w:val="00173428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315A7"/>
    <w:rsid w:val="00241AB6"/>
    <w:rsid w:val="00244BB1"/>
    <w:rsid w:val="002525F4"/>
    <w:rsid w:val="00253155"/>
    <w:rsid w:val="00255149"/>
    <w:rsid w:val="00260AF2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37BB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4A2C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2A08"/>
    <w:rsid w:val="003F45C0"/>
    <w:rsid w:val="00402111"/>
    <w:rsid w:val="004022F2"/>
    <w:rsid w:val="00403428"/>
    <w:rsid w:val="00410BF9"/>
    <w:rsid w:val="00411239"/>
    <w:rsid w:val="0042576B"/>
    <w:rsid w:val="004266A1"/>
    <w:rsid w:val="00427511"/>
    <w:rsid w:val="004317B2"/>
    <w:rsid w:val="004342E7"/>
    <w:rsid w:val="00435E27"/>
    <w:rsid w:val="00441210"/>
    <w:rsid w:val="0044410F"/>
    <w:rsid w:val="00447127"/>
    <w:rsid w:val="0045678B"/>
    <w:rsid w:val="00457783"/>
    <w:rsid w:val="004655E7"/>
    <w:rsid w:val="0047165C"/>
    <w:rsid w:val="0048161F"/>
    <w:rsid w:val="004824C2"/>
    <w:rsid w:val="00490BB0"/>
    <w:rsid w:val="004A7AC2"/>
    <w:rsid w:val="004B78A4"/>
    <w:rsid w:val="004C0A64"/>
    <w:rsid w:val="004D25FC"/>
    <w:rsid w:val="004E41AE"/>
    <w:rsid w:val="004F3991"/>
    <w:rsid w:val="004F5BDB"/>
    <w:rsid w:val="005010A3"/>
    <w:rsid w:val="00510486"/>
    <w:rsid w:val="00517608"/>
    <w:rsid w:val="00523386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4597"/>
    <w:rsid w:val="00650DFD"/>
    <w:rsid w:val="00651DAA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6F6E7F"/>
    <w:rsid w:val="00702EFF"/>
    <w:rsid w:val="0070506F"/>
    <w:rsid w:val="00706096"/>
    <w:rsid w:val="00722EC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11C"/>
    <w:rsid w:val="00784EFD"/>
    <w:rsid w:val="00793908"/>
    <w:rsid w:val="00794001"/>
    <w:rsid w:val="00794A62"/>
    <w:rsid w:val="007954DC"/>
    <w:rsid w:val="00796255"/>
    <w:rsid w:val="007A0CE2"/>
    <w:rsid w:val="007A4B97"/>
    <w:rsid w:val="007A5D80"/>
    <w:rsid w:val="007C2265"/>
    <w:rsid w:val="007C312B"/>
    <w:rsid w:val="007C380C"/>
    <w:rsid w:val="007C4F28"/>
    <w:rsid w:val="007C5944"/>
    <w:rsid w:val="007D0FD5"/>
    <w:rsid w:val="007D24F5"/>
    <w:rsid w:val="007D3390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35A8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437C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4473"/>
    <w:rsid w:val="009D7850"/>
    <w:rsid w:val="009E1FDE"/>
    <w:rsid w:val="009F7993"/>
    <w:rsid w:val="00A05E4C"/>
    <w:rsid w:val="00A375A3"/>
    <w:rsid w:val="00A40676"/>
    <w:rsid w:val="00A41274"/>
    <w:rsid w:val="00A43FEA"/>
    <w:rsid w:val="00A5010C"/>
    <w:rsid w:val="00A537C9"/>
    <w:rsid w:val="00A55254"/>
    <w:rsid w:val="00A56E1A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D58B7"/>
    <w:rsid w:val="00AF02D3"/>
    <w:rsid w:val="00AF29FC"/>
    <w:rsid w:val="00AF31FB"/>
    <w:rsid w:val="00AF3B74"/>
    <w:rsid w:val="00AF5B1F"/>
    <w:rsid w:val="00AF5BDA"/>
    <w:rsid w:val="00B00CFA"/>
    <w:rsid w:val="00B052FC"/>
    <w:rsid w:val="00B06881"/>
    <w:rsid w:val="00B06B26"/>
    <w:rsid w:val="00B105B7"/>
    <w:rsid w:val="00B154F6"/>
    <w:rsid w:val="00B162EA"/>
    <w:rsid w:val="00B46FEC"/>
    <w:rsid w:val="00B56E2B"/>
    <w:rsid w:val="00B60142"/>
    <w:rsid w:val="00B6719C"/>
    <w:rsid w:val="00B778D7"/>
    <w:rsid w:val="00B80B03"/>
    <w:rsid w:val="00B813FF"/>
    <w:rsid w:val="00B84AF4"/>
    <w:rsid w:val="00B926A4"/>
    <w:rsid w:val="00B93A65"/>
    <w:rsid w:val="00BA6997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B5B2A"/>
    <w:rsid w:val="00CC1E6B"/>
    <w:rsid w:val="00CC3367"/>
    <w:rsid w:val="00CC35A3"/>
    <w:rsid w:val="00CD319A"/>
    <w:rsid w:val="00CD44D6"/>
    <w:rsid w:val="00CE10C9"/>
    <w:rsid w:val="00CE33A5"/>
    <w:rsid w:val="00D02242"/>
    <w:rsid w:val="00D052E8"/>
    <w:rsid w:val="00D05433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447FD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2561D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A5010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A5010C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A5010C"/>
    <w:rPr>
      <w:vertAlign w:val="superscript"/>
    </w:rPr>
  </w:style>
  <w:style w:type="character" w:customStyle="1" w:styleId="hgkelc">
    <w:name w:val="hgkelc"/>
    <w:basedOn w:val="Domylnaczcionkaakapitu"/>
    <w:rsid w:val="00523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</TotalTime>
  <Pages>2</Pages>
  <Words>535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3741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12</cp:revision>
  <cp:lastPrinted>2021-05-13T12:57:00Z</cp:lastPrinted>
  <dcterms:created xsi:type="dcterms:W3CDTF">2024-05-14T11:30:00Z</dcterms:created>
  <dcterms:modified xsi:type="dcterms:W3CDTF">2024-05-21T18:59:00Z</dcterms:modified>
</cp:coreProperties>
</file>