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684754" w:rsidRDefault="00977183" w:rsidP="00977183">
      <w:pPr>
        <w:rPr>
          <w:sz w:val="22"/>
        </w:rPr>
      </w:pPr>
    </w:p>
    <w:p w14:paraId="33800F3F" w14:textId="06102DB6" w:rsidR="00977183" w:rsidRPr="00684754" w:rsidRDefault="00977183" w:rsidP="00684754">
      <w:pPr>
        <w:rPr>
          <w:rFonts w:cs="Arial"/>
          <w:b/>
          <w:sz w:val="22"/>
        </w:rPr>
      </w:pPr>
      <w:r w:rsidRPr="00684754">
        <w:rPr>
          <w:rFonts w:cs="Arial"/>
          <w:bCs/>
          <w:sz w:val="22"/>
        </w:rPr>
        <w:t>IGPI.271.</w:t>
      </w:r>
      <w:r w:rsidR="00D22700">
        <w:rPr>
          <w:rFonts w:cs="Arial"/>
          <w:bCs/>
          <w:sz w:val="22"/>
        </w:rPr>
        <w:t>20</w:t>
      </w:r>
      <w:r w:rsidRPr="00684754">
        <w:rPr>
          <w:rFonts w:cs="Arial"/>
          <w:bCs/>
          <w:sz w:val="22"/>
        </w:rPr>
        <w:t>.</w:t>
      </w:r>
      <w:r w:rsidR="00D22700">
        <w:rPr>
          <w:rFonts w:cs="Arial"/>
          <w:bCs/>
          <w:sz w:val="22"/>
        </w:rPr>
        <w:t>6</w:t>
      </w:r>
      <w:r w:rsidR="005165E1">
        <w:rPr>
          <w:rFonts w:cs="Arial"/>
          <w:bCs/>
          <w:sz w:val="22"/>
        </w:rPr>
        <w:t>.</w:t>
      </w:r>
      <w:r w:rsidRPr="00684754">
        <w:rPr>
          <w:rFonts w:cs="Arial"/>
          <w:bCs/>
          <w:sz w:val="22"/>
        </w:rPr>
        <w:t>202</w:t>
      </w:r>
      <w:r w:rsidR="005165E1">
        <w:rPr>
          <w:rFonts w:cs="Arial"/>
          <w:bCs/>
          <w:sz w:val="22"/>
        </w:rPr>
        <w:t>3</w:t>
      </w:r>
      <w:r w:rsidRPr="00684754">
        <w:rPr>
          <w:rFonts w:cs="Arial"/>
          <w:bCs/>
          <w:sz w:val="22"/>
        </w:rPr>
        <w:t xml:space="preserve">                                                                                              </w:t>
      </w:r>
    </w:p>
    <w:p w14:paraId="2C315F42" w14:textId="2ECC21BC" w:rsidR="00684754" w:rsidRPr="0004009B" w:rsidRDefault="00684754" w:rsidP="0004009B">
      <w:pPr>
        <w:pStyle w:val="Default"/>
        <w:ind w:left="4956"/>
        <w:rPr>
          <w:rFonts w:ascii="Lato Light" w:eastAsia="Calibri" w:hAnsi="Lato Light" w:cs="Arial"/>
          <w:b/>
          <w:sz w:val="22"/>
          <w:szCs w:val="22"/>
        </w:rPr>
      </w:pPr>
      <w:r w:rsidRPr="00684754">
        <w:rPr>
          <w:rFonts w:ascii="Lato Light" w:eastAsia="Calibri" w:hAnsi="Lato Light" w:cs="Arial"/>
          <w:b/>
          <w:sz w:val="22"/>
          <w:szCs w:val="22"/>
        </w:rPr>
        <w:t xml:space="preserve">                             </w:t>
      </w:r>
    </w:p>
    <w:p w14:paraId="68A2DCEF" w14:textId="77777777" w:rsidR="00977183" w:rsidRPr="00906A93" w:rsidRDefault="00977183" w:rsidP="00684754">
      <w:pPr>
        <w:tabs>
          <w:tab w:val="left" w:pos="3013"/>
          <w:tab w:val="left" w:pos="3470"/>
        </w:tabs>
        <w:spacing w:line="240" w:lineRule="auto"/>
        <w:jc w:val="both"/>
        <w:rPr>
          <w:rFonts w:cs="Times New Roman"/>
          <w:szCs w:val="20"/>
        </w:rPr>
      </w:pPr>
      <w:r w:rsidRPr="00906A93">
        <w:rPr>
          <w:rFonts w:cs="Times New Roman"/>
          <w:i/>
          <w:iCs/>
          <w:szCs w:val="20"/>
        </w:rPr>
        <w:t xml:space="preserve"> Dotyczy</w:t>
      </w:r>
      <w:r w:rsidRPr="00906A93">
        <w:rPr>
          <w:rFonts w:cs="Times New Roman"/>
          <w:szCs w:val="20"/>
        </w:rPr>
        <w:t xml:space="preserve">:   prowadzonego postępowania o udzielenie zamówienia publicznego w trybie   </w:t>
      </w:r>
    </w:p>
    <w:p w14:paraId="3BC8D4AF" w14:textId="77777777" w:rsidR="00D22700" w:rsidRPr="00D22700" w:rsidRDefault="00977183" w:rsidP="00D22700">
      <w:pPr>
        <w:spacing w:line="240" w:lineRule="auto"/>
        <w:rPr>
          <w:szCs w:val="20"/>
        </w:rPr>
      </w:pPr>
      <w:r w:rsidRPr="00906A93">
        <w:rPr>
          <w:rFonts w:cs="Times New Roman"/>
          <w:szCs w:val="20"/>
        </w:rPr>
        <w:t xml:space="preserve">                 podstawowym  na zadanie pn</w:t>
      </w:r>
      <w:r w:rsidRPr="00906A93">
        <w:rPr>
          <w:rFonts w:cs="Times New Roman"/>
          <w:b/>
          <w:szCs w:val="20"/>
        </w:rPr>
        <w:t>.:</w:t>
      </w:r>
      <w:r w:rsidRPr="00906A93">
        <w:rPr>
          <w:szCs w:val="20"/>
        </w:rPr>
        <w:t xml:space="preserve"> </w:t>
      </w:r>
      <w:r w:rsidR="00D22700" w:rsidRPr="00D22700">
        <w:rPr>
          <w:szCs w:val="20"/>
        </w:rPr>
        <w:t xml:space="preserve">Wykonanie dokumentacji projektowo – kosztorysowej  </w:t>
      </w:r>
    </w:p>
    <w:p w14:paraId="2294104C" w14:textId="77777777" w:rsidR="00D22700" w:rsidRPr="00D22700" w:rsidRDefault="00D22700" w:rsidP="00D22700">
      <w:pPr>
        <w:spacing w:line="240" w:lineRule="auto"/>
        <w:rPr>
          <w:szCs w:val="20"/>
        </w:rPr>
      </w:pPr>
      <w:r w:rsidRPr="00D22700">
        <w:rPr>
          <w:szCs w:val="20"/>
        </w:rPr>
        <w:t xml:space="preserve">                 dla potrzeb kompleksowej termomodernizacji 9 budynków mieszkalnych z zasobu </w:t>
      </w:r>
    </w:p>
    <w:p w14:paraId="2541FB78" w14:textId="77777777" w:rsidR="00D22700" w:rsidRPr="00D22700" w:rsidRDefault="00D22700" w:rsidP="00D22700">
      <w:pPr>
        <w:spacing w:line="240" w:lineRule="auto"/>
        <w:rPr>
          <w:szCs w:val="20"/>
        </w:rPr>
      </w:pPr>
      <w:r w:rsidRPr="00D22700">
        <w:rPr>
          <w:szCs w:val="20"/>
        </w:rPr>
        <w:t xml:space="preserve">                 mieszkaniowego gminy Żnin zlokalizowanych na terenie miasta i gminy Żnin w </w:t>
      </w:r>
    </w:p>
    <w:p w14:paraId="6F58E57C" w14:textId="77777777" w:rsidR="00D22700" w:rsidRPr="00D22700" w:rsidRDefault="00D22700" w:rsidP="00D22700">
      <w:pPr>
        <w:spacing w:line="240" w:lineRule="auto"/>
        <w:rPr>
          <w:szCs w:val="20"/>
        </w:rPr>
      </w:pPr>
      <w:r w:rsidRPr="00D22700">
        <w:rPr>
          <w:szCs w:val="20"/>
        </w:rPr>
        <w:t xml:space="preserve">                 ramach projektu pn. „Kompleksowa modernizacja energetyczna komunalnych  </w:t>
      </w:r>
    </w:p>
    <w:p w14:paraId="6BC2225E" w14:textId="4068BD68" w:rsidR="00977183" w:rsidRPr="00906A93" w:rsidRDefault="00D22700" w:rsidP="00D22700">
      <w:pPr>
        <w:spacing w:line="240" w:lineRule="auto"/>
        <w:rPr>
          <w:szCs w:val="20"/>
        </w:rPr>
      </w:pPr>
      <w:r w:rsidRPr="00D22700">
        <w:rPr>
          <w:szCs w:val="20"/>
        </w:rPr>
        <w:t xml:space="preserve">                 budynków w gminie Żnin”.</w:t>
      </w:r>
    </w:p>
    <w:p w14:paraId="2A55B269" w14:textId="77777777" w:rsidR="004944A2" w:rsidRPr="00223FC1" w:rsidRDefault="004944A2" w:rsidP="004944A2">
      <w:pPr>
        <w:contextualSpacing/>
        <w:rPr>
          <w:rFonts w:ascii="Lato" w:eastAsia="Times New Roman" w:hAnsi="Lato" w:cs="Times New Roman"/>
          <w:b/>
          <w:kern w:val="28"/>
          <w:szCs w:val="56"/>
        </w:rPr>
      </w:pPr>
    </w:p>
    <w:p w14:paraId="12E409A2" w14:textId="77777777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/>
          <w:bCs/>
        </w:rPr>
      </w:pPr>
      <w:r w:rsidRPr="00351179">
        <w:rPr>
          <w:rFonts w:cs="Linux Libertine G"/>
          <w:b/>
          <w:bCs/>
        </w:rPr>
        <w:t xml:space="preserve">                            </w:t>
      </w:r>
      <w:r>
        <w:rPr>
          <w:rFonts w:cs="Linux Libertine G"/>
          <w:b/>
          <w:bCs/>
        </w:rPr>
        <w:t xml:space="preserve">      </w:t>
      </w:r>
      <w:r w:rsidRPr="00351179">
        <w:rPr>
          <w:rFonts w:cs="Linux Libertine G"/>
          <w:b/>
          <w:bCs/>
        </w:rPr>
        <w:t xml:space="preserve">       Zawiadomienie o wyborze najkorzystniejszej oferty.</w:t>
      </w:r>
    </w:p>
    <w:p w14:paraId="51523BA8" w14:textId="777AC8C2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   Działając na podstawie art.</w:t>
      </w:r>
      <w:r w:rsidRPr="00351179">
        <w:t xml:space="preserve"> </w:t>
      </w:r>
      <w:r>
        <w:rPr>
          <w:rFonts w:cs="Linux Libertine G"/>
          <w:bCs/>
        </w:rPr>
        <w:t xml:space="preserve">253  ust.  </w:t>
      </w:r>
      <w:r w:rsidR="00B15B41">
        <w:rPr>
          <w:rFonts w:cs="Linux Libertine G"/>
          <w:bCs/>
        </w:rPr>
        <w:t>2</w:t>
      </w:r>
      <w:r w:rsidRPr="00351179">
        <w:rPr>
          <w:rFonts w:cs="Linux Libertine G"/>
          <w:bCs/>
        </w:rPr>
        <w:t xml:space="preserve">  ustawy  z  dnia  11 września 2019  r.  Prawo zamówień publicz</w:t>
      </w:r>
      <w:r>
        <w:rPr>
          <w:rFonts w:cs="Linux Libertine G"/>
          <w:bCs/>
        </w:rPr>
        <w:t>nych  (Dz.U. z 202</w:t>
      </w:r>
      <w:r w:rsidR="00141DF5">
        <w:rPr>
          <w:rFonts w:cs="Linux Libertine G"/>
          <w:bCs/>
        </w:rPr>
        <w:t>3</w:t>
      </w:r>
      <w:r>
        <w:rPr>
          <w:rFonts w:cs="Linux Libertine G"/>
          <w:bCs/>
        </w:rPr>
        <w:t xml:space="preserve"> r. Poz. 1</w:t>
      </w:r>
      <w:r w:rsidR="00141DF5">
        <w:rPr>
          <w:rFonts w:cs="Linux Libertine G"/>
          <w:bCs/>
        </w:rPr>
        <w:t>605</w:t>
      </w:r>
      <w:r w:rsidRPr="00351179">
        <w:rPr>
          <w:rFonts w:cs="Linux Libertine G"/>
          <w:bCs/>
        </w:rPr>
        <w:t xml:space="preserve"> ze zmian.) zawiadamiam, że ww. postępowaniu</w:t>
      </w:r>
      <w:r w:rsidR="00D22700">
        <w:rPr>
          <w:rFonts w:cs="Linux Libertine G"/>
          <w:bCs/>
        </w:rPr>
        <w:t xml:space="preserve"> na cz. I, II , III i IV: </w:t>
      </w:r>
    </w:p>
    <w:p w14:paraId="5AC77186" w14:textId="0570BC36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  <w:r w:rsidRPr="00351179">
        <w:rPr>
          <w:rFonts w:cs="Linux Libertine G"/>
          <w:bCs/>
        </w:rPr>
        <w:t xml:space="preserve">1.Wybrano ofertę  nr </w:t>
      </w:r>
      <w:r w:rsidR="00141DF5">
        <w:rPr>
          <w:rFonts w:cs="Linux Libertine G"/>
          <w:bCs/>
        </w:rPr>
        <w:t>2</w:t>
      </w:r>
      <w:r w:rsidRPr="00351179">
        <w:rPr>
          <w:rFonts w:cs="Linux Libertine G"/>
          <w:bCs/>
        </w:rPr>
        <w:t xml:space="preserve"> złożoną przez Wykonawcę:</w:t>
      </w:r>
    </w:p>
    <w:p w14:paraId="3139C487" w14:textId="77777777" w:rsidR="009A1FA0" w:rsidRDefault="009A1FA0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327F9AD4" w14:textId="77777777" w:rsidR="009A1FA0" w:rsidRPr="009A1FA0" w:rsidRDefault="009A1FA0" w:rsidP="009A1FA0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9A1FA0">
        <w:rPr>
          <w:rFonts w:cs="Linux Libertine G"/>
          <w:b/>
        </w:rPr>
        <w:t xml:space="preserve">Magdalena </w:t>
      </w:r>
      <w:proofErr w:type="spellStart"/>
      <w:r w:rsidRPr="009A1FA0">
        <w:rPr>
          <w:rFonts w:cs="Linux Libertine G"/>
          <w:b/>
        </w:rPr>
        <w:t>Ochrymowicz</w:t>
      </w:r>
      <w:proofErr w:type="spellEnd"/>
      <w:r w:rsidRPr="009A1FA0">
        <w:rPr>
          <w:rFonts w:cs="Linux Libertine G"/>
          <w:b/>
        </w:rPr>
        <w:t xml:space="preserve"> SAN-PROJEKT</w:t>
      </w:r>
    </w:p>
    <w:p w14:paraId="6463852A" w14:textId="516F70E1" w:rsidR="009A1FA0" w:rsidRPr="009A1FA0" w:rsidRDefault="009A1FA0" w:rsidP="009A1FA0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9A1FA0">
        <w:rPr>
          <w:rFonts w:cs="Linux Libertine G"/>
          <w:b/>
        </w:rPr>
        <w:t>ul. Czarnogórska 10/3,</w:t>
      </w:r>
    </w:p>
    <w:p w14:paraId="663CE327" w14:textId="58F88767" w:rsidR="009A1FA0" w:rsidRPr="009A1FA0" w:rsidRDefault="009A1FA0" w:rsidP="009A1FA0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cs="Linux Libertine G"/>
          <w:b/>
        </w:rPr>
      </w:pPr>
      <w:r w:rsidRPr="009A1FA0">
        <w:rPr>
          <w:rFonts w:cs="Linux Libertine G"/>
          <w:b/>
        </w:rPr>
        <w:t>30-638 Kraków</w:t>
      </w:r>
    </w:p>
    <w:p w14:paraId="305B0530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  <w:bCs/>
        </w:rPr>
      </w:pPr>
    </w:p>
    <w:p w14:paraId="7F4648AC" w14:textId="77777777" w:rsidR="00906A93" w:rsidRPr="00351179" w:rsidRDefault="00906A93" w:rsidP="00906A93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cs="Linux Libertine G"/>
          <w:b/>
        </w:rPr>
      </w:pPr>
    </w:p>
    <w:p w14:paraId="273A3211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  <w:r w:rsidRPr="00351179">
        <w:rPr>
          <w:rFonts w:cs="Linux Libertine G"/>
        </w:rPr>
        <w:t xml:space="preserve">2.Złożono następujące oferty: </w:t>
      </w:r>
    </w:p>
    <w:p w14:paraId="5D3E0909" w14:textId="77777777" w:rsidR="00906A93" w:rsidRDefault="00906A93" w:rsidP="00906A93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cs="Linux Libertine G"/>
        </w:rPr>
      </w:pPr>
    </w:p>
    <w:tbl>
      <w:tblPr>
        <w:tblStyle w:val="Tabela-Siatka"/>
        <w:tblW w:w="10915" w:type="dxa"/>
        <w:tblInd w:w="-572" w:type="dxa"/>
        <w:tblLook w:val="04A0" w:firstRow="1" w:lastRow="0" w:firstColumn="1" w:lastColumn="0" w:noHBand="0" w:noVBand="1"/>
      </w:tblPr>
      <w:tblGrid>
        <w:gridCol w:w="851"/>
        <w:gridCol w:w="3118"/>
        <w:gridCol w:w="4111"/>
        <w:gridCol w:w="2835"/>
      </w:tblGrid>
      <w:tr w:rsidR="00D22700" w:rsidRPr="00DC43D9" w14:paraId="7221EBE6" w14:textId="77777777" w:rsidTr="00D22700">
        <w:trPr>
          <w:trHeight w:val="522"/>
        </w:trPr>
        <w:tc>
          <w:tcPr>
            <w:tcW w:w="851" w:type="dxa"/>
          </w:tcPr>
          <w:p w14:paraId="6916FB4A" w14:textId="77777777" w:rsidR="00D22700" w:rsidRPr="00DC43D9" w:rsidRDefault="00D22700" w:rsidP="002E7789">
            <w:pPr>
              <w:jc w:val="center"/>
              <w:rPr>
                <w:rFonts w:cs="Times New Roman"/>
                <w:b/>
              </w:rPr>
            </w:pPr>
            <w:r w:rsidRPr="00DC43D9">
              <w:rPr>
                <w:rFonts w:cs="Times New Roman"/>
                <w:b/>
              </w:rPr>
              <w:t>Nr oferty</w:t>
            </w:r>
          </w:p>
          <w:p w14:paraId="31B32CD6" w14:textId="77777777" w:rsidR="00D22700" w:rsidRPr="00DC43D9" w:rsidRDefault="00D22700" w:rsidP="002E7789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3118" w:type="dxa"/>
          </w:tcPr>
          <w:p w14:paraId="41CBD73F" w14:textId="77777777" w:rsidR="00D22700" w:rsidRPr="00DC43D9" w:rsidRDefault="00D22700" w:rsidP="002E7789">
            <w:pPr>
              <w:jc w:val="center"/>
              <w:rPr>
                <w:rFonts w:cs="Times New Roman"/>
                <w:b/>
              </w:rPr>
            </w:pPr>
            <w:r w:rsidRPr="00DC43D9">
              <w:rPr>
                <w:rFonts w:cs="Times New Roman"/>
                <w:b/>
              </w:rPr>
              <w:t>Nazwa i adres Wykonawcy</w:t>
            </w:r>
          </w:p>
        </w:tc>
        <w:tc>
          <w:tcPr>
            <w:tcW w:w="4111" w:type="dxa"/>
          </w:tcPr>
          <w:p w14:paraId="440D6CFE" w14:textId="77777777" w:rsidR="00D22700" w:rsidRPr="00DC43D9" w:rsidRDefault="00D22700" w:rsidP="002E7789">
            <w:pPr>
              <w:jc w:val="center"/>
              <w:rPr>
                <w:rFonts w:cs="Times New Roman"/>
                <w:b/>
              </w:rPr>
            </w:pPr>
            <w:r w:rsidRPr="00DC43D9">
              <w:rPr>
                <w:rFonts w:cs="Times New Roman"/>
                <w:b/>
              </w:rPr>
              <w:t>Część zamówienia</w:t>
            </w:r>
          </w:p>
        </w:tc>
        <w:tc>
          <w:tcPr>
            <w:tcW w:w="2835" w:type="dxa"/>
          </w:tcPr>
          <w:p w14:paraId="521B35B2" w14:textId="77777777" w:rsidR="00D22700" w:rsidRDefault="00D22700" w:rsidP="002E7789">
            <w:pPr>
              <w:jc w:val="center"/>
              <w:rPr>
                <w:rFonts w:cs="Times New Roman"/>
                <w:b/>
              </w:rPr>
            </w:pPr>
            <w:r w:rsidRPr="00DC43D9">
              <w:rPr>
                <w:rFonts w:cs="Times New Roman"/>
                <w:b/>
              </w:rPr>
              <w:t>Cena brutto w zł</w:t>
            </w:r>
          </w:p>
          <w:p w14:paraId="78E7DD4E" w14:textId="77777777" w:rsidR="00D22700" w:rsidRPr="00F136CB" w:rsidRDefault="00D22700" w:rsidP="002E7789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F136CB">
              <w:rPr>
                <w:rFonts w:cs="Times New Roman"/>
                <w:b/>
                <w:sz w:val="18"/>
                <w:szCs w:val="18"/>
              </w:rPr>
              <w:t>Kryterium oceny ofert – 100%</w:t>
            </w:r>
          </w:p>
        </w:tc>
      </w:tr>
      <w:tr w:rsidR="00D22700" w:rsidRPr="00DC43D9" w14:paraId="0B343CBF" w14:textId="77777777" w:rsidTr="00D22700">
        <w:trPr>
          <w:trHeight w:val="1975"/>
        </w:trPr>
        <w:tc>
          <w:tcPr>
            <w:tcW w:w="851" w:type="dxa"/>
          </w:tcPr>
          <w:p w14:paraId="1A63CC6B" w14:textId="77777777" w:rsidR="00D22700" w:rsidRPr="00DF0AEF" w:rsidRDefault="00D22700" w:rsidP="002E7789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3118" w:type="dxa"/>
          </w:tcPr>
          <w:p w14:paraId="01A5F413" w14:textId="77777777" w:rsidR="00D22700" w:rsidRPr="00DA6FF5" w:rsidRDefault="00D22700" w:rsidP="002E7789">
            <w:pPr>
              <w:rPr>
                <w:rFonts w:cs="Times New Roman"/>
                <w:b/>
                <w:bCs/>
              </w:rPr>
            </w:pPr>
            <w:proofErr w:type="spellStart"/>
            <w:r w:rsidRPr="00DA6FF5">
              <w:rPr>
                <w:rFonts w:cs="Times New Roman"/>
                <w:b/>
                <w:bCs/>
              </w:rPr>
              <w:t>Saneccy</w:t>
            </w:r>
            <w:proofErr w:type="spellEnd"/>
            <w:r w:rsidRPr="00DA6FF5">
              <w:rPr>
                <w:rFonts w:cs="Times New Roman"/>
                <w:b/>
                <w:bCs/>
              </w:rPr>
              <w:t xml:space="preserve"> spółka z ograniczoną odpowiedzialnością</w:t>
            </w:r>
          </w:p>
          <w:p w14:paraId="56913027" w14:textId="77777777" w:rsidR="00D22700" w:rsidRDefault="00D22700" w:rsidP="002E7789">
            <w:pPr>
              <w:rPr>
                <w:rFonts w:cs="Times New Roman"/>
                <w:b/>
                <w:bCs/>
              </w:rPr>
            </w:pPr>
            <w:r w:rsidRPr="00DA6FF5">
              <w:rPr>
                <w:rFonts w:cs="Times New Roman"/>
                <w:b/>
                <w:bCs/>
              </w:rPr>
              <w:t xml:space="preserve">ul. J. Zamoyskiego 30/2b, </w:t>
            </w:r>
          </w:p>
          <w:p w14:paraId="1AF12B4D" w14:textId="77777777" w:rsidR="00D22700" w:rsidRPr="00A3103A" w:rsidRDefault="00D22700" w:rsidP="002E7789">
            <w:pPr>
              <w:rPr>
                <w:rFonts w:cs="Times New Roman"/>
                <w:b/>
                <w:bCs/>
              </w:rPr>
            </w:pPr>
            <w:r w:rsidRPr="00DA6FF5">
              <w:rPr>
                <w:rFonts w:cs="Times New Roman"/>
                <w:b/>
                <w:bCs/>
              </w:rPr>
              <w:t>30-523 Kraków</w:t>
            </w:r>
          </w:p>
        </w:tc>
        <w:tc>
          <w:tcPr>
            <w:tcW w:w="4111" w:type="dxa"/>
          </w:tcPr>
          <w:p w14:paraId="3116F3D4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I </w:t>
            </w:r>
          </w:p>
          <w:p w14:paraId="5894D119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ZADANIE 1</w:t>
            </w:r>
          </w:p>
          <w:p w14:paraId="43A4211C" w14:textId="5B509030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ZADANIE 2</w:t>
            </w:r>
          </w:p>
          <w:p w14:paraId="0A9708B7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II</w:t>
            </w:r>
          </w:p>
          <w:p w14:paraId="5F360A47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ZADANIE 1 </w:t>
            </w:r>
          </w:p>
          <w:p w14:paraId="0E727FDA" w14:textId="07E300D9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ZADANIE 2 </w:t>
            </w:r>
          </w:p>
          <w:p w14:paraId="599F81AB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III</w:t>
            </w:r>
          </w:p>
          <w:p w14:paraId="573E7528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ZADANIE 1 </w:t>
            </w:r>
          </w:p>
          <w:p w14:paraId="245D23F6" w14:textId="78F441A9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ZADANIE 2 </w:t>
            </w:r>
          </w:p>
          <w:p w14:paraId="2439601F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IV</w:t>
            </w:r>
          </w:p>
          <w:p w14:paraId="4829513D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ZADANIE 1 </w:t>
            </w:r>
          </w:p>
          <w:p w14:paraId="741E720A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ZADANIE 2 </w:t>
            </w:r>
          </w:p>
          <w:p w14:paraId="4F09E484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ZADANIE 3 </w:t>
            </w:r>
          </w:p>
        </w:tc>
        <w:tc>
          <w:tcPr>
            <w:tcW w:w="2835" w:type="dxa"/>
          </w:tcPr>
          <w:p w14:paraId="49907199" w14:textId="77777777" w:rsidR="00D22700" w:rsidRPr="00DA6FF5" w:rsidRDefault="00D22700" w:rsidP="002E7789">
            <w:pPr>
              <w:rPr>
                <w:rFonts w:cs="Times New Roman"/>
                <w:b/>
                <w:bCs/>
              </w:rPr>
            </w:pPr>
            <w:r w:rsidRPr="00DA6FF5">
              <w:rPr>
                <w:rFonts w:cs="Times New Roman"/>
                <w:b/>
                <w:bCs/>
              </w:rPr>
              <w:lastRenderedPageBreak/>
              <w:t>216 480,00</w:t>
            </w:r>
          </w:p>
          <w:p w14:paraId="4562C5A9" w14:textId="77777777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120 540,00</w:t>
            </w:r>
          </w:p>
          <w:p w14:paraId="03A59537" w14:textId="3CB85D60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95 940,00</w:t>
            </w:r>
          </w:p>
          <w:p w14:paraId="025A09C5" w14:textId="77777777" w:rsidR="00D22700" w:rsidRPr="00DA6FF5" w:rsidRDefault="00D22700" w:rsidP="002E7789">
            <w:pPr>
              <w:rPr>
                <w:rFonts w:cs="Times New Roman"/>
                <w:b/>
                <w:bCs/>
              </w:rPr>
            </w:pPr>
            <w:r w:rsidRPr="00DA6FF5">
              <w:rPr>
                <w:rFonts w:cs="Times New Roman"/>
                <w:b/>
                <w:bCs/>
              </w:rPr>
              <w:t>150 060,00</w:t>
            </w:r>
          </w:p>
          <w:p w14:paraId="5335732D" w14:textId="77777777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68 880,00</w:t>
            </w:r>
          </w:p>
          <w:p w14:paraId="7435BF5D" w14:textId="2AA4378F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81 180,00</w:t>
            </w:r>
          </w:p>
          <w:p w14:paraId="4CFB54B6" w14:textId="77777777" w:rsidR="00D22700" w:rsidRPr="00DA6FF5" w:rsidRDefault="00D22700" w:rsidP="002E7789">
            <w:pPr>
              <w:rPr>
                <w:rFonts w:cs="Times New Roman"/>
                <w:b/>
                <w:bCs/>
              </w:rPr>
            </w:pPr>
            <w:r w:rsidRPr="00DA6FF5">
              <w:rPr>
                <w:rFonts w:cs="Times New Roman"/>
                <w:b/>
                <w:bCs/>
              </w:rPr>
              <w:t xml:space="preserve">199 260,00 </w:t>
            </w:r>
          </w:p>
          <w:p w14:paraId="60EDA2C1" w14:textId="77777777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108 240,00</w:t>
            </w:r>
          </w:p>
          <w:p w14:paraId="1ADA8AFD" w14:textId="4D87F2FE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91 020,0</w:t>
            </w:r>
            <w:r>
              <w:rPr>
                <w:rFonts w:cs="Times New Roman"/>
              </w:rPr>
              <w:t>0</w:t>
            </w:r>
          </w:p>
          <w:p w14:paraId="4D12D424" w14:textId="77777777" w:rsidR="00D22700" w:rsidRPr="00DA6FF5" w:rsidRDefault="00D22700" w:rsidP="002E7789">
            <w:pPr>
              <w:rPr>
                <w:rFonts w:cs="Times New Roman"/>
                <w:b/>
                <w:bCs/>
              </w:rPr>
            </w:pPr>
            <w:r w:rsidRPr="00DA6FF5">
              <w:rPr>
                <w:rFonts w:cs="Times New Roman"/>
                <w:b/>
                <w:bCs/>
              </w:rPr>
              <w:lastRenderedPageBreak/>
              <w:t>282 900,00</w:t>
            </w:r>
          </w:p>
          <w:p w14:paraId="666146D0" w14:textId="77777777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91 020,0</w:t>
            </w:r>
            <w:r>
              <w:rPr>
                <w:rFonts w:cs="Times New Roman"/>
              </w:rPr>
              <w:t>0</w:t>
            </w:r>
          </w:p>
          <w:p w14:paraId="3CE67C52" w14:textId="77777777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108 240,00</w:t>
            </w:r>
          </w:p>
          <w:p w14:paraId="298C6CBC" w14:textId="0923855F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83 640,00zł</w:t>
            </w:r>
          </w:p>
        </w:tc>
      </w:tr>
      <w:tr w:rsidR="00D22700" w:rsidRPr="00DC43D9" w14:paraId="66C5E613" w14:textId="77777777" w:rsidTr="00D22700">
        <w:trPr>
          <w:trHeight w:val="989"/>
        </w:trPr>
        <w:tc>
          <w:tcPr>
            <w:tcW w:w="851" w:type="dxa"/>
          </w:tcPr>
          <w:p w14:paraId="6E0B13B2" w14:textId="77777777" w:rsidR="00D22700" w:rsidRPr="00DF0AEF" w:rsidRDefault="00D22700" w:rsidP="002E7789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lastRenderedPageBreak/>
              <w:t>2</w:t>
            </w:r>
          </w:p>
        </w:tc>
        <w:tc>
          <w:tcPr>
            <w:tcW w:w="3118" w:type="dxa"/>
          </w:tcPr>
          <w:p w14:paraId="39FF893A" w14:textId="77777777" w:rsidR="00D22700" w:rsidRPr="00DA6FF5" w:rsidRDefault="00D22700" w:rsidP="002E7789">
            <w:pPr>
              <w:rPr>
                <w:rFonts w:cs="Times New Roman"/>
                <w:b/>
                <w:bCs/>
              </w:rPr>
            </w:pPr>
            <w:bookmarkStart w:id="0" w:name="_Hlk154664512"/>
            <w:r w:rsidRPr="00DA6FF5">
              <w:rPr>
                <w:rFonts w:cs="Times New Roman"/>
                <w:b/>
                <w:bCs/>
              </w:rPr>
              <w:t xml:space="preserve">Magdalena </w:t>
            </w:r>
            <w:proofErr w:type="spellStart"/>
            <w:r w:rsidRPr="00DA6FF5">
              <w:rPr>
                <w:rFonts w:cs="Times New Roman"/>
                <w:b/>
                <w:bCs/>
              </w:rPr>
              <w:t>Ochrymowicz</w:t>
            </w:r>
            <w:proofErr w:type="spellEnd"/>
            <w:r w:rsidRPr="00DA6FF5">
              <w:rPr>
                <w:rFonts w:cs="Times New Roman"/>
                <w:b/>
                <w:bCs/>
              </w:rPr>
              <w:t xml:space="preserve"> SAN-PROJEKT</w:t>
            </w:r>
          </w:p>
          <w:p w14:paraId="1B404FC3" w14:textId="77777777" w:rsidR="00D22700" w:rsidRDefault="00D22700" w:rsidP="002E7789">
            <w:pPr>
              <w:rPr>
                <w:rFonts w:cs="Times New Roman"/>
                <w:b/>
                <w:bCs/>
              </w:rPr>
            </w:pPr>
            <w:r w:rsidRPr="00DA6FF5">
              <w:rPr>
                <w:rFonts w:cs="Times New Roman"/>
                <w:b/>
                <w:bCs/>
              </w:rPr>
              <w:t xml:space="preserve">ul. Czarnogórska 10/3, </w:t>
            </w:r>
          </w:p>
          <w:p w14:paraId="0D40AF94" w14:textId="77777777" w:rsidR="00D22700" w:rsidRPr="00A3103A" w:rsidRDefault="00D22700" w:rsidP="002E7789">
            <w:pPr>
              <w:rPr>
                <w:rFonts w:cs="Times New Roman"/>
                <w:b/>
                <w:bCs/>
              </w:rPr>
            </w:pPr>
            <w:r w:rsidRPr="00DA6FF5">
              <w:rPr>
                <w:rFonts w:cs="Times New Roman"/>
                <w:b/>
                <w:bCs/>
              </w:rPr>
              <w:t>30-638 Kraków</w:t>
            </w:r>
            <w:bookmarkEnd w:id="0"/>
          </w:p>
        </w:tc>
        <w:tc>
          <w:tcPr>
            <w:tcW w:w="4111" w:type="dxa"/>
          </w:tcPr>
          <w:p w14:paraId="059C7C0A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I </w:t>
            </w:r>
          </w:p>
          <w:p w14:paraId="5F4F32BE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  ZADANIE 1</w:t>
            </w:r>
          </w:p>
          <w:p w14:paraId="3B2685E6" w14:textId="7381EB30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  ZADANIE 2</w:t>
            </w:r>
          </w:p>
          <w:p w14:paraId="4FEBA5B1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II</w:t>
            </w:r>
          </w:p>
          <w:p w14:paraId="1E4048AD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1 </w:t>
            </w:r>
          </w:p>
          <w:p w14:paraId="2303187F" w14:textId="5FB7E71E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2 </w:t>
            </w:r>
          </w:p>
          <w:p w14:paraId="48CF8A64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III</w:t>
            </w:r>
          </w:p>
          <w:p w14:paraId="5CFCF864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1 </w:t>
            </w:r>
          </w:p>
          <w:p w14:paraId="6593634E" w14:textId="49DA16CE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2 </w:t>
            </w:r>
          </w:p>
          <w:p w14:paraId="62559D0C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IV</w:t>
            </w:r>
          </w:p>
          <w:p w14:paraId="0976BCEA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1 </w:t>
            </w:r>
          </w:p>
          <w:p w14:paraId="2B3A1189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2 </w:t>
            </w:r>
          </w:p>
          <w:p w14:paraId="6DBF74E8" w14:textId="77777777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ZADANIE 3</w:t>
            </w:r>
          </w:p>
        </w:tc>
        <w:tc>
          <w:tcPr>
            <w:tcW w:w="2835" w:type="dxa"/>
          </w:tcPr>
          <w:p w14:paraId="64F4D4B3" w14:textId="77777777" w:rsidR="00D22700" w:rsidRPr="00DA6FF5" w:rsidRDefault="00D22700" w:rsidP="002E7789">
            <w:pPr>
              <w:rPr>
                <w:rFonts w:cs="Times New Roman"/>
                <w:b/>
                <w:bCs/>
              </w:rPr>
            </w:pPr>
            <w:r w:rsidRPr="00DA6FF5">
              <w:rPr>
                <w:rFonts w:cs="Times New Roman"/>
                <w:b/>
                <w:bCs/>
              </w:rPr>
              <w:t>191 880,00</w:t>
            </w:r>
          </w:p>
          <w:p w14:paraId="1F90D0F0" w14:textId="77777777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131 610,00</w:t>
            </w:r>
          </w:p>
          <w:p w14:paraId="1A5E5A63" w14:textId="5A288660" w:rsidR="00D22700" w:rsidRPr="003B7AFC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60 270,00</w:t>
            </w:r>
          </w:p>
          <w:p w14:paraId="30BE36B9" w14:textId="77777777" w:rsidR="00D22700" w:rsidRPr="003B7AFC" w:rsidRDefault="00D22700" w:rsidP="002E7789">
            <w:pPr>
              <w:rPr>
                <w:rFonts w:cs="Times New Roman"/>
                <w:b/>
                <w:bCs/>
              </w:rPr>
            </w:pPr>
            <w:r w:rsidRPr="003B7AFC">
              <w:rPr>
                <w:rFonts w:cs="Times New Roman"/>
                <w:b/>
                <w:bCs/>
              </w:rPr>
              <w:t>56 580,00</w:t>
            </w:r>
          </w:p>
          <w:p w14:paraId="0C4617E0" w14:textId="77777777" w:rsidR="00D22700" w:rsidRPr="003B7AFC" w:rsidRDefault="00D22700" w:rsidP="002E7789">
            <w:pPr>
              <w:rPr>
                <w:rFonts w:cs="Times New Roman"/>
              </w:rPr>
            </w:pPr>
            <w:r w:rsidRPr="003B7AFC">
              <w:rPr>
                <w:rFonts w:cs="Times New Roman"/>
              </w:rPr>
              <w:t>38 130,00</w:t>
            </w:r>
          </w:p>
          <w:p w14:paraId="62AFF008" w14:textId="2D2A465D" w:rsidR="00D22700" w:rsidRPr="003B7AFC" w:rsidRDefault="00D22700" w:rsidP="002E7789">
            <w:pPr>
              <w:rPr>
                <w:rFonts w:cs="Times New Roman"/>
              </w:rPr>
            </w:pPr>
            <w:r w:rsidRPr="003B7AFC">
              <w:rPr>
                <w:rFonts w:cs="Times New Roman"/>
              </w:rPr>
              <w:t>18 450,00</w:t>
            </w:r>
          </w:p>
          <w:p w14:paraId="12984CC8" w14:textId="77777777" w:rsidR="00D22700" w:rsidRPr="003B7AFC" w:rsidRDefault="00D22700" w:rsidP="002E7789">
            <w:pPr>
              <w:rPr>
                <w:rFonts w:cs="Times New Roman"/>
                <w:b/>
                <w:bCs/>
              </w:rPr>
            </w:pPr>
            <w:r w:rsidRPr="003B7AFC">
              <w:rPr>
                <w:rFonts w:cs="Times New Roman"/>
                <w:b/>
                <w:bCs/>
              </w:rPr>
              <w:t>74 661,00</w:t>
            </w:r>
          </w:p>
          <w:p w14:paraId="77C66161" w14:textId="77777777" w:rsidR="00D22700" w:rsidRPr="003B7AFC" w:rsidRDefault="00D22700" w:rsidP="002E7789">
            <w:pPr>
              <w:rPr>
                <w:rFonts w:cs="Times New Roman"/>
              </w:rPr>
            </w:pPr>
            <w:r w:rsidRPr="003B7AFC">
              <w:rPr>
                <w:rFonts w:cs="Times New Roman"/>
              </w:rPr>
              <w:t>23 001,00</w:t>
            </w:r>
          </w:p>
          <w:p w14:paraId="69D3AECC" w14:textId="4EA9BF71" w:rsidR="00D22700" w:rsidRPr="003B7AFC" w:rsidRDefault="00D22700" w:rsidP="002E7789">
            <w:pPr>
              <w:rPr>
                <w:rFonts w:cs="Times New Roman"/>
              </w:rPr>
            </w:pPr>
            <w:r w:rsidRPr="003B7AFC">
              <w:rPr>
                <w:rFonts w:cs="Times New Roman"/>
              </w:rPr>
              <w:t>51 660,00</w:t>
            </w:r>
          </w:p>
          <w:p w14:paraId="78E5A877" w14:textId="77777777" w:rsidR="00D22700" w:rsidRPr="003B7AFC" w:rsidRDefault="00D22700" w:rsidP="002E7789">
            <w:pPr>
              <w:rPr>
                <w:rFonts w:cs="Times New Roman"/>
                <w:b/>
                <w:bCs/>
              </w:rPr>
            </w:pPr>
            <w:r w:rsidRPr="003B7AFC">
              <w:rPr>
                <w:rFonts w:cs="Times New Roman"/>
                <w:b/>
                <w:bCs/>
              </w:rPr>
              <w:t>57 195,00</w:t>
            </w:r>
          </w:p>
          <w:p w14:paraId="1D7CCDB3" w14:textId="77777777" w:rsidR="00D22700" w:rsidRDefault="00D22700" w:rsidP="002E7789">
            <w:pPr>
              <w:rPr>
                <w:rFonts w:cs="Times New Roman"/>
              </w:rPr>
            </w:pPr>
            <w:r w:rsidRPr="003B7AFC">
              <w:rPr>
                <w:rFonts w:cs="Times New Roman"/>
              </w:rPr>
              <w:t>19 065,</w:t>
            </w:r>
            <w:r w:rsidRPr="00DA6FF5">
              <w:rPr>
                <w:rFonts w:cs="Times New Roman"/>
              </w:rPr>
              <w:t>00</w:t>
            </w:r>
          </w:p>
          <w:p w14:paraId="57EC183A" w14:textId="77777777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19 065,00</w:t>
            </w:r>
          </w:p>
          <w:p w14:paraId="176A5EDC" w14:textId="77777777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19 065,00</w:t>
            </w:r>
          </w:p>
        </w:tc>
      </w:tr>
      <w:tr w:rsidR="00D22700" w:rsidRPr="00DC43D9" w14:paraId="2E7ACFA1" w14:textId="77777777" w:rsidTr="00D22700">
        <w:trPr>
          <w:trHeight w:val="4668"/>
        </w:trPr>
        <w:tc>
          <w:tcPr>
            <w:tcW w:w="851" w:type="dxa"/>
          </w:tcPr>
          <w:p w14:paraId="51186408" w14:textId="77777777" w:rsidR="00D22700" w:rsidRPr="00DF0AEF" w:rsidRDefault="00D22700" w:rsidP="002E7789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3</w:t>
            </w:r>
          </w:p>
        </w:tc>
        <w:tc>
          <w:tcPr>
            <w:tcW w:w="3118" w:type="dxa"/>
          </w:tcPr>
          <w:p w14:paraId="2FC26DC9" w14:textId="77777777" w:rsidR="00D22700" w:rsidRDefault="00D22700" w:rsidP="002E7789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BIURO USŁUG PROJEKTOWYCH                         I OBSŁUGI INWESTYCJI </w:t>
            </w:r>
          </w:p>
          <w:p w14:paraId="50FA7A8E" w14:textId="77777777" w:rsidR="00D22700" w:rsidRDefault="00D22700" w:rsidP="002E7789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DWG MARCIN ZWIERZYKOWSKI </w:t>
            </w:r>
          </w:p>
          <w:p w14:paraId="343C7ED1" w14:textId="77777777" w:rsidR="00D22700" w:rsidRDefault="00D22700" w:rsidP="002E7789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Plac Wolności 21</w:t>
            </w:r>
          </w:p>
          <w:p w14:paraId="0FD9DA9D" w14:textId="77777777" w:rsidR="00D22700" w:rsidRPr="00A3103A" w:rsidRDefault="00D22700" w:rsidP="002E7789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88-400 Żnin</w:t>
            </w:r>
          </w:p>
        </w:tc>
        <w:tc>
          <w:tcPr>
            <w:tcW w:w="4111" w:type="dxa"/>
          </w:tcPr>
          <w:p w14:paraId="33A485D6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I </w:t>
            </w:r>
          </w:p>
          <w:p w14:paraId="49AF438D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  ZADANIE 1</w:t>
            </w:r>
          </w:p>
          <w:p w14:paraId="3BE496B2" w14:textId="61222D63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  ZADANIE 2</w:t>
            </w:r>
          </w:p>
          <w:p w14:paraId="4B75F55E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II</w:t>
            </w:r>
          </w:p>
          <w:p w14:paraId="0752F4AA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1 </w:t>
            </w:r>
          </w:p>
          <w:p w14:paraId="2B1BD12A" w14:textId="24AC9CB4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2 </w:t>
            </w:r>
          </w:p>
          <w:p w14:paraId="6533F27A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III</w:t>
            </w:r>
          </w:p>
          <w:p w14:paraId="14EA1155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1 </w:t>
            </w:r>
          </w:p>
          <w:p w14:paraId="2523E886" w14:textId="7FF69316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2 </w:t>
            </w:r>
          </w:p>
          <w:p w14:paraId="6D9C1E8A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IV</w:t>
            </w:r>
          </w:p>
          <w:p w14:paraId="194C8760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1 </w:t>
            </w:r>
          </w:p>
          <w:p w14:paraId="27F22F70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2 </w:t>
            </w:r>
          </w:p>
          <w:p w14:paraId="1112B30F" w14:textId="77777777" w:rsidR="00D22700" w:rsidRPr="00DC43D9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ZADANIE 3</w:t>
            </w:r>
          </w:p>
        </w:tc>
        <w:tc>
          <w:tcPr>
            <w:tcW w:w="2835" w:type="dxa"/>
          </w:tcPr>
          <w:p w14:paraId="156BF1FC" w14:textId="77777777" w:rsidR="00D22700" w:rsidRPr="00B97C9B" w:rsidRDefault="00D22700" w:rsidP="002E7789">
            <w:pPr>
              <w:rPr>
                <w:rFonts w:cs="Times New Roman"/>
                <w:b/>
                <w:bCs/>
              </w:rPr>
            </w:pPr>
            <w:r w:rsidRPr="00B97C9B">
              <w:rPr>
                <w:rFonts w:cs="Times New Roman"/>
                <w:b/>
                <w:bCs/>
              </w:rPr>
              <w:t>264.450,00</w:t>
            </w:r>
          </w:p>
          <w:p w14:paraId="692F187A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172 200,00</w:t>
            </w:r>
          </w:p>
          <w:p w14:paraId="59480FBC" w14:textId="773418E9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92 250,00</w:t>
            </w:r>
          </w:p>
          <w:p w14:paraId="3C908713" w14:textId="77777777" w:rsidR="00D22700" w:rsidRPr="00B97C9B" w:rsidRDefault="00D22700" w:rsidP="002E7789">
            <w:pPr>
              <w:rPr>
                <w:rFonts w:cs="Times New Roman"/>
                <w:b/>
                <w:bCs/>
              </w:rPr>
            </w:pPr>
            <w:r w:rsidRPr="00B97C9B">
              <w:rPr>
                <w:rFonts w:cs="Times New Roman"/>
                <w:b/>
                <w:bCs/>
              </w:rPr>
              <w:t>61.500,00</w:t>
            </w:r>
          </w:p>
          <w:p w14:paraId="0F9AAD56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36.900,00</w:t>
            </w:r>
          </w:p>
          <w:p w14:paraId="44EE3700" w14:textId="0D047B30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24.600,00</w:t>
            </w:r>
          </w:p>
          <w:p w14:paraId="01C0C3E9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BRAK OFERTY</w:t>
            </w:r>
          </w:p>
          <w:p w14:paraId="5B286B01" w14:textId="77777777" w:rsidR="00D22700" w:rsidRDefault="00D22700" w:rsidP="002E7789">
            <w:pPr>
              <w:rPr>
                <w:rFonts w:cs="Times New Roman"/>
              </w:rPr>
            </w:pPr>
          </w:p>
          <w:p w14:paraId="389DE965" w14:textId="77777777" w:rsidR="00D22700" w:rsidRDefault="00D22700" w:rsidP="002E7789">
            <w:pPr>
              <w:rPr>
                <w:rFonts w:cs="Times New Roman"/>
              </w:rPr>
            </w:pPr>
          </w:p>
          <w:p w14:paraId="1D0FA4FB" w14:textId="77777777" w:rsidR="00D22700" w:rsidRDefault="00D22700" w:rsidP="002E7789">
            <w:pPr>
              <w:rPr>
                <w:rFonts w:cs="Times New Roman"/>
              </w:rPr>
            </w:pPr>
          </w:p>
          <w:p w14:paraId="7C38EA20" w14:textId="77777777" w:rsidR="00D22700" w:rsidRPr="00DC43D9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BRAK OFERTY </w:t>
            </w:r>
          </w:p>
        </w:tc>
      </w:tr>
      <w:tr w:rsidR="00D22700" w:rsidRPr="00DC43D9" w14:paraId="44B58975" w14:textId="77777777" w:rsidTr="00D22700">
        <w:tc>
          <w:tcPr>
            <w:tcW w:w="851" w:type="dxa"/>
          </w:tcPr>
          <w:p w14:paraId="387C0CA9" w14:textId="77777777" w:rsidR="00D22700" w:rsidRPr="00DF0AEF" w:rsidRDefault="00D22700" w:rsidP="002E7789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lastRenderedPageBreak/>
              <w:t>4</w:t>
            </w:r>
          </w:p>
        </w:tc>
        <w:tc>
          <w:tcPr>
            <w:tcW w:w="3118" w:type="dxa"/>
          </w:tcPr>
          <w:p w14:paraId="09FE7994" w14:textId="32C032C1" w:rsidR="00D22700" w:rsidRPr="00B97C9B" w:rsidRDefault="00D22700" w:rsidP="002E7789">
            <w:pPr>
              <w:rPr>
                <w:rFonts w:cs="Times New Roman"/>
                <w:b/>
                <w:bCs/>
              </w:rPr>
            </w:pPr>
            <w:proofErr w:type="spellStart"/>
            <w:r w:rsidRPr="00B97C9B">
              <w:rPr>
                <w:rFonts w:cs="Times New Roman"/>
                <w:b/>
                <w:bCs/>
              </w:rPr>
              <w:t>ATplus</w:t>
            </w:r>
            <w:proofErr w:type="spellEnd"/>
            <w:r w:rsidRPr="00B97C9B">
              <w:rPr>
                <w:rFonts w:cs="Times New Roman"/>
                <w:b/>
                <w:bCs/>
              </w:rPr>
              <w:t xml:space="preserve"> Aleksandra </w:t>
            </w:r>
            <w:proofErr w:type="spellStart"/>
            <w:r w:rsidRPr="00B97C9B">
              <w:rPr>
                <w:rFonts w:cs="Times New Roman"/>
                <w:b/>
                <w:bCs/>
              </w:rPr>
              <w:t>Trojnacka</w:t>
            </w:r>
            <w:proofErr w:type="spellEnd"/>
          </w:p>
          <w:p w14:paraId="028ACF80" w14:textId="77777777" w:rsidR="00D22700" w:rsidRDefault="00D22700" w:rsidP="002E7789">
            <w:pPr>
              <w:rPr>
                <w:rFonts w:cs="Times New Roman"/>
                <w:b/>
                <w:bCs/>
              </w:rPr>
            </w:pPr>
            <w:r w:rsidRPr="00B97C9B">
              <w:rPr>
                <w:rFonts w:cs="Times New Roman"/>
                <w:b/>
                <w:bCs/>
              </w:rPr>
              <w:t xml:space="preserve">Władysława Łokietka 5/2, </w:t>
            </w:r>
          </w:p>
          <w:p w14:paraId="224725D6" w14:textId="77777777" w:rsidR="00D22700" w:rsidRPr="00983918" w:rsidRDefault="00D22700" w:rsidP="002E7789">
            <w:pPr>
              <w:rPr>
                <w:rFonts w:cs="Times New Roman"/>
                <w:b/>
                <w:bCs/>
              </w:rPr>
            </w:pPr>
            <w:r w:rsidRPr="00B97C9B">
              <w:rPr>
                <w:rFonts w:cs="Times New Roman"/>
                <w:b/>
                <w:bCs/>
              </w:rPr>
              <w:t>70-256 Szczecin</w:t>
            </w:r>
          </w:p>
        </w:tc>
        <w:tc>
          <w:tcPr>
            <w:tcW w:w="4111" w:type="dxa"/>
          </w:tcPr>
          <w:p w14:paraId="1E834F66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I </w:t>
            </w:r>
          </w:p>
          <w:p w14:paraId="2E89BF91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  ZADANIE 1</w:t>
            </w:r>
          </w:p>
          <w:p w14:paraId="53DB4B42" w14:textId="1267D428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  ZADANIE 2</w:t>
            </w:r>
          </w:p>
          <w:p w14:paraId="1EE2F4BA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II</w:t>
            </w:r>
          </w:p>
          <w:p w14:paraId="03D33D92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1 </w:t>
            </w:r>
          </w:p>
          <w:p w14:paraId="0E309DC9" w14:textId="3442C54B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2 </w:t>
            </w:r>
          </w:p>
          <w:p w14:paraId="7A21F079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III</w:t>
            </w:r>
          </w:p>
          <w:p w14:paraId="0313449A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1 </w:t>
            </w:r>
          </w:p>
          <w:p w14:paraId="257C359A" w14:textId="542F5023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2 </w:t>
            </w:r>
          </w:p>
          <w:p w14:paraId="2921147C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IV</w:t>
            </w:r>
          </w:p>
          <w:p w14:paraId="751BB415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1 </w:t>
            </w:r>
          </w:p>
          <w:p w14:paraId="42D87E11" w14:textId="77777777" w:rsidR="00D22700" w:rsidRPr="00DA6FF5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 xml:space="preserve">ZADANIE 2 </w:t>
            </w:r>
          </w:p>
          <w:p w14:paraId="06693682" w14:textId="77777777" w:rsidR="00D22700" w:rsidRDefault="00D22700" w:rsidP="002E7789">
            <w:pPr>
              <w:rPr>
                <w:rFonts w:cs="Times New Roman"/>
              </w:rPr>
            </w:pPr>
            <w:r w:rsidRPr="00DA6FF5">
              <w:rPr>
                <w:rFonts w:cs="Times New Roman"/>
              </w:rPr>
              <w:t>ZADANIE 3</w:t>
            </w:r>
          </w:p>
        </w:tc>
        <w:tc>
          <w:tcPr>
            <w:tcW w:w="2835" w:type="dxa"/>
          </w:tcPr>
          <w:p w14:paraId="0D5CD506" w14:textId="77777777" w:rsidR="00D22700" w:rsidRPr="003B7AFC" w:rsidRDefault="00D22700" w:rsidP="002E7789">
            <w:pPr>
              <w:rPr>
                <w:rFonts w:cs="Times New Roman"/>
                <w:b/>
                <w:bCs/>
              </w:rPr>
            </w:pPr>
            <w:r w:rsidRPr="003B7AFC">
              <w:rPr>
                <w:rFonts w:cs="Times New Roman"/>
                <w:b/>
                <w:bCs/>
              </w:rPr>
              <w:t>100.000,00</w:t>
            </w:r>
          </w:p>
          <w:p w14:paraId="3D64F8B5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55.000,00</w:t>
            </w:r>
          </w:p>
          <w:p w14:paraId="2F5CA1A0" w14:textId="0097A205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45.000,00</w:t>
            </w:r>
          </w:p>
          <w:p w14:paraId="0FB13B9D" w14:textId="77777777" w:rsidR="00D22700" w:rsidRPr="00B97C9B" w:rsidRDefault="00D22700" w:rsidP="002E7789">
            <w:pPr>
              <w:rPr>
                <w:rFonts w:cs="Times New Roman"/>
                <w:b/>
                <w:bCs/>
              </w:rPr>
            </w:pPr>
            <w:r w:rsidRPr="00B97C9B">
              <w:rPr>
                <w:rFonts w:cs="Times New Roman"/>
                <w:b/>
                <w:bCs/>
              </w:rPr>
              <w:t>90.000,00</w:t>
            </w:r>
          </w:p>
          <w:p w14:paraId="1D48AA43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45.000,00</w:t>
            </w:r>
          </w:p>
          <w:p w14:paraId="07B896F9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45.000,00</w:t>
            </w:r>
          </w:p>
          <w:p w14:paraId="28FB0530" w14:textId="77777777" w:rsidR="00D22700" w:rsidRPr="00B97C9B" w:rsidRDefault="00D22700" w:rsidP="002E7789">
            <w:pPr>
              <w:rPr>
                <w:rFonts w:cs="Times New Roman"/>
                <w:b/>
                <w:bCs/>
              </w:rPr>
            </w:pPr>
            <w:r w:rsidRPr="00B97C9B">
              <w:rPr>
                <w:rFonts w:cs="Times New Roman"/>
                <w:b/>
                <w:bCs/>
              </w:rPr>
              <w:t>90.000,00</w:t>
            </w:r>
          </w:p>
          <w:p w14:paraId="4102D156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45.000,00</w:t>
            </w:r>
          </w:p>
          <w:p w14:paraId="55848795" w14:textId="36224301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45.000,00</w:t>
            </w:r>
          </w:p>
          <w:p w14:paraId="58524362" w14:textId="77777777" w:rsidR="00D22700" w:rsidRPr="00B97C9B" w:rsidRDefault="00D22700" w:rsidP="002E7789">
            <w:pPr>
              <w:rPr>
                <w:rFonts w:cs="Times New Roman"/>
                <w:b/>
                <w:bCs/>
              </w:rPr>
            </w:pPr>
            <w:r w:rsidRPr="00B97C9B">
              <w:rPr>
                <w:rFonts w:cs="Times New Roman"/>
                <w:b/>
                <w:bCs/>
              </w:rPr>
              <w:t>135.000,00</w:t>
            </w:r>
          </w:p>
          <w:p w14:paraId="66EFE1CA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45.000,00</w:t>
            </w:r>
          </w:p>
          <w:p w14:paraId="1BB5DE66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45.000,00</w:t>
            </w:r>
          </w:p>
          <w:p w14:paraId="2B21A4A1" w14:textId="77777777" w:rsidR="00D22700" w:rsidRDefault="00D22700" w:rsidP="002E7789">
            <w:pPr>
              <w:rPr>
                <w:rFonts w:cs="Times New Roman"/>
              </w:rPr>
            </w:pPr>
            <w:r>
              <w:rPr>
                <w:rFonts w:cs="Times New Roman"/>
              </w:rPr>
              <w:t>45.000,00</w:t>
            </w:r>
          </w:p>
        </w:tc>
      </w:tr>
    </w:tbl>
    <w:p w14:paraId="43876EB2" w14:textId="77777777" w:rsidR="00141DF5" w:rsidRPr="00FC2595" w:rsidRDefault="00141DF5" w:rsidP="00906A93">
      <w:pPr>
        <w:jc w:val="both"/>
        <w:rPr>
          <w:szCs w:val="20"/>
          <w:lang w:val="en-US"/>
        </w:rPr>
      </w:pPr>
    </w:p>
    <w:p w14:paraId="1D2C9285" w14:textId="77777777" w:rsidR="00906A93" w:rsidRDefault="00906A93" w:rsidP="00906A93">
      <w:pPr>
        <w:jc w:val="both"/>
        <w:rPr>
          <w:szCs w:val="20"/>
          <w:lang w:val="en-US"/>
        </w:rPr>
      </w:pPr>
      <w:r w:rsidRPr="00FC2595">
        <w:rPr>
          <w:szCs w:val="20"/>
          <w:lang w:val="en-US"/>
        </w:rPr>
        <w:t xml:space="preserve">3.Punktacja </w:t>
      </w:r>
      <w:proofErr w:type="spellStart"/>
      <w:r w:rsidRPr="00FC2595">
        <w:rPr>
          <w:szCs w:val="20"/>
          <w:lang w:val="en-US"/>
        </w:rPr>
        <w:t>przyznana</w:t>
      </w:r>
      <w:proofErr w:type="spellEnd"/>
      <w:r w:rsidRPr="00FC2595">
        <w:rPr>
          <w:szCs w:val="20"/>
          <w:lang w:val="en-US"/>
        </w:rPr>
        <w:t xml:space="preserve"> </w:t>
      </w:r>
      <w:proofErr w:type="spellStart"/>
      <w:r w:rsidRPr="00FC2595">
        <w:rPr>
          <w:szCs w:val="20"/>
          <w:lang w:val="en-US"/>
        </w:rPr>
        <w:t>ofertom</w:t>
      </w:r>
      <w:proofErr w:type="spellEnd"/>
      <w:r w:rsidRPr="00FC2595">
        <w:rPr>
          <w:szCs w:val="20"/>
          <w:lang w:val="en-US"/>
        </w:rPr>
        <w:t>:</w:t>
      </w:r>
    </w:p>
    <w:p w14:paraId="23C9DEF1" w14:textId="77777777" w:rsidR="00141DF5" w:rsidRDefault="00141DF5" w:rsidP="00906A93">
      <w:pPr>
        <w:jc w:val="both"/>
        <w:rPr>
          <w:szCs w:val="20"/>
          <w:lang w:val="en-US"/>
        </w:rPr>
      </w:pPr>
    </w:p>
    <w:tbl>
      <w:tblPr>
        <w:tblW w:w="10915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38"/>
        <w:gridCol w:w="2268"/>
        <w:gridCol w:w="992"/>
        <w:gridCol w:w="1417"/>
      </w:tblGrid>
      <w:tr w:rsidR="00D22700" w:rsidRPr="00351179" w14:paraId="430DC0D9" w14:textId="77777777" w:rsidTr="009A1FA0">
        <w:trPr>
          <w:trHeight w:val="743"/>
        </w:trPr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ACE74" w14:textId="63E7E5FC" w:rsidR="00D22700" w:rsidRPr="00351179" w:rsidRDefault="00D22700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>
              <w:rPr>
                <w:rFonts w:cs="Linux Libertine G"/>
                <w:b/>
                <w:kern w:val="3"/>
                <w:sz w:val="16"/>
                <w:szCs w:val="16"/>
              </w:rPr>
              <w:t xml:space="preserve">Nr oferty/ Wykonawca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EFA74" w14:textId="30E934A3" w:rsidR="00D22700" w:rsidRPr="00351179" w:rsidRDefault="00D22700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>
              <w:rPr>
                <w:rFonts w:cs="Linux Libertine G"/>
                <w:b/>
                <w:kern w:val="3"/>
                <w:sz w:val="16"/>
                <w:szCs w:val="16"/>
              </w:rPr>
              <w:t>Część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DFDDC0" w14:textId="77777777" w:rsidR="00D22700" w:rsidRPr="00351179" w:rsidRDefault="00D22700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w kryterium cena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AF0237" w14:textId="77777777" w:rsidR="00D22700" w:rsidRPr="00351179" w:rsidRDefault="00D22700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>Suma</w:t>
            </w:r>
          </w:p>
          <w:p w14:paraId="6EF4DEA1" w14:textId="77777777" w:rsidR="00D22700" w:rsidRPr="00351179" w:rsidRDefault="00D22700" w:rsidP="00010C8B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cs="Linux Libertine G"/>
                <w:b/>
                <w:kern w:val="3"/>
                <w:sz w:val="16"/>
                <w:szCs w:val="16"/>
              </w:rPr>
              <w:t xml:space="preserve">punktów </w:t>
            </w:r>
          </w:p>
        </w:tc>
      </w:tr>
      <w:tr w:rsidR="00D22700" w:rsidRPr="00351179" w14:paraId="2D80ED74" w14:textId="77777777" w:rsidTr="009A1FA0">
        <w:trPr>
          <w:trHeight w:val="762"/>
        </w:trPr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0ECAC" w14:textId="77777777" w:rsidR="00D22700" w:rsidRDefault="00D22700" w:rsidP="00906A93">
            <w:pPr>
              <w:jc w:val="center"/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</w:pPr>
            <w:r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  <w:t>1</w:t>
            </w:r>
          </w:p>
          <w:p w14:paraId="19E55F35" w14:textId="77777777" w:rsidR="00D22700" w:rsidRPr="00D22700" w:rsidRDefault="00D22700" w:rsidP="00D22700">
            <w:pPr>
              <w:jc w:val="center"/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</w:pPr>
            <w:proofErr w:type="spellStart"/>
            <w:r w:rsidRPr="00D22700"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  <w:t>Saneccy</w:t>
            </w:r>
            <w:proofErr w:type="spellEnd"/>
            <w:r w:rsidRPr="00D22700"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  <w:t xml:space="preserve"> spółka z ograniczoną odpowiedzialnością</w:t>
            </w:r>
          </w:p>
          <w:p w14:paraId="0F822A35" w14:textId="77777777" w:rsidR="00D22700" w:rsidRPr="00D22700" w:rsidRDefault="00D22700" w:rsidP="00D22700">
            <w:pPr>
              <w:jc w:val="center"/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</w:pPr>
            <w:r w:rsidRPr="00D22700"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  <w:t xml:space="preserve">ul. J. Zamoyskiego 30/2b, </w:t>
            </w:r>
          </w:p>
          <w:p w14:paraId="5C1F3ADB" w14:textId="0F99DE57" w:rsidR="00D22700" w:rsidRDefault="00D22700" w:rsidP="00D22700">
            <w:pPr>
              <w:jc w:val="center"/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</w:pPr>
            <w:r w:rsidRPr="00D22700"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  <w:t>30-523 Kraków</w:t>
            </w:r>
          </w:p>
          <w:p w14:paraId="665C0F95" w14:textId="4E864B81" w:rsidR="00D22700" w:rsidRPr="00C30BAB" w:rsidRDefault="00D22700" w:rsidP="00906A93">
            <w:pPr>
              <w:jc w:val="center"/>
              <w:rPr>
                <w:rFonts w:asciiTheme="minorHAnsi" w:eastAsia="Arial Unicode MS" w:hAnsiTheme="minorHAnsi" w:cstheme="minorHAnsi"/>
                <w:kern w:val="1"/>
                <w:szCs w:val="20"/>
                <w:lang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6CC47" w14:textId="2E82BB0E" w:rsidR="00D22700" w:rsidRDefault="00D22700" w:rsidP="00141DF5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I</w:t>
            </w:r>
            <w:r w:rsidR="009A1FA0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 xml:space="preserve">                                </w:t>
            </w:r>
          </w:p>
          <w:p w14:paraId="30F123C0" w14:textId="77777777" w:rsidR="009A1FA0" w:rsidRDefault="009A1FA0" w:rsidP="00141DF5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</w:p>
          <w:p w14:paraId="5ECB5EC0" w14:textId="220F9E24" w:rsidR="00D22700" w:rsidRDefault="00D22700" w:rsidP="00141DF5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II</w:t>
            </w:r>
            <w:r w:rsidR="009A1FA0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 xml:space="preserve">                               </w:t>
            </w:r>
          </w:p>
          <w:p w14:paraId="35728E46" w14:textId="77777777" w:rsidR="009A1FA0" w:rsidRDefault="009A1FA0" w:rsidP="00141DF5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</w:p>
          <w:p w14:paraId="52618D69" w14:textId="4F2451F2" w:rsidR="00D22700" w:rsidRDefault="00D22700" w:rsidP="00141DF5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III</w:t>
            </w:r>
            <w:r w:rsidR="009A1FA0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 xml:space="preserve">                               </w:t>
            </w:r>
          </w:p>
          <w:p w14:paraId="6382D5E9" w14:textId="77777777" w:rsidR="009A1FA0" w:rsidRDefault="009A1FA0" w:rsidP="00141DF5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</w:p>
          <w:p w14:paraId="5C017E33" w14:textId="0EEC1521" w:rsidR="00D22700" w:rsidRPr="00141DF5" w:rsidRDefault="00D22700" w:rsidP="00141DF5">
            <w:pPr>
              <w:widowControl w:val="0"/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eastAsia="Arial Unicode MS" w:cstheme="minorHAnsi"/>
                <w:kern w:val="1"/>
                <w:szCs w:val="20"/>
                <w:lang w:eastAsia="hi-IN" w:bidi="hi-IN"/>
              </w:rPr>
            </w:pPr>
            <w:r>
              <w:rPr>
                <w:rFonts w:eastAsia="Arial Unicode MS" w:cstheme="minorHAnsi"/>
                <w:kern w:val="1"/>
                <w:szCs w:val="20"/>
                <w:lang w:eastAsia="hi-IN" w:bidi="hi-IN"/>
              </w:rPr>
              <w:t>IV</w:t>
            </w:r>
            <w:r w:rsidR="009A1FA0">
              <w:rPr>
                <w:rFonts w:eastAsia="Arial Unicode MS" w:cstheme="minorHAnsi"/>
                <w:kern w:val="1"/>
                <w:szCs w:val="20"/>
                <w:lang w:eastAsia="hi-IN" w:bidi="hi-IN"/>
              </w:rPr>
              <w:t xml:space="preserve">                     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62855A" w14:textId="77777777" w:rsidR="00D22700" w:rsidRDefault="009A1FA0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88,64</w:t>
            </w:r>
          </w:p>
          <w:p w14:paraId="1CE8889C" w14:textId="77777777" w:rsidR="009A1FA0" w:rsidRDefault="009A1FA0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37,70</w:t>
            </w:r>
          </w:p>
          <w:p w14:paraId="7329613A" w14:textId="77777777" w:rsidR="009A1FA0" w:rsidRDefault="009A1FA0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37,47</w:t>
            </w:r>
          </w:p>
          <w:p w14:paraId="55A9395D" w14:textId="1FEC935C" w:rsidR="009A1FA0" w:rsidRPr="00351179" w:rsidRDefault="009A1FA0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20,22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407E2" w14:textId="77777777" w:rsidR="00D22700" w:rsidRDefault="009A1FA0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88,64</w:t>
            </w:r>
          </w:p>
          <w:p w14:paraId="3A3CA692" w14:textId="77777777" w:rsidR="009A1FA0" w:rsidRDefault="009A1FA0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37,70</w:t>
            </w:r>
          </w:p>
          <w:p w14:paraId="797C5345" w14:textId="77777777" w:rsidR="009A1FA0" w:rsidRDefault="009A1FA0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37,47</w:t>
            </w:r>
          </w:p>
          <w:p w14:paraId="278F65D5" w14:textId="2D0970DF" w:rsidR="009A1FA0" w:rsidRDefault="009A1FA0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20,22</w:t>
            </w:r>
          </w:p>
          <w:p w14:paraId="02C48A5E" w14:textId="77777777" w:rsidR="009A1FA0" w:rsidRDefault="009A1FA0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</w:p>
          <w:p w14:paraId="255AF54A" w14:textId="0F71CBF8" w:rsidR="009A1FA0" w:rsidRPr="00351179" w:rsidRDefault="009A1FA0" w:rsidP="009A1FA0">
            <w:pPr>
              <w:rPr>
                <w:rFonts w:ascii="Lato" w:hAnsi="Lato" w:cs="Linux Libertine G"/>
                <w:b/>
                <w:kern w:val="3"/>
                <w:szCs w:val="20"/>
              </w:rPr>
            </w:pPr>
          </w:p>
        </w:tc>
      </w:tr>
      <w:tr w:rsidR="00D22700" w:rsidRPr="00351179" w14:paraId="1CBF257F" w14:textId="77777777" w:rsidTr="009A1FA0">
        <w:trPr>
          <w:trHeight w:val="762"/>
        </w:trPr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970F2" w14:textId="77777777" w:rsidR="00D22700" w:rsidRDefault="00D22700" w:rsidP="00906A9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2</w:t>
            </w:r>
          </w:p>
          <w:p w14:paraId="4F994353" w14:textId="77777777" w:rsidR="00D22700" w:rsidRPr="00D22700" w:rsidRDefault="00D22700" w:rsidP="00D22700">
            <w:pPr>
              <w:jc w:val="center"/>
              <w:rPr>
                <w:rFonts w:asciiTheme="minorHAnsi" w:hAnsiTheme="minorHAnsi"/>
                <w:sz w:val="22"/>
              </w:rPr>
            </w:pPr>
            <w:r w:rsidRPr="00D22700">
              <w:rPr>
                <w:rFonts w:asciiTheme="minorHAnsi" w:hAnsiTheme="minorHAnsi"/>
                <w:sz w:val="22"/>
              </w:rPr>
              <w:t xml:space="preserve">Magdalena </w:t>
            </w:r>
            <w:proofErr w:type="spellStart"/>
            <w:r w:rsidRPr="00D22700">
              <w:rPr>
                <w:rFonts w:asciiTheme="minorHAnsi" w:hAnsiTheme="minorHAnsi"/>
                <w:sz w:val="22"/>
              </w:rPr>
              <w:t>Ochrymowicz</w:t>
            </w:r>
            <w:proofErr w:type="spellEnd"/>
            <w:r w:rsidRPr="00D22700">
              <w:rPr>
                <w:rFonts w:asciiTheme="minorHAnsi" w:hAnsiTheme="minorHAnsi"/>
                <w:sz w:val="22"/>
              </w:rPr>
              <w:t xml:space="preserve"> SAN-PROJEKT</w:t>
            </w:r>
          </w:p>
          <w:p w14:paraId="45B89886" w14:textId="77777777" w:rsidR="00D22700" w:rsidRPr="00D22700" w:rsidRDefault="00D22700" w:rsidP="00D22700">
            <w:pPr>
              <w:jc w:val="center"/>
              <w:rPr>
                <w:rFonts w:asciiTheme="minorHAnsi" w:hAnsiTheme="minorHAnsi"/>
                <w:sz w:val="22"/>
              </w:rPr>
            </w:pPr>
            <w:r w:rsidRPr="00D22700">
              <w:rPr>
                <w:rFonts w:asciiTheme="minorHAnsi" w:hAnsiTheme="minorHAnsi"/>
                <w:sz w:val="22"/>
              </w:rPr>
              <w:t xml:space="preserve">ul. Czarnogórska 10/3, </w:t>
            </w:r>
          </w:p>
          <w:p w14:paraId="4BE3FE8B" w14:textId="55C0308F" w:rsidR="00D22700" w:rsidRDefault="00D22700" w:rsidP="00D22700">
            <w:pPr>
              <w:jc w:val="center"/>
              <w:rPr>
                <w:rFonts w:asciiTheme="minorHAnsi" w:hAnsiTheme="minorHAnsi"/>
                <w:sz w:val="22"/>
              </w:rPr>
            </w:pPr>
            <w:r w:rsidRPr="00D22700">
              <w:rPr>
                <w:rFonts w:asciiTheme="minorHAnsi" w:hAnsiTheme="minorHAnsi"/>
                <w:sz w:val="22"/>
              </w:rPr>
              <w:t>30-638 Kraków</w:t>
            </w:r>
          </w:p>
          <w:p w14:paraId="78A100B5" w14:textId="110B7F04" w:rsidR="00D22700" w:rsidRPr="00906A93" w:rsidRDefault="00D22700" w:rsidP="00906A93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3B6A9" w14:textId="77777777" w:rsidR="00D22700" w:rsidRDefault="00D2270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>
              <w:rPr>
                <w:rFonts w:cs="Linux Libertine G"/>
                <w:szCs w:val="20"/>
              </w:rPr>
              <w:t>I</w:t>
            </w:r>
          </w:p>
          <w:p w14:paraId="3C94C7B9" w14:textId="77777777" w:rsidR="009A1FA0" w:rsidRDefault="009A1FA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  <w:p w14:paraId="179A18DC" w14:textId="77777777" w:rsidR="00D22700" w:rsidRDefault="00D2270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>
              <w:rPr>
                <w:rFonts w:cs="Linux Libertine G"/>
                <w:szCs w:val="20"/>
              </w:rPr>
              <w:t>II</w:t>
            </w:r>
          </w:p>
          <w:p w14:paraId="5D84B91C" w14:textId="77777777" w:rsidR="009A1FA0" w:rsidRDefault="009A1FA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  <w:p w14:paraId="18CB4B1E" w14:textId="77777777" w:rsidR="00D22700" w:rsidRDefault="00D2270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>
              <w:rPr>
                <w:rFonts w:cs="Linux Libertine G"/>
                <w:szCs w:val="20"/>
              </w:rPr>
              <w:t>III</w:t>
            </w:r>
          </w:p>
          <w:p w14:paraId="6BADE0C8" w14:textId="77777777" w:rsidR="009A1FA0" w:rsidRDefault="009A1FA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  <w:p w14:paraId="53A50D13" w14:textId="009B035D" w:rsidR="00D22700" w:rsidRPr="00141DF5" w:rsidRDefault="00D2270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>
              <w:rPr>
                <w:rFonts w:cs="Linux Libertine G"/>
                <w:szCs w:val="20"/>
              </w:rPr>
              <w:t>IV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EF885F" w14:textId="77777777" w:rsidR="00D22700" w:rsidRDefault="009A1FA0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100,00</w:t>
            </w:r>
          </w:p>
          <w:p w14:paraId="78B2BCA6" w14:textId="77777777" w:rsidR="009A1FA0" w:rsidRDefault="009A1FA0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100,00</w:t>
            </w:r>
          </w:p>
          <w:p w14:paraId="7D054B59" w14:textId="77777777" w:rsidR="009A1FA0" w:rsidRDefault="009A1FA0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100,00</w:t>
            </w:r>
          </w:p>
          <w:p w14:paraId="7E9028A8" w14:textId="7196F8A4" w:rsidR="009A1FA0" w:rsidRPr="00351179" w:rsidRDefault="009A1FA0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AF795" w14:textId="77777777" w:rsidR="00D22700" w:rsidRDefault="009A1FA0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100,00</w:t>
            </w:r>
          </w:p>
          <w:p w14:paraId="29B6A6FA" w14:textId="77777777" w:rsidR="009A1FA0" w:rsidRDefault="009A1FA0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100,00</w:t>
            </w:r>
          </w:p>
          <w:p w14:paraId="21A1C045" w14:textId="77777777" w:rsidR="009A1FA0" w:rsidRDefault="009A1FA0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100,00</w:t>
            </w:r>
          </w:p>
          <w:p w14:paraId="481D07C0" w14:textId="7384C0E9" w:rsidR="009A1FA0" w:rsidRPr="00351179" w:rsidRDefault="009A1FA0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100,00</w:t>
            </w:r>
          </w:p>
        </w:tc>
      </w:tr>
      <w:tr w:rsidR="00D22700" w:rsidRPr="00351179" w14:paraId="57097D42" w14:textId="77777777" w:rsidTr="009A1FA0">
        <w:trPr>
          <w:trHeight w:val="762"/>
        </w:trPr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11FF3" w14:textId="6E535EF4" w:rsidR="00D22700" w:rsidRDefault="00D22700" w:rsidP="00906A9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lastRenderedPageBreak/>
              <w:t>3</w:t>
            </w:r>
          </w:p>
          <w:p w14:paraId="676BAB9A" w14:textId="4DD23567" w:rsidR="00D22700" w:rsidRPr="00D22700" w:rsidRDefault="00D22700" w:rsidP="00D22700">
            <w:pPr>
              <w:jc w:val="center"/>
              <w:rPr>
                <w:rFonts w:asciiTheme="minorHAnsi" w:hAnsiTheme="minorHAnsi"/>
                <w:sz w:val="22"/>
              </w:rPr>
            </w:pPr>
            <w:r w:rsidRPr="00D22700">
              <w:rPr>
                <w:rFonts w:asciiTheme="minorHAnsi" w:hAnsiTheme="minorHAnsi"/>
                <w:sz w:val="22"/>
              </w:rPr>
              <w:t xml:space="preserve">BIURO USŁUG PROJEKTOWYCH    I OBSŁUGI INWESTYCJI </w:t>
            </w:r>
          </w:p>
          <w:p w14:paraId="28A30E96" w14:textId="77777777" w:rsidR="00D22700" w:rsidRPr="00D22700" w:rsidRDefault="00D22700" w:rsidP="00D22700">
            <w:pPr>
              <w:jc w:val="center"/>
              <w:rPr>
                <w:rFonts w:asciiTheme="minorHAnsi" w:hAnsiTheme="minorHAnsi"/>
                <w:sz w:val="22"/>
              </w:rPr>
            </w:pPr>
            <w:r w:rsidRPr="00D22700">
              <w:rPr>
                <w:rFonts w:asciiTheme="minorHAnsi" w:hAnsiTheme="minorHAnsi"/>
                <w:sz w:val="22"/>
              </w:rPr>
              <w:t xml:space="preserve">DWG MARCIN ZWIERZYKOWSKI </w:t>
            </w:r>
          </w:p>
          <w:p w14:paraId="12734997" w14:textId="77777777" w:rsidR="00D22700" w:rsidRPr="00D22700" w:rsidRDefault="00D22700" w:rsidP="00D22700">
            <w:pPr>
              <w:jc w:val="center"/>
              <w:rPr>
                <w:rFonts w:asciiTheme="minorHAnsi" w:hAnsiTheme="minorHAnsi"/>
                <w:sz w:val="22"/>
              </w:rPr>
            </w:pPr>
            <w:r w:rsidRPr="00D22700">
              <w:rPr>
                <w:rFonts w:asciiTheme="minorHAnsi" w:hAnsiTheme="minorHAnsi"/>
                <w:sz w:val="22"/>
              </w:rPr>
              <w:t>Plac Wolności 21</w:t>
            </w:r>
          </w:p>
          <w:p w14:paraId="153969A7" w14:textId="6BDAE910" w:rsidR="00D22700" w:rsidRDefault="00D22700" w:rsidP="00D22700">
            <w:pPr>
              <w:jc w:val="center"/>
              <w:rPr>
                <w:rFonts w:asciiTheme="minorHAnsi" w:hAnsiTheme="minorHAnsi"/>
                <w:sz w:val="22"/>
              </w:rPr>
            </w:pPr>
            <w:r w:rsidRPr="00D22700">
              <w:rPr>
                <w:rFonts w:asciiTheme="minorHAnsi" w:hAnsiTheme="minorHAnsi"/>
                <w:sz w:val="22"/>
              </w:rPr>
              <w:t>88-400 Żnin</w:t>
            </w:r>
          </w:p>
          <w:p w14:paraId="29C1C607" w14:textId="23D82237" w:rsidR="00D22700" w:rsidRPr="00906A93" w:rsidRDefault="00D22700" w:rsidP="00906A93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FC25E" w14:textId="77777777" w:rsidR="00D22700" w:rsidRDefault="00D2270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>
              <w:rPr>
                <w:rFonts w:cs="Linux Libertine G"/>
                <w:szCs w:val="20"/>
              </w:rPr>
              <w:t>I</w:t>
            </w:r>
          </w:p>
          <w:p w14:paraId="6418A0B2" w14:textId="77777777" w:rsidR="009F0E1A" w:rsidRDefault="009F0E1A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  <w:p w14:paraId="5ED339EF" w14:textId="77777777" w:rsidR="009F0E1A" w:rsidRDefault="009F0E1A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  <w:p w14:paraId="7E9B7497" w14:textId="77777777" w:rsidR="009F0E1A" w:rsidRDefault="009F0E1A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  <w:p w14:paraId="09D6D25D" w14:textId="6713E1CD" w:rsidR="00D22700" w:rsidRPr="00141DF5" w:rsidRDefault="00D2270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>
              <w:rPr>
                <w:rFonts w:cs="Linux Libertine G"/>
                <w:szCs w:val="20"/>
              </w:rPr>
              <w:t>II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826BC4" w14:textId="77777777" w:rsidR="00D22700" w:rsidRDefault="009F0E1A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72,56</w:t>
            </w:r>
          </w:p>
          <w:p w14:paraId="037D0F7C" w14:textId="77777777" w:rsidR="009F0E1A" w:rsidRDefault="009F0E1A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</w:p>
          <w:p w14:paraId="223EBFF3" w14:textId="4F917104" w:rsidR="009F0E1A" w:rsidRDefault="009F0E1A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92,00</w:t>
            </w:r>
          </w:p>
          <w:p w14:paraId="67FE7CC5" w14:textId="2D6D40BD" w:rsidR="009F0E1A" w:rsidRPr="00351179" w:rsidRDefault="009F0E1A" w:rsidP="00906A93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EEED8" w14:textId="77777777" w:rsidR="00D22700" w:rsidRDefault="009F0E1A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72,56</w:t>
            </w:r>
          </w:p>
          <w:p w14:paraId="42D03258" w14:textId="77777777" w:rsidR="009F0E1A" w:rsidRDefault="009F0E1A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</w:p>
          <w:p w14:paraId="527469BE" w14:textId="3394F159" w:rsidR="009F0E1A" w:rsidRPr="00351179" w:rsidRDefault="009F0E1A" w:rsidP="009F0E1A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92,00</w:t>
            </w:r>
          </w:p>
        </w:tc>
      </w:tr>
      <w:tr w:rsidR="00D22700" w:rsidRPr="00351179" w14:paraId="7A4B68D1" w14:textId="77777777" w:rsidTr="009A1FA0">
        <w:trPr>
          <w:trHeight w:val="762"/>
        </w:trPr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ACEA6" w14:textId="77777777" w:rsidR="00D22700" w:rsidRDefault="00D22700" w:rsidP="00906A9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4</w:t>
            </w:r>
          </w:p>
          <w:p w14:paraId="46650643" w14:textId="77777777" w:rsidR="00D22700" w:rsidRPr="00D22700" w:rsidRDefault="00D22700" w:rsidP="00D22700">
            <w:pPr>
              <w:jc w:val="center"/>
              <w:rPr>
                <w:rFonts w:asciiTheme="minorHAnsi" w:hAnsiTheme="minorHAnsi"/>
                <w:sz w:val="22"/>
              </w:rPr>
            </w:pPr>
            <w:proofErr w:type="spellStart"/>
            <w:r w:rsidRPr="00D22700">
              <w:rPr>
                <w:rFonts w:asciiTheme="minorHAnsi" w:hAnsiTheme="minorHAnsi"/>
                <w:sz w:val="22"/>
              </w:rPr>
              <w:t>ATplus</w:t>
            </w:r>
            <w:proofErr w:type="spellEnd"/>
            <w:r w:rsidRPr="00D22700">
              <w:rPr>
                <w:rFonts w:asciiTheme="minorHAnsi" w:hAnsiTheme="minorHAnsi"/>
                <w:sz w:val="22"/>
              </w:rPr>
              <w:t xml:space="preserve"> Aleksandra </w:t>
            </w:r>
            <w:proofErr w:type="spellStart"/>
            <w:r w:rsidRPr="00D22700">
              <w:rPr>
                <w:rFonts w:asciiTheme="minorHAnsi" w:hAnsiTheme="minorHAnsi"/>
                <w:sz w:val="22"/>
              </w:rPr>
              <w:t>Trojnacka</w:t>
            </w:r>
            <w:proofErr w:type="spellEnd"/>
          </w:p>
          <w:p w14:paraId="2CAE05AB" w14:textId="77777777" w:rsidR="00D22700" w:rsidRPr="00D22700" w:rsidRDefault="00D22700" w:rsidP="00D22700">
            <w:pPr>
              <w:jc w:val="center"/>
              <w:rPr>
                <w:rFonts w:asciiTheme="minorHAnsi" w:hAnsiTheme="minorHAnsi"/>
                <w:sz w:val="22"/>
              </w:rPr>
            </w:pPr>
            <w:r w:rsidRPr="00D22700">
              <w:rPr>
                <w:rFonts w:asciiTheme="minorHAnsi" w:hAnsiTheme="minorHAnsi"/>
                <w:sz w:val="22"/>
              </w:rPr>
              <w:t xml:space="preserve">Władysława Łokietka 5/2, </w:t>
            </w:r>
          </w:p>
          <w:p w14:paraId="22FEA9D7" w14:textId="2B1C35FB" w:rsidR="00D22700" w:rsidRDefault="00D22700" w:rsidP="00D22700">
            <w:pPr>
              <w:jc w:val="center"/>
              <w:rPr>
                <w:rFonts w:asciiTheme="minorHAnsi" w:hAnsiTheme="minorHAnsi"/>
                <w:sz w:val="22"/>
              </w:rPr>
            </w:pPr>
            <w:r w:rsidRPr="00D22700">
              <w:rPr>
                <w:rFonts w:asciiTheme="minorHAnsi" w:hAnsiTheme="minorHAnsi"/>
                <w:sz w:val="22"/>
              </w:rPr>
              <w:t>70-256 Szczecin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A7C54" w14:textId="77777777" w:rsidR="00D22700" w:rsidRDefault="00D2270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>
              <w:rPr>
                <w:rFonts w:cs="Linux Libertine G"/>
                <w:szCs w:val="20"/>
              </w:rPr>
              <w:t>II</w:t>
            </w:r>
          </w:p>
          <w:p w14:paraId="72B987E8" w14:textId="77777777" w:rsidR="009A1FA0" w:rsidRDefault="009A1FA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  <w:p w14:paraId="3DCB4366" w14:textId="77777777" w:rsidR="00D22700" w:rsidRDefault="00D2270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>
              <w:rPr>
                <w:rFonts w:cs="Linux Libertine G"/>
                <w:szCs w:val="20"/>
              </w:rPr>
              <w:t>III</w:t>
            </w:r>
          </w:p>
          <w:p w14:paraId="5838162C" w14:textId="77777777" w:rsidR="009A1FA0" w:rsidRDefault="009A1FA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</w:p>
          <w:p w14:paraId="1EC650E2" w14:textId="52778716" w:rsidR="00D22700" w:rsidRPr="00141DF5" w:rsidRDefault="00D22700" w:rsidP="00141DF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>
              <w:rPr>
                <w:rFonts w:cs="Linux Libertine G"/>
                <w:szCs w:val="20"/>
              </w:rPr>
              <w:t xml:space="preserve">IV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098FAF" w14:textId="77777777" w:rsidR="009F0E1A" w:rsidRDefault="009F0E1A" w:rsidP="009F0E1A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62,87</w:t>
            </w:r>
          </w:p>
          <w:p w14:paraId="4C1144AC" w14:textId="77777777" w:rsidR="009F0E1A" w:rsidRDefault="009F0E1A" w:rsidP="009F0E1A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82,96</w:t>
            </w:r>
          </w:p>
          <w:p w14:paraId="3919B549" w14:textId="109A6790" w:rsidR="009F0E1A" w:rsidRPr="00351179" w:rsidRDefault="009F0E1A" w:rsidP="009F0E1A">
            <w:pPr>
              <w:jc w:val="center"/>
              <w:rPr>
                <w:rFonts w:ascii="Lato" w:hAnsi="Lato" w:cs="Linux Libertine G"/>
                <w:bCs/>
                <w:kern w:val="3"/>
                <w:szCs w:val="20"/>
              </w:rPr>
            </w:pPr>
            <w:r>
              <w:rPr>
                <w:rFonts w:ascii="Lato" w:hAnsi="Lato" w:cs="Linux Libertine G"/>
                <w:bCs/>
                <w:kern w:val="3"/>
                <w:szCs w:val="20"/>
              </w:rPr>
              <w:t>42,37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6249" w14:textId="77777777" w:rsidR="00D22700" w:rsidRDefault="009F0E1A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62,87</w:t>
            </w:r>
          </w:p>
          <w:p w14:paraId="38BD9569" w14:textId="77777777" w:rsidR="009F0E1A" w:rsidRDefault="009F0E1A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82,96</w:t>
            </w:r>
          </w:p>
          <w:p w14:paraId="53017752" w14:textId="2ED08F96" w:rsidR="009F0E1A" w:rsidRPr="00351179" w:rsidRDefault="009F0E1A" w:rsidP="00906A93">
            <w:pPr>
              <w:jc w:val="center"/>
              <w:rPr>
                <w:rFonts w:ascii="Lato" w:hAnsi="Lato" w:cs="Linux Libertine G"/>
                <w:b/>
                <w:kern w:val="3"/>
                <w:szCs w:val="20"/>
              </w:rPr>
            </w:pPr>
            <w:r>
              <w:rPr>
                <w:rFonts w:ascii="Lato" w:hAnsi="Lato" w:cs="Linux Libertine G"/>
                <w:b/>
                <w:kern w:val="3"/>
                <w:szCs w:val="20"/>
              </w:rPr>
              <w:t>42,37</w:t>
            </w:r>
          </w:p>
        </w:tc>
      </w:tr>
    </w:tbl>
    <w:p w14:paraId="21AA9A12" w14:textId="77777777" w:rsidR="00906A93" w:rsidRDefault="00906A93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10A6E8E7" w14:textId="6E418DC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  <w:r>
        <w:rPr>
          <w:rFonts w:eastAsia="Times New Roman" w:cs="Linux Libertine G"/>
          <w:b/>
          <w:lang w:eastAsia="ar-SA"/>
        </w:rPr>
        <w:t xml:space="preserve"> </w:t>
      </w:r>
    </w:p>
    <w:p w14:paraId="7C4E7132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A9E3100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7F36651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75EDC12B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738D9690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55D3A98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F55CA5B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397A464E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35B8E416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1BFF407B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45450BF8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77C3D7C8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rFonts w:eastAsia="Times New Roman" w:cs="Linux Libertine G"/>
          <w:b/>
          <w:lang w:eastAsia="ar-SA"/>
        </w:rPr>
      </w:pPr>
    </w:p>
    <w:p w14:paraId="601BE7A2" w14:textId="77777777" w:rsidR="00B15B41" w:rsidRDefault="00B15B41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i/>
        </w:rPr>
      </w:pPr>
    </w:p>
    <w:p w14:paraId="28E5705E" w14:textId="77777777" w:rsidR="00906A93" w:rsidRDefault="00906A93" w:rsidP="00906A93">
      <w:pPr>
        <w:tabs>
          <w:tab w:val="left" w:pos="508"/>
          <w:tab w:val="left" w:pos="577"/>
        </w:tabs>
        <w:snapToGrid w:val="0"/>
        <w:ind w:left="75" w:hanging="69"/>
        <w:jc w:val="both"/>
        <w:rPr>
          <w:i/>
        </w:rPr>
      </w:pPr>
    </w:p>
    <w:p w14:paraId="6D703F68" w14:textId="77777777" w:rsidR="007D6367" w:rsidRDefault="007D6367" w:rsidP="00906A93">
      <w:pPr>
        <w:jc w:val="both"/>
        <w:rPr>
          <w:szCs w:val="20"/>
          <w:lang w:val="en-US"/>
        </w:rPr>
      </w:pPr>
    </w:p>
    <w:p w14:paraId="296EEFFE" w14:textId="77777777" w:rsidR="00906A93" w:rsidRPr="001D5044" w:rsidRDefault="00906A93" w:rsidP="00906A93">
      <w:pPr>
        <w:autoSpaceDE w:val="0"/>
        <w:spacing w:after="0" w:line="240" w:lineRule="auto"/>
        <w:rPr>
          <w:rFonts w:cs="Calibri"/>
          <w:color w:val="000000"/>
          <w:lang w:eastAsia="pl-PL"/>
        </w:rPr>
      </w:pPr>
    </w:p>
    <w:p w14:paraId="1FF9B938" w14:textId="77777777" w:rsidR="00906A93" w:rsidRPr="00136A37" w:rsidRDefault="00906A93" w:rsidP="00906A93">
      <w:pPr>
        <w:spacing w:after="0"/>
        <w:jc w:val="both"/>
        <w:rPr>
          <w:sz w:val="16"/>
          <w:szCs w:val="16"/>
        </w:rPr>
      </w:pPr>
    </w:p>
    <w:p w14:paraId="4A4359EE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  <w:u w:val="single"/>
        </w:rPr>
      </w:pPr>
      <w:r w:rsidRPr="00136A37">
        <w:rPr>
          <w:sz w:val="16"/>
          <w:szCs w:val="16"/>
          <w:u w:val="single"/>
        </w:rPr>
        <w:t>Sprawę prowadzi:</w:t>
      </w:r>
    </w:p>
    <w:p w14:paraId="14DDEF55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Magdalena Ciszak – główny  specjalista ds. zamówień  publicznych </w:t>
      </w:r>
    </w:p>
    <w:p w14:paraId="21334AA0" w14:textId="77777777" w:rsidR="00906A93" w:rsidRPr="00136A37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>Wydział Infrastruktury, Gospodarki Przestrzennej i Inwestycji</w:t>
      </w:r>
    </w:p>
    <w:p w14:paraId="47C29F30" w14:textId="77777777" w:rsidR="00906A93" w:rsidRPr="0095394E" w:rsidRDefault="00906A93" w:rsidP="00906A93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kontakt: 503949297 </w:t>
      </w:r>
      <w:r>
        <w:rPr>
          <w:sz w:val="16"/>
          <w:szCs w:val="16"/>
        </w:rPr>
        <w:t>,</w:t>
      </w:r>
      <w:r w:rsidRPr="00136A37">
        <w:rPr>
          <w:sz w:val="16"/>
          <w:szCs w:val="16"/>
        </w:rPr>
        <w:t xml:space="preserve"> e-mail: m.ciszak@gminaznin.pl</w:t>
      </w:r>
    </w:p>
    <w:p w14:paraId="2F0E3048" w14:textId="77777777" w:rsidR="005F7650" w:rsidRPr="00136A37" w:rsidRDefault="005F7650" w:rsidP="005F7650">
      <w:pPr>
        <w:pStyle w:val="Stopkadokumentu"/>
        <w:rPr>
          <w:sz w:val="16"/>
          <w:szCs w:val="16"/>
        </w:rPr>
      </w:pPr>
    </w:p>
    <w:sectPr w:rsidR="005F7650" w:rsidRPr="00136A37" w:rsidSect="0029675B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68BF4" w14:textId="77777777" w:rsidR="00920B76" w:rsidRDefault="00920B76" w:rsidP="003D6113">
      <w:pPr>
        <w:spacing w:after="0" w:line="240" w:lineRule="auto"/>
      </w:pPr>
      <w:r>
        <w:separator/>
      </w:r>
    </w:p>
  </w:endnote>
  <w:endnote w:type="continuationSeparator" w:id="0">
    <w:p w14:paraId="7679E223" w14:textId="77777777" w:rsidR="00920B76" w:rsidRDefault="00920B76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5359AFC-46DE-404B-A3DC-CA3A5CA0B58E}"/>
    <w:embedBold r:id="rId2" w:fontKey="{A202DB91-AEDA-4BFE-800E-DA404C14371D}"/>
    <w:embedItalic r:id="rId3" w:fontKey="{BF622568-A766-415D-A453-8182068EBD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CF7F48C2-7B87-40F8-9592-B9B469165FE2}"/>
    <w:embedBold r:id="rId5" w:fontKey="{14A8B647-1FBE-4163-8BA7-A8A366A92E57}"/>
    <w:embedItalic r:id="rId6" w:fontKey="{A3DFE04E-AA65-47D8-B501-C1EF03684DAB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3392527D-3A2A-42ED-843C-4DACFD0DFE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3575E5F-C029-436F-8D74-6E4417D17B50}"/>
    <w:embedItalic r:id="rId9" w:fontKey="{34509C22-D337-49EB-8E40-E08DA908DA8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73DF2FC5-9D11-448A-926B-F15C9363787E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8086F32D-D6C3-4A0B-90AB-5F3A80F12D07}"/>
    <w:embedBold r:id="rId12" w:fontKey="{63525B75-3E44-4692-885B-05057875F5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nux Libertine G">
    <w:charset w:val="EE"/>
    <w:family w:val="auto"/>
    <w:pitch w:val="variable"/>
    <w:sig w:usb0="E0000AFF" w:usb1="5200E5FB" w:usb2="02000020" w:usb3="00000000" w:csb0="000001BF" w:csb1="00000000"/>
    <w:embedRegular r:id="rId13" w:fontKey="{3A13909B-C9D3-4BD0-B777-DBCE7CC5F26B}"/>
    <w:embedBold r:id="rId14" w:fontKey="{23CC7999-4A0A-470B-B50E-DC1A288D6FD5}"/>
  </w:font>
  <w:font w:name="Arial Unicode MS"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AD6D2" w14:textId="77777777" w:rsidR="00920B76" w:rsidRDefault="00920B76" w:rsidP="003D6113">
      <w:pPr>
        <w:spacing w:after="0" w:line="240" w:lineRule="auto"/>
      </w:pPr>
      <w:r>
        <w:separator/>
      </w:r>
    </w:p>
  </w:footnote>
  <w:footnote w:type="continuationSeparator" w:id="0">
    <w:p w14:paraId="5E80EFF7" w14:textId="77777777" w:rsidR="00920B76" w:rsidRDefault="00920B76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7919D6E4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</w:t>
    </w:r>
    <w:r w:rsidR="005165E1">
      <w:t>3</w:t>
    </w:r>
    <w:r w:rsidRPr="00977183">
      <w:t>-</w:t>
    </w:r>
    <w:r w:rsidR="00141DF5">
      <w:t>12</w:t>
    </w:r>
    <w:r w:rsidRPr="00977183">
      <w:t>-</w:t>
    </w:r>
    <w:r w:rsidR="00D22700">
      <w:t>28</w:t>
    </w:r>
    <w:r w:rsidRPr="00977183">
      <w:t xml:space="preserve">         </w:t>
    </w:r>
  </w:p>
  <w:p w14:paraId="2F7DBFE2" w14:textId="6CE9C992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D25F1"/>
    <w:multiLevelType w:val="hybridMultilevel"/>
    <w:tmpl w:val="A954B0D0"/>
    <w:lvl w:ilvl="0" w:tplc="BB761B2C">
      <w:start w:val="1"/>
      <w:numFmt w:val="lowerLetter"/>
      <w:lvlText w:val="%1)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965076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9A5CA0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50ECA4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78EC82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3ECB5A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C40FD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38D7CE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AC9DC0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0347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4009B"/>
    <w:rsid w:val="00041F8C"/>
    <w:rsid w:val="000704EE"/>
    <w:rsid w:val="0009689B"/>
    <w:rsid w:val="000D5E3B"/>
    <w:rsid w:val="001132CA"/>
    <w:rsid w:val="001214A2"/>
    <w:rsid w:val="00136A37"/>
    <w:rsid w:val="00141DF5"/>
    <w:rsid w:val="00174CF4"/>
    <w:rsid w:val="0018310A"/>
    <w:rsid w:val="001D00EA"/>
    <w:rsid w:val="001D5044"/>
    <w:rsid w:val="001F6451"/>
    <w:rsid w:val="002214FD"/>
    <w:rsid w:val="00294811"/>
    <w:rsid w:val="0029675B"/>
    <w:rsid w:val="002A2C3F"/>
    <w:rsid w:val="002B0D08"/>
    <w:rsid w:val="002F108D"/>
    <w:rsid w:val="003206F9"/>
    <w:rsid w:val="00361433"/>
    <w:rsid w:val="003D6113"/>
    <w:rsid w:val="00464BBC"/>
    <w:rsid w:val="00467B16"/>
    <w:rsid w:val="004944A2"/>
    <w:rsid w:val="004A4BCE"/>
    <w:rsid w:val="004B6084"/>
    <w:rsid w:val="004F44FF"/>
    <w:rsid w:val="005165E1"/>
    <w:rsid w:val="00525E14"/>
    <w:rsid w:val="00533F6C"/>
    <w:rsid w:val="00537DB9"/>
    <w:rsid w:val="00592D54"/>
    <w:rsid w:val="005D1BC5"/>
    <w:rsid w:val="005E185F"/>
    <w:rsid w:val="005F6077"/>
    <w:rsid w:val="005F7650"/>
    <w:rsid w:val="00601F4D"/>
    <w:rsid w:val="006026CD"/>
    <w:rsid w:val="00614A67"/>
    <w:rsid w:val="006237F6"/>
    <w:rsid w:val="0063335C"/>
    <w:rsid w:val="00636653"/>
    <w:rsid w:val="0064428B"/>
    <w:rsid w:val="00684754"/>
    <w:rsid w:val="00695610"/>
    <w:rsid w:val="00726E1A"/>
    <w:rsid w:val="00743C12"/>
    <w:rsid w:val="00746441"/>
    <w:rsid w:val="0075051C"/>
    <w:rsid w:val="0075140A"/>
    <w:rsid w:val="00781A79"/>
    <w:rsid w:val="00796070"/>
    <w:rsid w:val="007C5F80"/>
    <w:rsid w:val="007D6367"/>
    <w:rsid w:val="007E2F8C"/>
    <w:rsid w:val="00832DED"/>
    <w:rsid w:val="00834B26"/>
    <w:rsid w:val="00840AEF"/>
    <w:rsid w:val="00874C2C"/>
    <w:rsid w:val="00876EF1"/>
    <w:rsid w:val="0088347F"/>
    <w:rsid w:val="008D2346"/>
    <w:rsid w:val="008D65AF"/>
    <w:rsid w:val="00900B79"/>
    <w:rsid w:val="00906A93"/>
    <w:rsid w:val="00913469"/>
    <w:rsid w:val="00920B76"/>
    <w:rsid w:val="00951410"/>
    <w:rsid w:val="009544FC"/>
    <w:rsid w:val="00977183"/>
    <w:rsid w:val="009A1FA0"/>
    <w:rsid w:val="009B1B98"/>
    <w:rsid w:val="009E4D9E"/>
    <w:rsid w:val="009E659F"/>
    <w:rsid w:val="009F0E1A"/>
    <w:rsid w:val="00A06CE6"/>
    <w:rsid w:val="00A37730"/>
    <w:rsid w:val="00A517A4"/>
    <w:rsid w:val="00A843F6"/>
    <w:rsid w:val="00AB513C"/>
    <w:rsid w:val="00B02023"/>
    <w:rsid w:val="00B15B41"/>
    <w:rsid w:val="00B32F12"/>
    <w:rsid w:val="00B33853"/>
    <w:rsid w:val="00B37577"/>
    <w:rsid w:val="00B758AC"/>
    <w:rsid w:val="00B801E2"/>
    <w:rsid w:val="00BB7BD8"/>
    <w:rsid w:val="00BC69A7"/>
    <w:rsid w:val="00C11367"/>
    <w:rsid w:val="00C247BF"/>
    <w:rsid w:val="00C30308"/>
    <w:rsid w:val="00C30725"/>
    <w:rsid w:val="00C81E77"/>
    <w:rsid w:val="00CA071D"/>
    <w:rsid w:val="00CB24E2"/>
    <w:rsid w:val="00D060E9"/>
    <w:rsid w:val="00D22700"/>
    <w:rsid w:val="00E01A15"/>
    <w:rsid w:val="00E06916"/>
    <w:rsid w:val="00E227B5"/>
    <w:rsid w:val="00E45BE6"/>
    <w:rsid w:val="00E5053F"/>
    <w:rsid w:val="00E54A1B"/>
    <w:rsid w:val="00E64819"/>
    <w:rsid w:val="00E91987"/>
    <w:rsid w:val="00EB04C9"/>
    <w:rsid w:val="00EC1D45"/>
    <w:rsid w:val="00EE6E7B"/>
    <w:rsid w:val="00F44984"/>
    <w:rsid w:val="00F5658B"/>
    <w:rsid w:val="00F91D51"/>
    <w:rsid w:val="00F934C1"/>
    <w:rsid w:val="00FB0677"/>
    <w:rsid w:val="00FE2811"/>
    <w:rsid w:val="00FF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7E100F27-80AC-42BA-A265-908EA0A1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  <w:style w:type="paragraph" w:customStyle="1" w:styleId="Default">
    <w:name w:val="Default"/>
    <w:basedOn w:val="Normalny"/>
    <w:rsid w:val="00684754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</w:rPr>
  </w:style>
  <w:style w:type="table" w:customStyle="1" w:styleId="TableGrid">
    <w:name w:val="TableGrid"/>
    <w:rsid w:val="00684754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B0677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906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57BC1-8E7D-4711-9119-491B8896B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</Template>
  <TotalTime>1</TotalTime>
  <Pages>4</Pages>
  <Words>507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MagdaC</dc:creator>
  <cp:keywords/>
  <dc:description/>
  <cp:lastModifiedBy>Magdalena Ciszak</cp:lastModifiedBy>
  <cp:revision>2</cp:revision>
  <cp:lastPrinted>2023-12-28T13:43:00Z</cp:lastPrinted>
  <dcterms:created xsi:type="dcterms:W3CDTF">2023-12-28T14:00:00Z</dcterms:created>
  <dcterms:modified xsi:type="dcterms:W3CDTF">2023-12-28T14:00:00Z</dcterms:modified>
</cp:coreProperties>
</file>