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355E4A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644597">
        <w:rPr>
          <w:rFonts w:cs="Calibri"/>
          <w:b/>
          <w:bCs/>
          <w:i/>
          <w:iCs/>
          <w:sz w:val="20"/>
          <w:szCs w:val="20"/>
          <w:u w:val="single"/>
        </w:rPr>
        <w:t>OŚWIADCZENIE SKŁADANE PRZEZ WYKONAWCĘ WRAZ Z OFERTĄ</w:t>
      </w:r>
    </w:p>
    <w:p w14:paraId="4B6F37D7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04BE0FB9" w14:textId="679958A9" w:rsidR="00644597" w:rsidRPr="00982D15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C1A0A">
        <w:rPr>
          <w:rFonts w:cs="Calibri"/>
          <w:bCs/>
          <w:color w:val="FF0000"/>
          <w:sz w:val="20"/>
          <w:szCs w:val="20"/>
        </w:rPr>
        <w:t xml:space="preserve"> </w:t>
      </w:r>
      <w:r w:rsidR="009D4473" w:rsidRPr="00982D15">
        <w:rPr>
          <w:rFonts w:cs="Calibri"/>
          <w:b/>
          <w:iCs/>
          <w:sz w:val="20"/>
          <w:szCs w:val="20"/>
          <w:u w:val="single"/>
        </w:rPr>
        <w:t>ZP.262.</w:t>
      </w:r>
      <w:r w:rsidR="0036723F" w:rsidRPr="00982D15">
        <w:rPr>
          <w:rFonts w:cs="Calibri"/>
          <w:b/>
          <w:iCs/>
          <w:sz w:val="20"/>
          <w:szCs w:val="20"/>
          <w:u w:val="single"/>
        </w:rPr>
        <w:t>8</w:t>
      </w:r>
      <w:r w:rsidR="009D4473" w:rsidRPr="00982D15">
        <w:rPr>
          <w:rFonts w:cs="Calibri"/>
          <w:b/>
          <w:iCs/>
          <w:sz w:val="20"/>
          <w:szCs w:val="20"/>
          <w:u w:val="single"/>
        </w:rPr>
        <w:t>.2024</w:t>
      </w:r>
      <w:r w:rsidRPr="00982D15">
        <w:rPr>
          <w:rFonts w:cs="Calibri"/>
          <w:sz w:val="20"/>
          <w:szCs w:val="20"/>
        </w:rPr>
        <w:t xml:space="preserve">                                                        Załącznik  </w:t>
      </w:r>
      <w:r w:rsidR="00D02242" w:rsidRPr="00982D15">
        <w:rPr>
          <w:rFonts w:cs="Calibri"/>
          <w:sz w:val="20"/>
          <w:szCs w:val="20"/>
        </w:rPr>
        <w:t xml:space="preserve">4a i/lub 4b </w:t>
      </w:r>
      <w:r w:rsidR="00AF02D3" w:rsidRPr="00982D15">
        <w:rPr>
          <w:rFonts w:cs="Calibri"/>
          <w:sz w:val="20"/>
          <w:szCs w:val="20"/>
        </w:rPr>
        <w:t>*</w:t>
      </w:r>
      <w:r w:rsidR="00D02242" w:rsidRPr="00982D15">
        <w:rPr>
          <w:rFonts w:cs="Calibri"/>
          <w:sz w:val="20"/>
          <w:szCs w:val="20"/>
        </w:rPr>
        <w:t xml:space="preserve"> </w:t>
      </w:r>
      <w:r w:rsidRPr="00982D15">
        <w:rPr>
          <w:rFonts w:cs="Calibri"/>
          <w:sz w:val="20"/>
          <w:szCs w:val="20"/>
        </w:rPr>
        <w:t>do SWZ</w:t>
      </w:r>
    </w:p>
    <w:p w14:paraId="0A6DCCCE" w14:textId="77777777" w:rsidR="00644597" w:rsidRPr="00982D15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82D15">
        <w:rPr>
          <w:rFonts w:cs="Calibri"/>
          <w:sz w:val="20"/>
          <w:szCs w:val="20"/>
        </w:rPr>
        <w:t xml:space="preserve">     </w:t>
      </w:r>
    </w:p>
    <w:p w14:paraId="3156AED6" w14:textId="77777777" w:rsidR="00644597" w:rsidRPr="00982D15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82D15">
        <w:rPr>
          <w:rFonts w:cs="Calibri"/>
          <w:sz w:val="20"/>
          <w:szCs w:val="20"/>
        </w:rPr>
        <w:t xml:space="preserve">Dolnośląski Ośrodek Polityki Społecznej </w:t>
      </w:r>
    </w:p>
    <w:p w14:paraId="657E23D4" w14:textId="77777777" w:rsidR="00644597" w:rsidRPr="00982D15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82D15">
        <w:rPr>
          <w:rFonts w:cs="Calibri"/>
          <w:sz w:val="20"/>
          <w:szCs w:val="20"/>
        </w:rPr>
        <w:t>ul. Trzebnicka 42-44</w:t>
      </w:r>
    </w:p>
    <w:p w14:paraId="33315EEC" w14:textId="77777777" w:rsidR="00644597" w:rsidRPr="00982D15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82D15">
        <w:rPr>
          <w:rFonts w:cs="Calibri"/>
          <w:sz w:val="20"/>
          <w:szCs w:val="20"/>
        </w:rPr>
        <w:t>50-230 Wrocław</w:t>
      </w:r>
    </w:p>
    <w:p w14:paraId="08135496" w14:textId="77777777" w:rsidR="00644597" w:rsidRPr="00982D15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8A0B197" w14:textId="77777777" w:rsidR="00644597" w:rsidRPr="00982D15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82D15">
        <w:rPr>
          <w:rFonts w:cs="Calibri"/>
          <w:sz w:val="20"/>
          <w:szCs w:val="20"/>
        </w:rPr>
        <w:t xml:space="preserve">     Nazwa wykonawcy składającego oświadczenie: ………………………………………………………………………………………………..</w:t>
      </w:r>
    </w:p>
    <w:p w14:paraId="77C9E969" w14:textId="77777777" w:rsidR="00644597" w:rsidRPr="00982D15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82D15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982D15">
        <w:rPr>
          <w:rFonts w:cs="Calibri"/>
          <w:sz w:val="20"/>
          <w:szCs w:val="20"/>
        </w:rPr>
        <w:t>CEDiG</w:t>
      </w:r>
      <w:proofErr w:type="spellEnd"/>
      <w:r w:rsidRPr="00982D15">
        <w:rPr>
          <w:rFonts w:cs="Calibri"/>
          <w:sz w:val="20"/>
          <w:szCs w:val="20"/>
        </w:rPr>
        <w:t>)</w:t>
      </w:r>
    </w:p>
    <w:p w14:paraId="180C4F24" w14:textId="77777777" w:rsidR="00644597" w:rsidRPr="00982D15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82D15">
        <w:rPr>
          <w:rFonts w:cs="Calibri"/>
          <w:sz w:val="20"/>
          <w:szCs w:val="20"/>
        </w:rPr>
        <w:t>Reprezentowany przez:</w:t>
      </w:r>
    </w:p>
    <w:p w14:paraId="2B44E46F" w14:textId="77777777" w:rsidR="00644597" w:rsidRPr="00982D15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82D15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CFC2D53" w14:textId="77777777" w:rsidR="00644597" w:rsidRPr="00982D15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82D15">
        <w:rPr>
          <w:rFonts w:cs="Calibri"/>
          <w:sz w:val="20"/>
          <w:szCs w:val="20"/>
        </w:rPr>
        <w:t>(imię, nazwisko, stanowisko/podstawa do reprezentacji)</w:t>
      </w:r>
    </w:p>
    <w:p w14:paraId="41638911" w14:textId="77777777" w:rsidR="00644597" w:rsidRPr="00982D15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28E28B2" w14:textId="77777777" w:rsidR="00644597" w:rsidRPr="00982D15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82D15">
        <w:rPr>
          <w:rFonts w:cs="Calibri"/>
          <w:sz w:val="20"/>
          <w:szCs w:val="20"/>
        </w:rPr>
        <w:t xml:space="preserve">O Ś W I A D C Z E N I E WYKONAWCY </w:t>
      </w:r>
    </w:p>
    <w:p w14:paraId="42BBEE22" w14:textId="77777777" w:rsidR="00644597" w:rsidRPr="00982D15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82D15">
        <w:rPr>
          <w:rFonts w:cs="Calibri"/>
          <w:sz w:val="20"/>
          <w:szCs w:val="20"/>
        </w:rPr>
        <w:t xml:space="preserve">Składane na podstawie art. 125 ust. 1 ustawy z dnia 11 września 2019 r., Prawo zamówień publicznych (dalej </w:t>
      </w:r>
      <w:proofErr w:type="spellStart"/>
      <w:r w:rsidRPr="00982D15">
        <w:rPr>
          <w:rFonts w:cs="Calibri"/>
          <w:sz w:val="20"/>
          <w:szCs w:val="20"/>
        </w:rPr>
        <w:t>Pzp</w:t>
      </w:r>
      <w:proofErr w:type="spellEnd"/>
      <w:r w:rsidRPr="00982D15">
        <w:rPr>
          <w:rFonts w:cs="Calibri"/>
          <w:sz w:val="20"/>
          <w:szCs w:val="20"/>
        </w:rPr>
        <w:t>)</w:t>
      </w:r>
    </w:p>
    <w:p w14:paraId="3EAB7468" w14:textId="77777777" w:rsidR="00644597" w:rsidRPr="00982D15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  <w:u w:val="single"/>
        </w:rPr>
      </w:pPr>
      <w:r w:rsidRPr="00982D15">
        <w:rPr>
          <w:rFonts w:cs="Calibri"/>
          <w:b/>
          <w:bCs/>
          <w:sz w:val="20"/>
          <w:szCs w:val="20"/>
          <w:u w:val="single"/>
        </w:rPr>
        <w:t>DOTYCZĄCE PODSTAW WYKLUCZENIA Z POSTEPOWANIA I SPEŁNIANIA WARUNKÓW UDZIAŁU                                   W POSTĘPOWANIU</w:t>
      </w:r>
    </w:p>
    <w:p w14:paraId="529D7C64" w14:textId="77777777" w:rsidR="00644597" w:rsidRPr="00982D15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82D15">
        <w:rPr>
          <w:rFonts w:cs="Calibri"/>
          <w:sz w:val="20"/>
          <w:szCs w:val="20"/>
        </w:rPr>
        <w:t xml:space="preserve">           </w:t>
      </w:r>
    </w:p>
    <w:p w14:paraId="7EB9F485" w14:textId="5302F262" w:rsidR="00644597" w:rsidRPr="00982D15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b/>
          <w:sz w:val="20"/>
          <w:szCs w:val="20"/>
        </w:rPr>
      </w:pPr>
      <w:r w:rsidRPr="00982D15">
        <w:rPr>
          <w:rFonts w:cs="Calibri"/>
          <w:sz w:val="20"/>
          <w:szCs w:val="20"/>
        </w:rPr>
        <w:t>Działając w ramach postępowania o udzielenie zamówienia publicznego nr</w:t>
      </w:r>
      <w:r w:rsidR="009D4473" w:rsidRPr="00982D15">
        <w:rPr>
          <w:rFonts w:cs="Calibri"/>
          <w:b/>
          <w:iCs/>
          <w:sz w:val="20"/>
          <w:szCs w:val="20"/>
        </w:rPr>
        <w:t xml:space="preserve"> </w:t>
      </w:r>
      <w:r w:rsidR="009D4473" w:rsidRPr="00982D15">
        <w:rPr>
          <w:rFonts w:cs="Calibri"/>
          <w:bCs/>
          <w:iCs/>
          <w:sz w:val="20"/>
          <w:szCs w:val="20"/>
        </w:rPr>
        <w:t>ZP.262.</w:t>
      </w:r>
      <w:r w:rsidR="008C1A0A" w:rsidRPr="00982D15">
        <w:rPr>
          <w:rFonts w:cs="Calibri"/>
          <w:bCs/>
          <w:iCs/>
          <w:sz w:val="20"/>
          <w:szCs w:val="20"/>
        </w:rPr>
        <w:t>8</w:t>
      </w:r>
      <w:r w:rsidR="009D4473" w:rsidRPr="00982D15">
        <w:rPr>
          <w:rFonts w:cs="Calibri"/>
          <w:bCs/>
          <w:iCs/>
          <w:sz w:val="20"/>
          <w:szCs w:val="20"/>
        </w:rPr>
        <w:t>.2024</w:t>
      </w:r>
      <w:r w:rsidRPr="00982D15">
        <w:rPr>
          <w:rFonts w:cs="Calibri"/>
          <w:sz w:val="20"/>
          <w:szCs w:val="20"/>
        </w:rPr>
        <w:t xml:space="preserve"> </w:t>
      </w:r>
      <w:r w:rsidRPr="00982D15">
        <w:rPr>
          <w:rFonts w:cs="Calibri"/>
          <w:bCs/>
          <w:iCs/>
          <w:sz w:val="20"/>
          <w:szCs w:val="20"/>
        </w:rPr>
        <w:t xml:space="preserve"> </w:t>
      </w:r>
      <w:r w:rsidRPr="00982D15">
        <w:rPr>
          <w:rFonts w:cs="Calibri"/>
          <w:sz w:val="20"/>
          <w:szCs w:val="20"/>
        </w:rPr>
        <w:t xml:space="preserve">pn. </w:t>
      </w:r>
      <w:bookmarkStart w:id="0" w:name="_Hlk69925246"/>
    </w:p>
    <w:bookmarkEnd w:id="0"/>
    <w:p w14:paraId="654D1DD6" w14:textId="77777777" w:rsidR="008C1A0A" w:rsidRDefault="008C1A0A" w:rsidP="008C1A0A">
      <w:pPr>
        <w:spacing w:after="0" w:line="240" w:lineRule="auto"/>
        <w:contextualSpacing/>
        <w:jc w:val="center"/>
        <w:rPr>
          <w:rFonts w:cs="Calibri"/>
          <w:b/>
          <w:i/>
          <w:sz w:val="20"/>
          <w:szCs w:val="20"/>
        </w:rPr>
      </w:pPr>
      <w:r w:rsidRPr="00982D15">
        <w:rPr>
          <w:rFonts w:cs="Calibri"/>
          <w:b/>
          <w:iCs/>
          <w:sz w:val="20"/>
          <w:szCs w:val="20"/>
        </w:rPr>
        <w:t xml:space="preserve">Usługa w zakresie przeprowadzenia szkoleń specjalistycznych wraz z przygotowaniem </w:t>
      </w:r>
      <w:r>
        <w:rPr>
          <w:rFonts w:cs="Calibri"/>
          <w:b/>
          <w:iCs/>
          <w:sz w:val="20"/>
          <w:szCs w:val="20"/>
        </w:rPr>
        <w:t xml:space="preserve">materiałów dydaktycznych, z zakresu przeciwdziałania przemocy, w tym przemocy domowej dla uczestników projektu realizowanego przez Dolnośląski Ośrodek Polityki społecznej we Wrocławiu, pn. „Projekt w zakresie rozwoju interwencji kryzysowej oraz przeciwdziałania przemocy , w tym przemocy w rodzinie” </w:t>
      </w:r>
      <w:r w:rsidRPr="004F211B">
        <w:rPr>
          <w:rFonts w:cs="Calibri"/>
          <w:b/>
          <w:i/>
          <w:sz w:val="20"/>
          <w:szCs w:val="20"/>
          <w:u w:val="single"/>
        </w:rPr>
        <w:t xml:space="preserve">w podziale na </w:t>
      </w:r>
      <w:r>
        <w:rPr>
          <w:rFonts w:cs="Calibri"/>
          <w:b/>
          <w:i/>
          <w:sz w:val="20"/>
          <w:szCs w:val="20"/>
          <w:u w:val="single"/>
        </w:rPr>
        <w:t>2</w:t>
      </w:r>
      <w:r w:rsidRPr="004F211B">
        <w:rPr>
          <w:rFonts w:cs="Calibri"/>
          <w:b/>
          <w:i/>
          <w:sz w:val="20"/>
          <w:szCs w:val="20"/>
          <w:u w:val="single"/>
        </w:rPr>
        <w:t xml:space="preserve"> zada</w:t>
      </w:r>
      <w:r>
        <w:rPr>
          <w:rFonts w:cs="Calibri"/>
          <w:b/>
          <w:i/>
          <w:sz w:val="20"/>
          <w:szCs w:val="20"/>
          <w:u w:val="single"/>
        </w:rPr>
        <w:t>nia</w:t>
      </w:r>
      <w:r>
        <w:rPr>
          <w:rFonts w:cs="Calibri"/>
          <w:b/>
          <w:i/>
          <w:sz w:val="20"/>
          <w:szCs w:val="20"/>
        </w:rPr>
        <w:t>:</w:t>
      </w:r>
    </w:p>
    <w:p w14:paraId="5A7E9433" w14:textId="77777777" w:rsidR="008C1A0A" w:rsidRDefault="008C1A0A" w:rsidP="008C1A0A">
      <w:pPr>
        <w:spacing w:after="0" w:line="240" w:lineRule="auto"/>
        <w:contextualSpacing/>
        <w:jc w:val="center"/>
        <w:rPr>
          <w:rFonts w:cs="Calibri"/>
          <w:b/>
          <w:i/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Zadanie 1: Szkolenia 3-dniowe;</w:t>
      </w:r>
    </w:p>
    <w:p w14:paraId="4508533A" w14:textId="77777777" w:rsidR="008C1A0A" w:rsidRDefault="008C1A0A" w:rsidP="008C1A0A">
      <w:pPr>
        <w:spacing w:after="0" w:line="240" w:lineRule="auto"/>
        <w:contextualSpacing/>
        <w:jc w:val="center"/>
        <w:rPr>
          <w:rFonts w:cs="Calibri"/>
          <w:b/>
          <w:i/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i/lub</w:t>
      </w:r>
    </w:p>
    <w:p w14:paraId="58D6263D" w14:textId="65F55192" w:rsidR="00AB45F5" w:rsidRPr="003B04E8" w:rsidRDefault="008C1A0A" w:rsidP="008C1A0A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Zadanie 2: Szkolenia 4-dniowe</w:t>
      </w:r>
    </w:p>
    <w:p w14:paraId="123A1A0C" w14:textId="77777777" w:rsidR="008C1A0A" w:rsidRPr="00722049" w:rsidRDefault="008C1A0A" w:rsidP="008C1A0A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Calibri"/>
          <w:kern w:val="3"/>
          <w:sz w:val="18"/>
          <w:szCs w:val="18"/>
          <w:lang w:eastAsia="pl-PL"/>
        </w:rPr>
      </w:pPr>
      <w:r w:rsidRPr="00722049">
        <w:rPr>
          <w:rFonts w:eastAsia="Times New Roman" w:cs="Calibri"/>
          <w:kern w:val="3"/>
          <w:sz w:val="18"/>
          <w:szCs w:val="18"/>
          <w:lang w:eastAsia="pl-PL"/>
        </w:rPr>
        <w:t>Projekt jest współfinansowany z Europejskiego Funduszu Społecznego PLUS i realizowany w ramach programu Fundusze Europejskie dla Dolnego Śląska 2021-2027, Priorytet 7 Fundusze Europejskie na rzecz rynku pracy i włączenia społecznego na Dolnym Śląsku, Działanie 7.8 Wspieranie włączenia społecznego, Typ 7.8 C Rozwój usług społecznych w zakresie przeciwdziałania przemocy.</w:t>
      </w:r>
    </w:p>
    <w:p w14:paraId="5DFE67FD" w14:textId="77777777" w:rsidR="00D02242" w:rsidRDefault="00D02242" w:rsidP="00644597">
      <w:pPr>
        <w:spacing w:after="0"/>
        <w:jc w:val="both"/>
        <w:rPr>
          <w:rFonts w:cs="Calibri"/>
          <w:b/>
          <w:bCs/>
          <w:color w:val="000000"/>
          <w:kern w:val="3"/>
          <w:sz w:val="20"/>
          <w:szCs w:val="20"/>
          <w:lang w:eastAsia="pl-PL"/>
        </w:rPr>
      </w:pPr>
    </w:p>
    <w:p w14:paraId="303936ED" w14:textId="709D4F76" w:rsidR="00644597" w:rsidRPr="00644597" w:rsidRDefault="00644597" w:rsidP="00644597">
      <w:pPr>
        <w:spacing w:after="0"/>
        <w:jc w:val="both"/>
        <w:rPr>
          <w:rFonts w:cs="Calibri"/>
          <w:b/>
          <w:sz w:val="20"/>
          <w:szCs w:val="20"/>
        </w:rPr>
      </w:pPr>
      <w:r w:rsidRPr="00644597">
        <w:rPr>
          <w:rFonts w:cs="Calibri"/>
          <w:sz w:val="20"/>
          <w:szCs w:val="20"/>
        </w:rPr>
        <w:t xml:space="preserve">niniejszym oświadczam, że: </w:t>
      </w:r>
    </w:p>
    <w:p w14:paraId="1DFCDFFE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929C81A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a)</w:t>
      </w:r>
      <w:r w:rsidRPr="00644597">
        <w:rPr>
          <w:rFonts w:cs="Calibri"/>
          <w:sz w:val="20"/>
          <w:szCs w:val="20"/>
        </w:rPr>
        <w:tab/>
      </w:r>
      <w:r w:rsidRPr="00644597">
        <w:rPr>
          <w:rFonts w:cs="Calibri"/>
          <w:b/>
          <w:bCs/>
          <w:sz w:val="20"/>
          <w:szCs w:val="20"/>
        </w:rPr>
        <w:t>nie podlegam / podlegam*</w:t>
      </w:r>
      <w:r w:rsidRPr="00644597">
        <w:rPr>
          <w:rFonts w:cs="Calibri"/>
          <w:sz w:val="20"/>
          <w:szCs w:val="20"/>
        </w:rPr>
        <w:t xml:space="preserve"> </w:t>
      </w:r>
      <w:bookmarkStart w:id="1" w:name="_Hlk149045028"/>
      <w:r w:rsidRPr="00644597">
        <w:rPr>
          <w:rFonts w:cs="Calibri"/>
          <w:sz w:val="20"/>
          <w:szCs w:val="20"/>
        </w:rPr>
        <w:t xml:space="preserve">(*niepotrzebne skreślić) </w:t>
      </w:r>
      <w:bookmarkEnd w:id="1"/>
      <w:r w:rsidRPr="00644597">
        <w:rPr>
          <w:rFonts w:cs="Calibri"/>
          <w:sz w:val="20"/>
          <w:szCs w:val="20"/>
        </w:rPr>
        <w:t>wykluczeniu z postępowania na podstawie art. 108 ust. 1 art. 109 ust. 1 pkt. 4</w:t>
      </w:r>
    </w:p>
    <w:p w14:paraId="22EE4319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990CBA8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•</w:t>
      </w:r>
      <w:r w:rsidRPr="00644597">
        <w:rPr>
          <w:rFonts w:cs="Calibri"/>
          <w:sz w:val="20"/>
          <w:szCs w:val="20"/>
        </w:rPr>
        <w:tab/>
        <w:t xml:space="preserve">   Oświadczam, że zachodzą w stosunku do mnie podstawy wykluczenia z postępowania na podstawie art. ………. Ustawy (podać mającą zastosowanie podstawę wykluczenia spośród wymienionych w art. 108 ust. 1 pkt 1,2,5 lub art. 109 ust. 1 pkt 4 ustawy </w:t>
      </w:r>
      <w:proofErr w:type="spellStart"/>
      <w:r w:rsidRPr="00644597">
        <w:rPr>
          <w:rFonts w:cs="Calibri"/>
          <w:sz w:val="20"/>
          <w:szCs w:val="20"/>
        </w:rPr>
        <w:t>Pzp</w:t>
      </w:r>
      <w:proofErr w:type="spellEnd"/>
      <w:r w:rsidRPr="00644597">
        <w:rPr>
          <w:rFonts w:cs="Calibri"/>
          <w:sz w:val="20"/>
          <w:szCs w:val="20"/>
        </w:rPr>
        <w:t xml:space="preserve">). Jednocześnie oświadczam, że w związku z ww. okolicznością, na podstawie art. 110 ust. 2 2 ustawy </w:t>
      </w:r>
      <w:proofErr w:type="spellStart"/>
      <w:r w:rsidRPr="00644597">
        <w:rPr>
          <w:rFonts w:cs="Calibri"/>
          <w:sz w:val="20"/>
          <w:szCs w:val="20"/>
        </w:rPr>
        <w:t>Pzp</w:t>
      </w:r>
      <w:proofErr w:type="spellEnd"/>
      <w:r w:rsidRPr="00644597">
        <w:rPr>
          <w:rFonts w:cs="Calibri"/>
          <w:sz w:val="20"/>
          <w:szCs w:val="20"/>
        </w:rPr>
        <w:t xml:space="preserve"> podjąłem następujące środki naprawcze …………………………………………………………………. **</w:t>
      </w:r>
    </w:p>
    <w:p w14:paraId="32E1C100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19B5F618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4AEA911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644597">
        <w:rPr>
          <w:rFonts w:cs="Calibri"/>
          <w:b/>
          <w:bCs/>
          <w:sz w:val="20"/>
          <w:szCs w:val="20"/>
        </w:rPr>
        <w:lastRenderedPageBreak/>
        <w:t>* niepotrzebne skreślić</w:t>
      </w:r>
    </w:p>
    <w:p w14:paraId="12DA3AC6" w14:textId="56455CA9" w:rsidR="00644597" w:rsidRPr="00644597" w:rsidRDefault="00644597" w:rsidP="00B56E2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644597">
        <w:rPr>
          <w:rFonts w:cs="Calibri"/>
          <w:b/>
          <w:bCs/>
          <w:sz w:val="20"/>
          <w:szCs w:val="20"/>
        </w:rPr>
        <w:t xml:space="preserve">** wypełnić jeżeli dotyczy </w:t>
      </w:r>
    </w:p>
    <w:p w14:paraId="590D711B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3B8F4F8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199AB7F8" w14:textId="2E424681" w:rsidR="00644597" w:rsidRPr="00B56E2B" w:rsidRDefault="00644597" w:rsidP="00B56E2B">
      <w:pPr>
        <w:pStyle w:val="Akapitzlist"/>
        <w:widowControl w:val="0"/>
        <w:numPr>
          <w:ilvl w:val="0"/>
          <w:numId w:val="39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cs="Calibri"/>
          <w:sz w:val="20"/>
        </w:rPr>
      </w:pPr>
      <w:r w:rsidRPr="00B56E2B">
        <w:rPr>
          <w:rFonts w:cs="Calibri"/>
          <w:b/>
          <w:sz w:val="20"/>
        </w:rPr>
        <w:t>spełniam/ nie spełniam *</w:t>
      </w:r>
      <w:r w:rsidR="008C1A0A">
        <w:rPr>
          <w:rFonts w:cs="Calibri"/>
          <w:b/>
          <w:sz w:val="20"/>
        </w:rPr>
        <w:t xml:space="preserve"> </w:t>
      </w:r>
      <w:r w:rsidRPr="00B56E2B">
        <w:rPr>
          <w:rFonts w:cs="Calibri"/>
          <w:b/>
          <w:sz w:val="20"/>
        </w:rPr>
        <w:t xml:space="preserve">(niepotrzebne skreślić) </w:t>
      </w:r>
      <w:r w:rsidRPr="00B56E2B">
        <w:rPr>
          <w:rFonts w:cs="Calibri"/>
          <w:bCs/>
          <w:sz w:val="20"/>
        </w:rPr>
        <w:t>warunków udziału w postępowaniu określone przez Zamawiającego w SWZ dotyczące posiadania Zdolności technicznej lub zawodowej</w:t>
      </w:r>
      <w:r w:rsidRPr="00B56E2B">
        <w:rPr>
          <w:rFonts w:cs="Calibri"/>
          <w:b/>
          <w:sz w:val="20"/>
        </w:rPr>
        <w:t xml:space="preserve"> </w:t>
      </w:r>
    </w:p>
    <w:p w14:paraId="5F9071E5" w14:textId="753A81E6" w:rsidR="00644597" w:rsidRPr="00644597" w:rsidRDefault="00644597" w:rsidP="00644597">
      <w:pPr>
        <w:autoSpaceDE w:val="0"/>
        <w:adjustRightInd w:val="0"/>
        <w:ind w:left="360"/>
        <w:contextualSpacing/>
        <w:jc w:val="both"/>
        <w:rPr>
          <w:rFonts w:cs="Calibri"/>
          <w:sz w:val="20"/>
        </w:rPr>
      </w:pPr>
      <w:r w:rsidRPr="00644597">
        <w:rPr>
          <w:rFonts w:cs="Calibri"/>
          <w:sz w:val="20"/>
        </w:rPr>
        <w:t>Warunki dotyczące wykształcenia i doświadczenia powinny być spełniane łącznie przez zaproponowaną przez wykonawcę osob</w:t>
      </w:r>
      <w:r w:rsidR="00523386">
        <w:rPr>
          <w:rFonts w:cs="Calibri"/>
          <w:sz w:val="20"/>
        </w:rPr>
        <w:t>y</w:t>
      </w:r>
      <w:r w:rsidRPr="00644597">
        <w:rPr>
          <w:rFonts w:cs="Calibri"/>
          <w:sz w:val="20"/>
        </w:rPr>
        <w:t xml:space="preserve"> do realizacji zamówienia.</w:t>
      </w:r>
    </w:p>
    <w:p w14:paraId="436E3F00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773B08C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C48EAFD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 w:rsidRPr="00644597">
        <w:rPr>
          <w:rFonts w:eastAsia="Times New Roman" w:cs="Calibri"/>
          <w:kern w:val="3"/>
          <w:sz w:val="20"/>
          <w:szCs w:val="20"/>
          <w:lang w:eastAsia="pl-PL"/>
        </w:rPr>
        <w:t>Oświadczam, że w celu wykazania spełnienia warunków udziału w postępowaniu określonych przez Zamawiającego w Rozdziale 5 SWZ polegam na zasobach następujących podmiotów: …………………………………….; w  następującym zakresie: …………………………………………………**</w:t>
      </w:r>
    </w:p>
    <w:p w14:paraId="046BB6C4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34F424A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2AED67F" w14:textId="77777777" w:rsidR="00644597" w:rsidRPr="00644597" w:rsidRDefault="00644597" w:rsidP="00644597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644597">
        <w:rPr>
          <w:rFonts w:eastAsia="Times New Roman" w:cs="Calibri"/>
          <w:sz w:val="18"/>
          <w:szCs w:val="18"/>
          <w:lang w:eastAsia="pl-PL"/>
        </w:rPr>
        <w:t>** wypełnić jeśli dotyczy</w:t>
      </w:r>
    </w:p>
    <w:p w14:paraId="08676FCD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338BEA8" w14:textId="77777777" w:rsid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470AA84" w14:textId="77777777" w:rsidR="00B56E2B" w:rsidRDefault="00B56E2B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D8178D2" w14:textId="77777777" w:rsidR="00B56E2B" w:rsidRDefault="00B56E2B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EC61FAC" w14:textId="77777777" w:rsidR="00B56E2B" w:rsidRPr="00644597" w:rsidRDefault="00B56E2B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2F6D976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301556B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536D3BF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366131D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OŚWIADCZENIE DOTYCZĄCE PODANYCH INFORMACJI</w:t>
      </w:r>
    </w:p>
    <w:p w14:paraId="3DF81960" w14:textId="77777777" w:rsidR="00644597" w:rsidRP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644597">
        <w:rPr>
          <w:rFonts w:cs="Calibri"/>
          <w:sz w:val="20"/>
          <w:szCs w:val="20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71F2498B" w14:textId="77777777" w:rsidR="00644597" w:rsidRDefault="00644597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5934025" w14:textId="640283DE" w:rsidR="00255149" w:rsidRDefault="00255149" w:rsidP="00255149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*Wykonawca winien wskazać Zadanie na które składa niniejszy </w:t>
      </w:r>
      <w:r w:rsidR="0070506F">
        <w:rPr>
          <w:rFonts w:eastAsia="Times New Roman"/>
          <w:b/>
          <w:bCs/>
          <w:sz w:val="20"/>
          <w:szCs w:val="20"/>
          <w:u w:val="thick"/>
          <w:lang w:eastAsia="pl-PL"/>
        </w:rPr>
        <w:t>dokument</w:t>
      </w:r>
    </w:p>
    <w:p w14:paraId="5D3210C6" w14:textId="77777777" w:rsidR="00722EC6" w:rsidRPr="00644597" w:rsidRDefault="00722EC6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6FC593F" w14:textId="6DB54E7E" w:rsidR="00644597" w:rsidRPr="00722EC6" w:rsidRDefault="00722EC6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722EC6">
        <w:rPr>
          <w:rFonts w:cs="Calibri"/>
          <w:b/>
          <w:bCs/>
          <w:sz w:val="20"/>
          <w:szCs w:val="20"/>
        </w:rPr>
        <w:t>Dokument musi zostać podpisany przez osoby uprawnione do reprezentowania Wykonawcy kwalifikowalnym podpisem elektronicznym</w:t>
      </w:r>
    </w:p>
    <w:p w14:paraId="5B3F456A" w14:textId="77777777" w:rsidR="00722EC6" w:rsidRDefault="00722EC6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EEDF70D" w14:textId="77777777" w:rsidR="00722EC6" w:rsidRPr="00644597" w:rsidRDefault="00722EC6" w:rsidP="006445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12B4B797" w14:textId="77777777" w:rsidR="00126269" w:rsidRPr="00794A62" w:rsidRDefault="00126269" w:rsidP="00794A62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sectPr w:rsidR="00126269" w:rsidRPr="00794A62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90D9AD" w14:textId="77777777" w:rsidR="003F2A08" w:rsidRDefault="003F2A08" w:rsidP="00DC5DAC">
      <w:pPr>
        <w:spacing w:after="0" w:line="240" w:lineRule="auto"/>
      </w:pPr>
      <w:r>
        <w:separator/>
      </w:r>
    </w:p>
  </w:endnote>
  <w:endnote w:type="continuationSeparator" w:id="0">
    <w:p w14:paraId="31D2F4A8" w14:textId="77777777" w:rsidR="003F2A08" w:rsidRDefault="003F2A08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CE59C" w14:textId="77777777" w:rsidR="003F2A08" w:rsidRDefault="003F2A08" w:rsidP="00DC5DAC">
      <w:pPr>
        <w:spacing w:after="0" w:line="240" w:lineRule="auto"/>
      </w:pPr>
      <w:r>
        <w:separator/>
      </w:r>
    </w:p>
  </w:footnote>
  <w:footnote w:type="continuationSeparator" w:id="0">
    <w:p w14:paraId="529F48E5" w14:textId="77777777" w:rsidR="003F2A08" w:rsidRDefault="003F2A08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5921C3"/>
    <w:multiLevelType w:val="hybridMultilevel"/>
    <w:tmpl w:val="98707E3E"/>
    <w:lvl w:ilvl="0" w:tplc="C2723EE8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FC5FD9"/>
    <w:multiLevelType w:val="hybridMultilevel"/>
    <w:tmpl w:val="B6F20C4E"/>
    <w:lvl w:ilvl="0" w:tplc="0415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7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96C12"/>
    <w:multiLevelType w:val="hybridMultilevel"/>
    <w:tmpl w:val="FEC6A690"/>
    <w:lvl w:ilvl="0" w:tplc="C48A8078">
      <w:start w:val="1"/>
      <w:numFmt w:val="lowerLetter"/>
      <w:lvlText w:val="%1)"/>
      <w:lvlJc w:val="left"/>
      <w:pPr>
        <w:ind w:left="1080" w:hanging="360"/>
      </w:pPr>
      <w:rPr>
        <w:rFonts w:cs="Arial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B81952"/>
    <w:multiLevelType w:val="hybridMultilevel"/>
    <w:tmpl w:val="E960BE9A"/>
    <w:lvl w:ilvl="0" w:tplc="C89A34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8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9" w15:restartNumberingAfterBreak="0">
    <w:nsid w:val="6E7005FB"/>
    <w:multiLevelType w:val="hybridMultilevel"/>
    <w:tmpl w:val="FA62415E"/>
    <w:lvl w:ilvl="0" w:tplc="0415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0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21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7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4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1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8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4"/>
  </w:num>
  <w:num w:numId="32" w16cid:durableId="1691562656">
    <w:abstractNumId w:val="4"/>
  </w:num>
  <w:num w:numId="33" w16cid:durableId="101248635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1848835">
    <w:abstractNumId w:val="19"/>
  </w:num>
  <w:num w:numId="35" w16cid:durableId="256669634">
    <w:abstractNumId w:val="6"/>
  </w:num>
  <w:num w:numId="36" w16cid:durableId="1632512885">
    <w:abstractNumId w:val="22"/>
  </w:num>
  <w:num w:numId="37" w16cid:durableId="1653177745">
    <w:abstractNumId w:val="16"/>
  </w:num>
  <w:num w:numId="38" w16cid:durableId="2114199753">
    <w:abstractNumId w:val="3"/>
  </w:num>
  <w:num w:numId="39" w16cid:durableId="24086753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26269"/>
    <w:rsid w:val="00134AD3"/>
    <w:rsid w:val="00137ED3"/>
    <w:rsid w:val="00145519"/>
    <w:rsid w:val="00150D7D"/>
    <w:rsid w:val="00153D9F"/>
    <w:rsid w:val="00153E69"/>
    <w:rsid w:val="00154039"/>
    <w:rsid w:val="00154ADE"/>
    <w:rsid w:val="00157B2B"/>
    <w:rsid w:val="00160AD8"/>
    <w:rsid w:val="001613E9"/>
    <w:rsid w:val="001620DD"/>
    <w:rsid w:val="001732A0"/>
    <w:rsid w:val="00173428"/>
    <w:rsid w:val="00173C2A"/>
    <w:rsid w:val="00174A75"/>
    <w:rsid w:val="00176A3C"/>
    <w:rsid w:val="00180AEB"/>
    <w:rsid w:val="00181D7B"/>
    <w:rsid w:val="00194A5A"/>
    <w:rsid w:val="00195F2A"/>
    <w:rsid w:val="001968CB"/>
    <w:rsid w:val="00197C31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315A7"/>
    <w:rsid w:val="00241AB6"/>
    <w:rsid w:val="00244BB1"/>
    <w:rsid w:val="002525F4"/>
    <w:rsid w:val="00253155"/>
    <w:rsid w:val="00255149"/>
    <w:rsid w:val="00260AF2"/>
    <w:rsid w:val="00267240"/>
    <w:rsid w:val="00274455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137BB"/>
    <w:rsid w:val="00327B3A"/>
    <w:rsid w:val="003525BA"/>
    <w:rsid w:val="00357886"/>
    <w:rsid w:val="0036133F"/>
    <w:rsid w:val="0036723F"/>
    <w:rsid w:val="003713AD"/>
    <w:rsid w:val="00371A96"/>
    <w:rsid w:val="003724DE"/>
    <w:rsid w:val="00376059"/>
    <w:rsid w:val="0038357E"/>
    <w:rsid w:val="00394A2C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2A08"/>
    <w:rsid w:val="003F45C0"/>
    <w:rsid w:val="00402111"/>
    <w:rsid w:val="004022F2"/>
    <w:rsid w:val="00403428"/>
    <w:rsid w:val="00410BF9"/>
    <w:rsid w:val="00411239"/>
    <w:rsid w:val="0042576B"/>
    <w:rsid w:val="004266A1"/>
    <w:rsid w:val="00427511"/>
    <w:rsid w:val="004317B2"/>
    <w:rsid w:val="004342E7"/>
    <w:rsid w:val="00435E27"/>
    <w:rsid w:val="00441210"/>
    <w:rsid w:val="0044410F"/>
    <w:rsid w:val="00447127"/>
    <w:rsid w:val="0045678B"/>
    <w:rsid w:val="00457783"/>
    <w:rsid w:val="004655E7"/>
    <w:rsid w:val="0047165C"/>
    <w:rsid w:val="0048161F"/>
    <w:rsid w:val="004824C2"/>
    <w:rsid w:val="00490BB0"/>
    <w:rsid w:val="004A7AC2"/>
    <w:rsid w:val="004B78A4"/>
    <w:rsid w:val="004C0A64"/>
    <w:rsid w:val="004D25FC"/>
    <w:rsid w:val="004E41AE"/>
    <w:rsid w:val="004F3991"/>
    <w:rsid w:val="004F5BDB"/>
    <w:rsid w:val="005010A3"/>
    <w:rsid w:val="00510486"/>
    <w:rsid w:val="00517608"/>
    <w:rsid w:val="00523386"/>
    <w:rsid w:val="005233D5"/>
    <w:rsid w:val="00530FDC"/>
    <w:rsid w:val="00541214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44597"/>
    <w:rsid w:val="00650DFD"/>
    <w:rsid w:val="00651DAA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6F6E7F"/>
    <w:rsid w:val="00702EFF"/>
    <w:rsid w:val="0070506F"/>
    <w:rsid w:val="00706096"/>
    <w:rsid w:val="00722EC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7711C"/>
    <w:rsid w:val="00784EFD"/>
    <w:rsid w:val="00793908"/>
    <w:rsid w:val="00794001"/>
    <w:rsid w:val="00794A62"/>
    <w:rsid w:val="007954DC"/>
    <w:rsid w:val="00796255"/>
    <w:rsid w:val="007A0CE2"/>
    <w:rsid w:val="007A4B97"/>
    <w:rsid w:val="007A5D80"/>
    <w:rsid w:val="007C2265"/>
    <w:rsid w:val="007C312B"/>
    <w:rsid w:val="007C32D9"/>
    <w:rsid w:val="007C380C"/>
    <w:rsid w:val="007C4F28"/>
    <w:rsid w:val="007C5944"/>
    <w:rsid w:val="007D0FD5"/>
    <w:rsid w:val="007D24F5"/>
    <w:rsid w:val="007D3390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35A8"/>
    <w:rsid w:val="00897CA4"/>
    <w:rsid w:val="008B662A"/>
    <w:rsid w:val="008B6CCC"/>
    <w:rsid w:val="008B76AC"/>
    <w:rsid w:val="008C1A0A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437CD"/>
    <w:rsid w:val="009508AC"/>
    <w:rsid w:val="00954E9F"/>
    <w:rsid w:val="00956B69"/>
    <w:rsid w:val="009631DB"/>
    <w:rsid w:val="00972B93"/>
    <w:rsid w:val="009766F2"/>
    <w:rsid w:val="00982D15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4473"/>
    <w:rsid w:val="009D7850"/>
    <w:rsid w:val="009E1FDE"/>
    <w:rsid w:val="009F7993"/>
    <w:rsid w:val="00A05E4C"/>
    <w:rsid w:val="00A375A3"/>
    <w:rsid w:val="00A40676"/>
    <w:rsid w:val="00A41274"/>
    <w:rsid w:val="00A43FEA"/>
    <w:rsid w:val="00A5010C"/>
    <w:rsid w:val="00A537C9"/>
    <w:rsid w:val="00A55254"/>
    <w:rsid w:val="00A56E1A"/>
    <w:rsid w:val="00A612D0"/>
    <w:rsid w:val="00A62480"/>
    <w:rsid w:val="00A65C43"/>
    <w:rsid w:val="00A90E75"/>
    <w:rsid w:val="00A93EC6"/>
    <w:rsid w:val="00A9775B"/>
    <w:rsid w:val="00AA44AB"/>
    <w:rsid w:val="00AB45F5"/>
    <w:rsid w:val="00AB4D9F"/>
    <w:rsid w:val="00AC3D72"/>
    <w:rsid w:val="00AD5629"/>
    <w:rsid w:val="00AD58B7"/>
    <w:rsid w:val="00AF02D3"/>
    <w:rsid w:val="00AF29FC"/>
    <w:rsid w:val="00AF31FB"/>
    <w:rsid w:val="00AF3B74"/>
    <w:rsid w:val="00AF5B1F"/>
    <w:rsid w:val="00AF5BDA"/>
    <w:rsid w:val="00B00CFA"/>
    <w:rsid w:val="00B052FC"/>
    <w:rsid w:val="00B06881"/>
    <w:rsid w:val="00B06B26"/>
    <w:rsid w:val="00B105B7"/>
    <w:rsid w:val="00B154F6"/>
    <w:rsid w:val="00B162EA"/>
    <w:rsid w:val="00B46FEC"/>
    <w:rsid w:val="00B56E2B"/>
    <w:rsid w:val="00B60142"/>
    <w:rsid w:val="00B6719C"/>
    <w:rsid w:val="00B778D7"/>
    <w:rsid w:val="00B80B03"/>
    <w:rsid w:val="00B813FF"/>
    <w:rsid w:val="00B84AF4"/>
    <w:rsid w:val="00B926A4"/>
    <w:rsid w:val="00B93A65"/>
    <w:rsid w:val="00BA6997"/>
    <w:rsid w:val="00BA6D30"/>
    <w:rsid w:val="00BC4D8C"/>
    <w:rsid w:val="00BD2508"/>
    <w:rsid w:val="00BD257A"/>
    <w:rsid w:val="00BD7FC6"/>
    <w:rsid w:val="00BE74DE"/>
    <w:rsid w:val="00BF11A4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B5B2A"/>
    <w:rsid w:val="00CC1E6B"/>
    <w:rsid w:val="00CC3367"/>
    <w:rsid w:val="00CC35A3"/>
    <w:rsid w:val="00CD319A"/>
    <w:rsid w:val="00CD44D6"/>
    <w:rsid w:val="00CE10C9"/>
    <w:rsid w:val="00CE33A5"/>
    <w:rsid w:val="00D02242"/>
    <w:rsid w:val="00D052E8"/>
    <w:rsid w:val="00D05433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447FD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2561D"/>
    <w:rsid w:val="00E3689C"/>
    <w:rsid w:val="00E4000E"/>
    <w:rsid w:val="00E557D7"/>
    <w:rsid w:val="00E60106"/>
    <w:rsid w:val="00E67AF1"/>
    <w:rsid w:val="00E71C3A"/>
    <w:rsid w:val="00E7405E"/>
    <w:rsid w:val="00E81CA2"/>
    <w:rsid w:val="00E91A6F"/>
    <w:rsid w:val="00EB4080"/>
    <w:rsid w:val="00EB4597"/>
    <w:rsid w:val="00EB7CD1"/>
    <w:rsid w:val="00EC3E97"/>
    <w:rsid w:val="00EC4504"/>
    <w:rsid w:val="00EC55DE"/>
    <w:rsid w:val="00ED3583"/>
    <w:rsid w:val="00ED3985"/>
    <w:rsid w:val="00EF76BD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  <w:style w:type="paragraph" w:styleId="Tekstprzypisudolnego">
    <w:name w:val="footnote text"/>
    <w:aliases w:val="Footnote,Podrozdział,Podrozdzia3,Tekst przypisu Znak Znak Znak Znak,Tekst przypisu Znak Znak Znak Znak Znak,Tekst przypisu Znak Znak Znak Znak Znak Znak Znak,Tekst przypisu Znak Znak Znak Znak Znak Znak Znak Znak Zn,Fußnote,o,fn"/>
    <w:basedOn w:val="Normalny"/>
    <w:link w:val="TekstprzypisudolnegoZnak"/>
    <w:uiPriority w:val="99"/>
    <w:rsid w:val="00A5010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ł Znak,Podrozdzia3 Znak,Tekst przypisu Znak Znak Znak Znak Znak1,Tekst przypisu Znak Znak Znak Znak Znak Znak,Tekst przypisu Znak Znak Znak Znak Znak Znak Znak Znak,Fußnote Znak,o Znak,fn Znak"/>
    <w:basedOn w:val="Domylnaczcionkaakapitu"/>
    <w:link w:val="Tekstprzypisudolnego"/>
    <w:uiPriority w:val="99"/>
    <w:rsid w:val="00A5010C"/>
    <w:rPr>
      <w:rFonts w:ascii="Times New Roman" w:eastAsia="Times New Roman" w:hAnsi="Times New Roman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"/>
    <w:basedOn w:val="Domylnaczcionkaakapitu"/>
    <w:uiPriority w:val="99"/>
    <w:unhideWhenUsed/>
    <w:rsid w:val="00A5010C"/>
    <w:rPr>
      <w:vertAlign w:val="superscript"/>
    </w:rPr>
  </w:style>
  <w:style w:type="character" w:customStyle="1" w:styleId="hgkelc">
    <w:name w:val="hgkelc"/>
    <w:basedOn w:val="Domylnaczcionkaakapitu"/>
    <w:rsid w:val="00523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23</TotalTime>
  <Pages>2</Pages>
  <Words>490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3430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15</cp:revision>
  <cp:lastPrinted>2021-05-13T12:57:00Z</cp:lastPrinted>
  <dcterms:created xsi:type="dcterms:W3CDTF">2024-05-14T11:30:00Z</dcterms:created>
  <dcterms:modified xsi:type="dcterms:W3CDTF">2024-06-13T11:02:00Z</dcterms:modified>
</cp:coreProperties>
</file>