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684754" w:rsidRDefault="00977183" w:rsidP="00977183">
      <w:pPr>
        <w:rPr>
          <w:sz w:val="22"/>
        </w:rPr>
      </w:pPr>
    </w:p>
    <w:p w14:paraId="33800F3F" w14:textId="2B38B60A" w:rsidR="00977183" w:rsidRPr="00684754" w:rsidRDefault="00977183" w:rsidP="00684754">
      <w:pPr>
        <w:rPr>
          <w:rFonts w:cs="Arial"/>
          <w:b/>
          <w:sz w:val="22"/>
        </w:rPr>
      </w:pPr>
      <w:r w:rsidRPr="00684754">
        <w:rPr>
          <w:rFonts w:cs="Arial"/>
          <w:bCs/>
          <w:sz w:val="22"/>
        </w:rPr>
        <w:t>IGPI.271.</w:t>
      </w:r>
      <w:r w:rsidR="00E74EDD">
        <w:rPr>
          <w:rFonts w:cs="Arial"/>
          <w:bCs/>
          <w:sz w:val="22"/>
        </w:rPr>
        <w:t>7</w:t>
      </w:r>
      <w:r w:rsidRPr="00684754">
        <w:rPr>
          <w:rFonts w:cs="Arial"/>
          <w:bCs/>
          <w:sz w:val="22"/>
        </w:rPr>
        <w:t>.</w:t>
      </w:r>
      <w:r w:rsidR="00E74EDD">
        <w:rPr>
          <w:rFonts w:cs="Arial"/>
          <w:bCs/>
          <w:sz w:val="22"/>
        </w:rPr>
        <w:t>25</w:t>
      </w:r>
      <w:r w:rsidR="005165E1">
        <w:rPr>
          <w:rFonts w:cs="Arial"/>
          <w:bCs/>
          <w:sz w:val="22"/>
        </w:rPr>
        <w:t>.</w:t>
      </w:r>
      <w:r w:rsidRPr="00684754">
        <w:rPr>
          <w:rFonts w:cs="Arial"/>
          <w:bCs/>
          <w:sz w:val="22"/>
        </w:rPr>
        <w:t>202</w:t>
      </w:r>
      <w:r w:rsidR="005165E1">
        <w:rPr>
          <w:rFonts w:cs="Arial"/>
          <w:bCs/>
          <w:sz w:val="22"/>
        </w:rPr>
        <w:t>3</w:t>
      </w:r>
      <w:r w:rsidRPr="00684754">
        <w:rPr>
          <w:rFonts w:cs="Arial"/>
          <w:bCs/>
          <w:sz w:val="22"/>
        </w:rPr>
        <w:t xml:space="preserve">                                                                                              </w:t>
      </w:r>
    </w:p>
    <w:p w14:paraId="2C315F42" w14:textId="2ECC21BC" w:rsidR="00684754" w:rsidRPr="0004009B" w:rsidRDefault="00684754" w:rsidP="0004009B">
      <w:pPr>
        <w:pStyle w:val="Default"/>
        <w:ind w:left="4956"/>
        <w:rPr>
          <w:rFonts w:ascii="Lato Light" w:eastAsia="Calibri" w:hAnsi="Lato Light" w:cs="Arial"/>
          <w:b/>
          <w:sz w:val="22"/>
          <w:szCs w:val="22"/>
        </w:rPr>
      </w:pPr>
      <w:r w:rsidRPr="00684754">
        <w:rPr>
          <w:rFonts w:ascii="Lato Light" w:eastAsia="Calibri" w:hAnsi="Lato Light" w:cs="Arial"/>
          <w:b/>
          <w:sz w:val="22"/>
          <w:szCs w:val="22"/>
        </w:rPr>
        <w:t xml:space="preserve">                             </w:t>
      </w:r>
    </w:p>
    <w:p w14:paraId="68A2DCEF" w14:textId="77777777" w:rsidR="00977183" w:rsidRPr="00906A93" w:rsidRDefault="00977183" w:rsidP="00684754">
      <w:pPr>
        <w:tabs>
          <w:tab w:val="left" w:pos="3013"/>
          <w:tab w:val="left" w:pos="3470"/>
        </w:tabs>
        <w:spacing w:line="240" w:lineRule="auto"/>
        <w:jc w:val="both"/>
        <w:rPr>
          <w:rFonts w:cs="Times New Roman"/>
          <w:szCs w:val="20"/>
        </w:rPr>
      </w:pPr>
      <w:r w:rsidRPr="00906A93">
        <w:rPr>
          <w:rFonts w:cs="Times New Roman"/>
          <w:i/>
          <w:iCs/>
          <w:szCs w:val="20"/>
        </w:rPr>
        <w:t xml:space="preserve"> Dotyczy</w:t>
      </w:r>
      <w:r w:rsidRPr="00906A93">
        <w:rPr>
          <w:rFonts w:cs="Times New Roman"/>
          <w:szCs w:val="20"/>
        </w:rPr>
        <w:t xml:space="preserve">:   prowadzonego postępowania o udzielenie zamówienia publicznego w trybie   </w:t>
      </w:r>
    </w:p>
    <w:p w14:paraId="719A07CF" w14:textId="77777777" w:rsidR="00DD65D7" w:rsidRDefault="00977183" w:rsidP="00DD65D7">
      <w:pPr>
        <w:spacing w:line="240" w:lineRule="auto"/>
        <w:rPr>
          <w:szCs w:val="20"/>
        </w:rPr>
      </w:pPr>
      <w:r w:rsidRPr="00906A93">
        <w:rPr>
          <w:rFonts w:cs="Times New Roman"/>
          <w:szCs w:val="20"/>
        </w:rPr>
        <w:t xml:space="preserve">                 podstawowym  na zadanie pn</w:t>
      </w:r>
      <w:r w:rsidRPr="00906A93">
        <w:rPr>
          <w:rFonts w:cs="Times New Roman"/>
          <w:b/>
          <w:szCs w:val="20"/>
        </w:rPr>
        <w:t>.:</w:t>
      </w:r>
      <w:r w:rsidRPr="00906A93">
        <w:rPr>
          <w:szCs w:val="20"/>
        </w:rPr>
        <w:t xml:space="preserve"> </w:t>
      </w:r>
      <w:r w:rsidR="0035430A" w:rsidRPr="0035430A">
        <w:rPr>
          <w:szCs w:val="20"/>
        </w:rPr>
        <w:t xml:space="preserve">Uporządkowanie infrastruktury podziemnej wraz z przebudową </w:t>
      </w:r>
      <w:r w:rsidR="00DD65D7">
        <w:rPr>
          <w:szCs w:val="20"/>
        </w:rPr>
        <w:t xml:space="preserve">                              </w:t>
      </w:r>
    </w:p>
    <w:p w14:paraId="2A55B269" w14:textId="689503DD" w:rsidR="004944A2" w:rsidRDefault="00DD65D7" w:rsidP="00DD65D7">
      <w:pPr>
        <w:spacing w:line="240" w:lineRule="auto"/>
        <w:rPr>
          <w:szCs w:val="20"/>
        </w:rPr>
      </w:pPr>
      <w:r>
        <w:rPr>
          <w:szCs w:val="20"/>
        </w:rPr>
        <w:t xml:space="preserve">                 </w:t>
      </w:r>
      <w:r w:rsidR="0035430A" w:rsidRPr="0035430A">
        <w:rPr>
          <w:szCs w:val="20"/>
        </w:rPr>
        <w:t>ul.</w:t>
      </w:r>
      <w:r>
        <w:rPr>
          <w:szCs w:val="20"/>
        </w:rPr>
        <w:t xml:space="preserve"> </w:t>
      </w:r>
      <w:r w:rsidR="0035430A" w:rsidRPr="0035430A">
        <w:rPr>
          <w:szCs w:val="20"/>
        </w:rPr>
        <w:t xml:space="preserve">Kościuszki w </w:t>
      </w:r>
      <w:r w:rsidR="0035430A">
        <w:rPr>
          <w:szCs w:val="20"/>
        </w:rPr>
        <w:t xml:space="preserve"> </w:t>
      </w:r>
      <w:r w:rsidR="0035430A" w:rsidRPr="0035430A">
        <w:rPr>
          <w:szCs w:val="20"/>
        </w:rPr>
        <w:t>Żninie.</w:t>
      </w:r>
    </w:p>
    <w:p w14:paraId="3B2A809E" w14:textId="77777777" w:rsidR="00DD65D7" w:rsidRPr="00DD65D7" w:rsidRDefault="00DD65D7" w:rsidP="00DD65D7">
      <w:pPr>
        <w:spacing w:line="240" w:lineRule="auto"/>
        <w:rPr>
          <w:szCs w:val="20"/>
        </w:rPr>
      </w:pPr>
    </w:p>
    <w:p w14:paraId="12E409A2" w14:textId="77777777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/>
          <w:bCs/>
        </w:rPr>
      </w:pPr>
      <w:r w:rsidRPr="00351179">
        <w:rPr>
          <w:rFonts w:cs="Linux Libertine G"/>
          <w:b/>
          <w:bCs/>
        </w:rPr>
        <w:t xml:space="preserve">                            </w:t>
      </w:r>
      <w:r>
        <w:rPr>
          <w:rFonts w:cs="Linux Libertine G"/>
          <w:b/>
          <w:bCs/>
        </w:rPr>
        <w:t xml:space="preserve">      </w:t>
      </w:r>
      <w:r w:rsidRPr="00351179">
        <w:rPr>
          <w:rFonts w:cs="Linux Libertine G"/>
          <w:b/>
          <w:bCs/>
        </w:rPr>
        <w:t xml:space="preserve">       Zawiadomienie o wyborze najkorzystniejszej oferty.</w:t>
      </w:r>
    </w:p>
    <w:p w14:paraId="51523BA8" w14:textId="63E3902E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   Działając na podstawie art.</w:t>
      </w:r>
      <w:r w:rsidRPr="00351179">
        <w:t xml:space="preserve"> </w:t>
      </w:r>
      <w:r>
        <w:rPr>
          <w:rFonts w:cs="Linux Libertine G"/>
          <w:bCs/>
        </w:rPr>
        <w:t xml:space="preserve">253  ust.  </w:t>
      </w:r>
      <w:r w:rsidR="00B15B41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 ustawy  z  dnia  11 września 2019  r.  Prawo zamówień publicz</w:t>
      </w:r>
      <w:r>
        <w:rPr>
          <w:rFonts w:cs="Linux Libertine G"/>
          <w:bCs/>
        </w:rPr>
        <w:t>nych  (Dz.U. z 202</w:t>
      </w:r>
      <w:r w:rsidR="00141DF5">
        <w:rPr>
          <w:rFonts w:cs="Linux Libertine G"/>
          <w:bCs/>
        </w:rPr>
        <w:t>3</w:t>
      </w:r>
      <w:r>
        <w:rPr>
          <w:rFonts w:cs="Linux Libertine G"/>
          <w:bCs/>
        </w:rPr>
        <w:t xml:space="preserve"> r. Poz. 1</w:t>
      </w:r>
      <w:r w:rsidR="00141DF5">
        <w:rPr>
          <w:rFonts w:cs="Linux Libertine G"/>
          <w:bCs/>
        </w:rPr>
        <w:t>605</w:t>
      </w:r>
      <w:r w:rsidRPr="00351179">
        <w:rPr>
          <w:rFonts w:cs="Linux Libertine G"/>
          <w:bCs/>
        </w:rPr>
        <w:t xml:space="preserve"> ze zmian.) zawiadamiam, że ww. postępowaniu:  </w:t>
      </w:r>
    </w:p>
    <w:p w14:paraId="5AC77186" w14:textId="348DDD44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1.Wybrano ofertę  nr </w:t>
      </w:r>
      <w:r w:rsidR="005167F3">
        <w:rPr>
          <w:rFonts w:cs="Linux Libertine G"/>
          <w:bCs/>
        </w:rPr>
        <w:t>3</w:t>
      </w:r>
      <w:r w:rsidRPr="00351179">
        <w:rPr>
          <w:rFonts w:cs="Linux Libertine G"/>
          <w:bCs/>
        </w:rPr>
        <w:t xml:space="preserve"> złożoną przez Wykonawcę:</w:t>
      </w:r>
    </w:p>
    <w:p w14:paraId="2E00FBCD" w14:textId="77777777" w:rsidR="005167F3" w:rsidRDefault="005167F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413EC4DA" w14:textId="77777777" w:rsidR="005167F3" w:rsidRPr="005167F3" w:rsidRDefault="005167F3" w:rsidP="005167F3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5167F3">
        <w:rPr>
          <w:rFonts w:cs="Linux Libertine G"/>
          <w:b/>
        </w:rPr>
        <w:t>Konsorcjum w składzie:</w:t>
      </w:r>
    </w:p>
    <w:p w14:paraId="2012BBBC" w14:textId="77777777" w:rsidR="005167F3" w:rsidRPr="005167F3" w:rsidRDefault="005167F3" w:rsidP="005167F3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Cs/>
        </w:rPr>
      </w:pPr>
      <w:r w:rsidRPr="005167F3">
        <w:rPr>
          <w:rFonts w:cs="Linux Libertine G"/>
          <w:b/>
        </w:rPr>
        <w:t>Lider Konsorcjum</w:t>
      </w:r>
      <w:r w:rsidRPr="005167F3">
        <w:rPr>
          <w:rFonts w:cs="Linux Libertine G"/>
          <w:bCs/>
        </w:rPr>
        <w:t>:</w:t>
      </w:r>
    </w:p>
    <w:p w14:paraId="7E76E91D" w14:textId="77777777" w:rsidR="005167F3" w:rsidRDefault="005167F3" w:rsidP="005167F3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Cs/>
        </w:rPr>
      </w:pPr>
      <w:r w:rsidRPr="005167F3">
        <w:rPr>
          <w:rFonts w:cs="Linux Libertine G"/>
          <w:bCs/>
        </w:rPr>
        <w:t xml:space="preserve">DOM-BRUK Domagała Paweł </w:t>
      </w:r>
    </w:p>
    <w:p w14:paraId="22D9DC3B" w14:textId="1AE280E1" w:rsidR="005167F3" w:rsidRDefault="005167F3" w:rsidP="005167F3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Cs/>
        </w:rPr>
      </w:pPr>
      <w:r w:rsidRPr="005167F3">
        <w:rPr>
          <w:rFonts w:cs="Linux Libertine G"/>
          <w:bCs/>
        </w:rPr>
        <w:t xml:space="preserve">Januszkowo 43 </w:t>
      </w:r>
    </w:p>
    <w:p w14:paraId="09B8DB4A" w14:textId="61EB81A7" w:rsidR="005167F3" w:rsidRPr="005167F3" w:rsidRDefault="005167F3" w:rsidP="005167F3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Cs/>
        </w:rPr>
      </w:pPr>
      <w:r w:rsidRPr="005167F3">
        <w:rPr>
          <w:rFonts w:cs="Linux Libertine G"/>
          <w:bCs/>
        </w:rPr>
        <w:t>88-400 Żnin</w:t>
      </w:r>
    </w:p>
    <w:p w14:paraId="13C15E02" w14:textId="77777777" w:rsidR="005167F3" w:rsidRPr="005167F3" w:rsidRDefault="005167F3" w:rsidP="005167F3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Cs/>
        </w:rPr>
      </w:pPr>
    </w:p>
    <w:p w14:paraId="7C402812" w14:textId="77777777" w:rsidR="005167F3" w:rsidRPr="005167F3" w:rsidRDefault="005167F3" w:rsidP="005167F3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5167F3">
        <w:rPr>
          <w:rFonts w:cs="Linux Libertine G"/>
          <w:b/>
        </w:rPr>
        <w:t>Partner Konsorcjum:</w:t>
      </w:r>
    </w:p>
    <w:p w14:paraId="444E4754" w14:textId="6F1B1E80" w:rsidR="005167F3" w:rsidRPr="005167F3" w:rsidRDefault="005167F3" w:rsidP="005167F3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Cs/>
        </w:rPr>
      </w:pPr>
      <w:r w:rsidRPr="005167F3">
        <w:rPr>
          <w:rFonts w:cs="Linux Libertine G"/>
          <w:bCs/>
        </w:rPr>
        <w:t xml:space="preserve">pegaz90 </w:t>
      </w:r>
      <w:r w:rsidR="00DD65D7">
        <w:rPr>
          <w:rFonts w:cs="Linux Libertine G"/>
          <w:bCs/>
        </w:rPr>
        <w:t>S</w:t>
      </w:r>
      <w:r w:rsidRPr="005167F3">
        <w:rPr>
          <w:rFonts w:cs="Linux Libertine G"/>
          <w:bCs/>
        </w:rPr>
        <w:t>p. z o.o.</w:t>
      </w:r>
    </w:p>
    <w:p w14:paraId="41CC9E8E" w14:textId="77777777" w:rsidR="005167F3" w:rsidRDefault="005167F3" w:rsidP="005167F3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Cs/>
        </w:rPr>
      </w:pPr>
      <w:r w:rsidRPr="005167F3">
        <w:rPr>
          <w:rFonts w:cs="Linux Libertine G"/>
          <w:bCs/>
        </w:rPr>
        <w:t xml:space="preserve">ul. Niezłomnych 1A </w:t>
      </w:r>
    </w:p>
    <w:p w14:paraId="7C0A161E" w14:textId="5FFB77DF" w:rsidR="005167F3" w:rsidRDefault="005167F3" w:rsidP="00DD65D7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Cs/>
        </w:rPr>
      </w:pPr>
      <w:r w:rsidRPr="005167F3">
        <w:rPr>
          <w:rFonts w:cs="Linux Libertine G"/>
          <w:bCs/>
        </w:rPr>
        <w:t>88-300 Mogilno</w:t>
      </w:r>
    </w:p>
    <w:p w14:paraId="494F818A" w14:textId="77777777" w:rsidR="005167F3" w:rsidRDefault="005167F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305B0530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273A3211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  <w:r w:rsidRPr="00351179">
        <w:rPr>
          <w:rFonts w:cs="Linux Libertine G"/>
        </w:rPr>
        <w:t xml:space="preserve">2.Złożono następujące oferty: </w:t>
      </w:r>
    </w:p>
    <w:p w14:paraId="5D3E0909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1101"/>
        <w:gridCol w:w="5415"/>
        <w:gridCol w:w="2948"/>
      </w:tblGrid>
      <w:tr w:rsidR="00E74EDD" w:rsidRPr="00E74EDD" w14:paraId="12151257" w14:textId="77777777" w:rsidTr="00DD65D7">
        <w:tc>
          <w:tcPr>
            <w:tcW w:w="1101" w:type="dxa"/>
          </w:tcPr>
          <w:p w14:paraId="17801249" w14:textId="77777777" w:rsidR="00E74EDD" w:rsidRPr="00E74EDD" w:rsidRDefault="00E74EDD" w:rsidP="00E74EDD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E74EDD">
              <w:rPr>
                <w:rFonts w:asciiTheme="minorHAnsi" w:hAnsiTheme="minorHAnsi"/>
                <w:sz w:val="22"/>
              </w:rPr>
              <w:t>Nr oferty</w:t>
            </w:r>
          </w:p>
        </w:tc>
        <w:tc>
          <w:tcPr>
            <w:tcW w:w="5415" w:type="dxa"/>
          </w:tcPr>
          <w:p w14:paraId="274A2A67" w14:textId="77777777" w:rsidR="00E74EDD" w:rsidRPr="00E74EDD" w:rsidRDefault="00E74EDD" w:rsidP="00E74EDD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E74EDD">
              <w:rPr>
                <w:rFonts w:asciiTheme="minorHAnsi" w:hAnsiTheme="minorHAnsi"/>
                <w:sz w:val="22"/>
              </w:rPr>
              <w:t>Wykonawca</w:t>
            </w:r>
          </w:p>
        </w:tc>
        <w:tc>
          <w:tcPr>
            <w:tcW w:w="2948" w:type="dxa"/>
          </w:tcPr>
          <w:p w14:paraId="63496784" w14:textId="77777777" w:rsidR="00E74EDD" w:rsidRPr="00E74EDD" w:rsidRDefault="00E74EDD" w:rsidP="00E74EDD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E74EDD">
              <w:rPr>
                <w:rFonts w:asciiTheme="minorHAnsi" w:hAnsiTheme="minorHAnsi"/>
                <w:sz w:val="22"/>
              </w:rPr>
              <w:t>Cena oferty brutto (zł)</w:t>
            </w:r>
          </w:p>
        </w:tc>
      </w:tr>
      <w:tr w:rsidR="00E74EDD" w:rsidRPr="00E74EDD" w14:paraId="64499747" w14:textId="77777777" w:rsidTr="00DD65D7">
        <w:tc>
          <w:tcPr>
            <w:tcW w:w="1101" w:type="dxa"/>
          </w:tcPr>
          <w:p w14:paraId="4D6D4FD9" w14:textId="77777777" w:rsidR="00E74EDD" w:rsidRPr="00E74EDD" w:rsidRDefault="00E74EDD" w:rsidP="00E74EDD">
            <w:pPr>
              <w:spacing w:after="0" w:line="240" w:lineRule="auto"/>
              <w:jc w:val="center"/>
              <w:rPr>
                <w:sz w:val="22"/>
              </w:rPr>
            </w:pPr>
            <w:r w:rsidRPr="00E74EDD">
              <w:rPr>
                <w:sz w:val="22"/>
              </w:rPr>
              <w:t>1</w:t>
            </w:r>
          </w:p>
        </w:tc>
        <w:tc>
          <w:tcPr>
            <w:tcW w:w="5415" w:type="dxa"/>
          </w:tcPr>
          <w:p w14:paraId="759D132B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BUD-AN Sp. z o. o.</w:t>
            </w:r>
          </w:p>
          <w:p w14:paraId="25F54292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Siedziba ul. Piekarska 5/4,</w:t>
            </w:r>
          </w:p>
          <w:p w14:paraId="4D07AEE2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62-800 Kalisz</w:t>
            </w:r>
          </w:p>
        </w:tc>
        <w:tc>
          <w:tcPr>
            <w:tcW w:w="2948" w:type="dxa"/>
          </w:tcPr>
          <w:p w14:paraId="3ACCF7C2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6.597.364,49</w:t>
            </w:r>
          </w:p>
        </w:tc>
      </w:tr>
      <w:tr w:rsidR="00E74EDD" w:rsidRPr="00E74EDD" w14:paraId="37A32FE0" w14:textId="77777777" w:rsidTr="00DD65D7">
        <w:tc>
          <w:tcPr>
            <w:tcW w:w="1101" w:type="dxa"/>
          </w:tcPr>
          <w:p w14:paraId="763D7BC5" w14:textId="77777777" w:rsidR="00E74EDD" w:rsidRPr="00E74EDD" w:rsidRDefault="00E74EDD" w:rsidP="00E74EDD">
            <w:pPr>
              <w:spacing w:after="0" w:line="240" w:lineRule="auto"/>
              <w:jc w:val="center"/>
              <w:rPr>
                <w:sz w:val="22"/>
              </w:rPr>
            </w:pPr>
            <w:r w:rsidRPr="00E74EDD">
              <w:rPr>
                <w:sz w:val="22"/>
              </w:rPr>
              <w:t>2</w:t>
            </w:r>
          </w:p>
        </w:tc>
        <w:tc>
          <w:tcPr>
            <w:tcW w:w="5415" w:type="dxa"/>
          </w:tcPr>
          <w:p w14:paraId="2FC233DF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Przedsiębiorstwo Robót Melioracyjnych i Ochrony Środowiska</w:t>
            </w:r>
          </w:p>
          <w:p w14:paraId="484CBCDD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„EKOMEL” Spółka z o.o.</w:t>
            </w:r>
          </w:p>
          <w:p w14:paraId="42F655BC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 xml:space="preserve">Siedziba: ul. </w:t>
            </w:r>
            <w:proofErr w:type="spellStart"/>
            <w:r w:rsidRPr="00E74EDD">
              <w:rPr>
                <w:sz w:val="22"/>
              </w:rPr>
              <w:t>Angowicka</w:t>
            </w:r>
            <w:proofErr w:type="spellEnd"/>
            <w:r w:rsidRPr="00E74EDD">
              <w:rPr>
                <w:sz w:val="22"/>
              </w:rPr>
              <w:t xml:space="preserve"> 47</w:t>
            </w:r>
          </w:p>
          <w:p w14:paraId="7F43D2E7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89-600 Chojnice</w:t>
            </w:r>
          </w:p>
        </w:tc>
        <w:tc>
          <w:tcPr>
            <w:tcW w:w="2948" w:type="dxa"/>
          </w:tcPr>
          <w:p w14:paraId="67FEDE4D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6.540.026,29</w:t>
            </w:r>
          </w:p>
        </w:tc>
      </w:tr>
      <w:tr w:rsidR="00E74EDD" w:rsidRPr="00E74EDD" w14:paraId="4B790F02" w14:textId="77777777" w:rsidTr="00DD65D7">
        <w:tc>
          <w:tcPr>
            <w:tcW w:w="1101" w:type="dxa"/>
          </w:tcPr>
          <w:p w14:paraId="0A70808A" w14:textId="77777777" w:rsidR="00E74EDD" w:rsidRPr="00E74EDD" w:rsidRDefault="00E74EDD" w:rsidP="00E74EDD">
            <w:pPr>
              <w:spacing w:after="0" w:line="240" w:lineRule="auto"/>
              <w:jc w:val="center"/>
              <w:rPr>
                <w:sz w:val="22"/>
              </w:rPr>
            </w:pPr>
            <w:r w:rsidRPr="00E74EDD">
              <w:rPr>
                <w:sz w:val="22"/>
              </w:rPr>
              <w:t>3</w:t>
            </w:r>
          </w:p>
        </w:tc>
        <w:tc>
          <w:tcPr>
            <w:tcW w:w="5415" w:type="dxa"/>
          </w:tcPr>
          <w:p w14:paraId="18FFF1A5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b/>
                <w:bCs/>
                <w:szCs w:val="20"/>
              </w:rPr>
            </w:pPr>
            <w:bookmarkStart w:id="0" w:name="_Hlk162950742"/>
            <w:r w:rsidRPr="00E74EDD">
              <w:rPr>
                <w:rFonts w:cs="Linux Libertine G"/>
                <w:b/>
                <w:bCs/>
                <w:szCs w:val="20"/>
              </w:rPr>
              <w:t>Konsorcjum w składzie:</w:t>
            </w:r>
          </w:p>
          <w:p w14:paraId="2DE613AB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Lider Konsorcjum:</w:t>
            </w:r>
          </w:p>
          <w:p w14:paraId="6E8D60F5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DOM-BRUK Domagała Paweł Januszkowo 43 88-400 Żnin</w:t>
            </w:r>
          </w:p>
          <w:p w14:paraId="40CD8F0A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28F54C2D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b/>
                <w:bCs/>
                <w:szCs w:val="20"/>
              </w:rPr>
            </w:pPr>
            <w:r w:rsidRPr="00E74EDD">
              <w:rPr>
                <w:rFonts w:cs="Linux Libertine G"/>
                <w:b/>
                <w:bCs/>
                <w:szCs w:val="20"/>
              </w:rPr>
              <w:t>Partner Konsorcjum:</w:t>
            </w:r>
          </w:p>
          <w:p w14:paraId="65781025" w14:textId="5E7C41F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 xml:space="preserve">pegaz90 </w:t>
            </w:r>
            <w:r w:rsidR="00DD65D7">
              <w:rPr>
                <w:rFonts w:cs="Linux Libertine G"/>
                <w:szCs w:val="20"/>
              </w:rPr>
              <w:t>S</w:t>
            </w:r>
            <w:r w:rsidRPr="00E74EDD">
              <w:rPr>
                <w:rFonts w:cs="Linux Libertine G"/>
                <w:szCs w:val="20"/>
              </w:rPr>
              <w:t>p. z o.o.</w:t>
            </w:r>
          </w:p>
          <w:p w14:paraId="71840796" w14:textId="77777777" w:rsid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ul. Niezłomnych 1A 88-300 Mogilno</w:t>
            </w:r>
            <w:bookmarkEnd w:id="0"/>
          </w:p>
          <w:p w14:paraId="4A104551" w14:textId="77777777" w:rsidR="00DD65D7" w:rsidRPr="00E74EDD" w:rsidRDefault="00DD65D7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</w:tc>
        <w:tc>
          <w:tcPr>
            <w:tcW w:w="2948" w:type="dxa"/>
          </w:tcPr>
          <w:p w14:paraId="6D400126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6.208.719,02</w:t>
            </w:r>
          </w:p>
        </w:tc>
      </w:tr>
      <w:tr w:rsidR="00E74EDD" w:rsidRPr="00E74EDD" w14:paraId="19E002C1" w14:textId="77777777" w:rsidTr="00DD65D7">
        <w:tc>
          <w:tcPr>
            <w:tcW w:w="1101" w:type="dxa"/>
          </w:tcPr>
          <w:p w14:paraId="7E419178" w14:textId="77777777" w:rsidR="00E74EDD" w:rsidRPr="00E74EDD" w:rsidRDefault="00E74EDD" w:rsidP="00E74EDD">
            <w:pPr>
              <w:spacing w:after="0" w:line="240" w:lineRule="auto"/>
              <w:jc w:val="center"/>
              <w:rPr>
                <w:sz w:val="22"/>
              </w:rPr>
            </w:pPr>
            <w:r w:rsidRPr="00E74EDD">
              <w:rPr>
                <w:sz w:val="22"/>
              </w:rPr>
              <w:t>4</w:t>
            </w:r>
          </w:p>
        </w:tc>
        <w:tc>
          <w:tcPr>
            <w:tcW w:w="5415" w:type="dxa"/>
          </w:tcPr>
          <w:p w14:paraId="3476AF51" w14:textId="77777777" w:rsidR="00E74EDD" w:rsidRPr="00E74EDD" w:rsidRDefault="00E74EDD" w:rsidP="00E74EDD">
            <w:pPr>
              <w:spacing w:after="0" w:line="240" w:lineRule="auto"/>
              <w:rPr>
                <w:szCs w:val="20"/>
              </w:rPr>
            </w:pPr>
            <w:r w:rsidRPr="00E74EDD">
              <w:rPr>
                <w:szCs w:val="20"/>
              </w:rPr>
              <w:t>Kowalski Budownictwo Sp. z o. o.</w:t>
            </w:r>
          </w:p>
          <w:p w14:paraId="483080AE" w14:textId="77777777" w:rsidR="00E74EDD" w:rsidRPr="00E74EDD" w:rsidRDefault="00E74EDD" w:rsidP="00E74EDD">
            <w:pPr>
              <w:spacing w:after="0" w:line="240" w:lineRule="auto"/>
              <w:rPr>
                <w:szCs w:val="20"/>
              </w:rPr>
            </w:pPr>
            <w:r w:rsidRPr="00E74EDD">
              <w:rPr>
                <w:szCs w:val="20"/>
              </w:rPr>
              <w:t xml:space="preserve">ul. Dworcowa 12 </w:t>
            </w:r>
          </w:p>
          <w:p w14:paraId="07C56D47" w14:textId="77777777" w:rsidR="00E74EDD" w:rsidRPr="00E74EDD" w:rsidRDefault="00E74EDD" w:rsidP="00E74EDD">
            <w:pPr>
              <w:spacing w:after="0" w:line="240" w:lineRule="auto"/>
              <w:rPr>
                <w:szCs w:val="20"/>
              </w:rPr>
            </w:pPr>
            <w:r w:rsidRPr="00E74EDD">
              <w:rPr>
                <w:szCs w:val="20"/>
              </w:rPr>
              <w:t>88-400 Żnin</w:t>
            </w:r>
          </w:p>
        </w:tc>
        <w:tc>
          <w:tcPr>
            <w:tcW w:w="2948" w:type="dxa"/>
          </w:tcPr>
          <w:p w14:paraId="3BFDFD02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6.662.934,66</w:t>
            </w:r>
          </w:p>
        </w:tc>
      </w:tr>
      <w:tr w:rsidR="00E74EDD" w:rsidRPr="00E74EDD" w14:paraId="7372672F" w14:textId="77777777" w:rsidTr="00DD65D7">
        <w:tc>
          <w:tcPr>
            <w:tcW w:w="1101" w:type="dxa"/>
          </w:tcPr>
          <w:p w14:paraId="41D67576" w14:textId="77777777" w:rsidR="00E74EDD" w:rsidRPr="00E74EDD" w:rsidRDefault="00E74EDD" w:rsidP="00E74EDD">
            <w:pPr>
              <w:spacing w:after="0" w:line="240" w:lineRule="auto"/>
              <w:jc w:val="center"/>
              <w:rPr>
                <w:sz w:val="22"/>
              </w:rPr>
            </w:pPr>
            <w:r w:rsidRPr="00E74EDD">
              <w:rPr>
                <w:sz w:val="22"/>
              </w:rPr>
              <w:t>5</w:t>
            </w:r>
          </w:p>
          <w:p w14:paraId="5B65176B" w14:textId="77777777" w:rsidR="00E74EDD" w:rsidRPr="00E74EDD" w:rsidRDefault="00E74EDD" w:rsidP="00E74EDD">
            <w:pPr>
              <w:spacing w:after="0" w:line="240" w:lineRule="auto"/>
              <w:jc w:val="center"/>
              <w:rPr>
                <w:sz w:val="22"/>
              </w:rPr>
            </w:pPr>
          </w:p>
          <w:p w14:paraId="50403EC2" w14:textId="77777777" w:rsidR="00E74EDD" w:rsidRPr="00E74EDD" w:rsidRDefault="00E74EDD" w:rsidP="00E74EDD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5415" w:type="dxa"/>
          </w:tcPr>
          <w:p w14:paraId="4BB47EFA" w14:textId="77777777" w:rsidR="00E74EDD" w:rsidRPr="00E74EDD" w:rsidRDefault="00E74EDD" w:rsidP="00E74EDD">
            <w:pPr>
              <w:spacing w:after="0" w:line="240" w:lineRule="auto"/>
              <w:rPr>
                <w:szCs w:val="20"/>
              </w:rPr>
            </w:pPr>
            <w:r w:rsidRPr="00E74EDD">
              <w:rPr>
                <w:szCs w:val="20"/>
              </w:rPr>
              <w:t xml:space="preserve">Firmą Budowlano-Drogową „PRASBET” Sp. z o </w:t>
            </w:r>
            <w:proofErr w:type="spellStart"/>
            <w:r w:rsidRPr="00E74EDD">
              <w:rPr>
                <w:szCs w:val="20"/>
              </w:rPr>
              <w:t>o</w:t>
            </w:r>
            <w:proofErr w:type="spellEnd"/>
            <w:r w:rsidRPr="00E74EDD">
              <w:rPr>
                <w:szCs w:val="20"/>
              </w:rPr>
              <w:t xml:space="preserve">. Sp.k. </w:t>
            </w:r>
          </w:p>
          <w:p w14:paraId="6678293D" w14:textId="77777777" w:rsidR="00E74EDD" w:rsidRPr="00E74EDD" w:rsidRDefault="00E74EDD" w:rsidP="00E74EDD">
            <w:pPr>
              <w:spacing w:after="0" w:line="240" w:lineRule="auto"/>
              <w:rPr>
                <w:szCs w:val="20"/>
              </w:rPr>
            </w:pPr>
            <w:r w:rsidRPr="00E74EDD">
              <w:rPr>
                <w:szCs w:val="20"/>
              </w:rPr>
              <w:t>ul. Malczewskiego 2</w:t>
            </w:r>
          </w:p>
          <w:p w14:paraId="2AD302FF" w14:textId="77777777" w:rsidR="00E74EDD" w:rsidRPr="00E74EDD" w:rsidRDefault="00E74EDD" w:rsidP="00E74EDD">
            <w:pPr>
              <w:spacing w:after="0" w:line="240" w:lineRule="auto"/>
              <w:rPr>
                <w:szCs w:val="20"/>
              </w:rPr>
            </w:pPr>
            <w:r w:rsidRPr="00E74EDD">
              <w:rPr>
                <w:szCs w:val="20"/>
              </w:rPr>
              <w:t xml:space="preserve">86-300 Grudziądz  </w:t>
            </w:r>
          </w:p>
        </w:tc>
        <w:tc>
          <w:tcPr>
            <w:tcW w:w="2948" w:type="dxa"/>
          </w:tcPr>
          <w:p w14:paraId="7C26B172" w14:textId="77777777" w:rsidR="00E74EDD" w:rsidRPr="00E74EDD" w:rsidRDefault="00E74EDD" w:rsidP="00E74EDD">
            <w:pPr>
              <w:spacing w:after="0" w:line="240" w:lineRule="auto"/>
              <w:rPr>
                <w:sz w:val="22"/>
              </w:rPr>
            </w:pPr>
            <w:r w:rsidRPr="00E74EDD">
              <w:rPr>
                <w:sz w:val="22"/>
              </w:rPr>
              <w:t>7.490.699,99</w:t>
            </w:r>
          </w:p>
        </w:tc>
      </w:tr>
    </w:tbl>
    <w:p w14:paraId="43876EB2" w14:textId="77777777" w:rsidR="00141DF5" w:rsidRPr="00FC2595" w:rsidRDefault="00141DF5" w:rsidP="00906A93">
      <w:pPr>
        <w:jc w:val="both"/>
        <w:rPr>
          <w:szCs w:val="20"/>
          <w:lang w:val="en-US"/>
        </w:rPr>
      </w:pPr>
    </w:p>
    <w:p w14:paraId="1D2C9285" w14:textId="77777777" w:rsidR="00906A93" w:rsidRDefault="00906A93" w:rsidP="00906A93">
      <w:pPr>
        <w:jc w:val="both"/>
        <w:rPr>
          <w:szCs w:val="20"/>
          <w:lang w:val="en-US"/>
        </w:rPr>
      </w:pPr>
      <w:r w:rsidRPr="00FC2595">
        <w:rPr>
          <w:szCs w:val="20"/>
          <w:lang w:val="en-US"/>
        </w:rPr>
        <w:t xml:space="preserve">3.Punktacja </w:t>
      </w:r>
      <w:proofErr w:type="spellStart"/>
      <w:r w:rsidRPr="00FC2595">
        <w:rPr>
          <w:szCs w:val="20"/>
          <w:lang w:val="en-US"/>
        </w:rPr>
        <w:t>przyznana</w:t>
      </w:r>
      <w:proofErr w:type="spellEnd"/>
      <w:r w:rsidRPr="00FC2595">
        <w:rPr>
          <w:szCs w:val="20"/>
          <w:lang w:val="en-US"/>
        </w:rPr>
        <w:t xml:space="preserve"> </w:t>
      </w:r>
      <w:proofErr w:type="spellStart"/>
      <w:r w:rsidRPr="00FC2595">
        <w:rPr>
          <w:szCs w:val="20"/>
          <w:lang w:val="en-US"/>
        </w:rPr>
        <w:t>ofertom</w:t>
      </w:r>
      <w:proofErr w:type="spellEnd"/>
      <w:r w:rsidRPr="00FC2595">
        <w:rPr>
          <w:szCs w:val="20"/>
          <w:lang w:val="en-US"/>
        </w:rPr>
        <w:t>:</w:t>
      </w:r>
    </w:p>
    <w:p w14:paraId="23C9DEF1" w14:textId="77777777" w:rsidR="00141DF5" w:rsidRDefault="00141DF5" w:rsidP="00906A93">
      <w:pPr>
        <w:jc w:val="both"/>
        <w:rPr>
          <w:szCs w:val="20"/>
          <w:lang w:val="en-US"/>
        </w:rPr>
      </w:pPr>
    </w:p>
    <w:tbl>
      <w:tblPr>
        <w:tblW w:w="10094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5277"/>
        <w:gridCol w:w="1134"/>
        <w:gridCol w:w="1276"/>
        <w:gridCol w:w="1701"/>
      </w:tblGrid>
      <w:tr w:rsidR="00141DF5" w:rsidRPr="00351179" w14:paraId="430DC0D9" w14:textId="77777777" w:rsidTr="00141DF5">
        <w:trPr>
          <w:trHeight w:val="7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DB3E2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Nr</w:t>
            </w:r>
          </w:p>
          <w:p w14:paraId="0CEACE74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 oferty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EFA74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Nazwa albo imię i nazwisko wykonawcy, siedziba albo miejsce zamieszkania lub miejsce wykonywania działalności wykonawcy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DFDDC0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w kryterium cena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4B0943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  w kryterium okres gwarancji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AF0237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Suma</w:t>
            </w:r>
          </w:p>
          <w:p w14:paraId="6EF4DEA1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punktów </w:t>
            </w:r>
          </w:p>
        </w:tc>
      </w:tr>
      <w:tr w:rsidR="00141DF5" w:rsidRPr="00351179" w14:paraId="2D80ED74" w14:textId="77777777" w:rsidTr="00141DF5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C0F95" w14:textId="07C48E48" w:rsidR="00141DF5" w:rsidRPr="00C30BAB" w:rsidRDefault="00E74EDD" w:rsidP="00906A93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  <w:r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  <w:t>1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192FE" w14:textId="77777777" w:rsidR="00E74EDD" w:rsidRPr="00E74EDD" w:rsidRDefault="00E74EDD" w:rsidP="00E74EDD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 w:rsidRPr="00E74EDD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BUD-AN Sp. z o. o.</w:t>
            </w:r>
          </w:p>
          <w:p w14:paraId="76C0D4F0" w14:textId="77777777" w:rsidR="00E74EDD" w:rsidRPr="00E74EDD" w:rsidRDefault="00E74EDD" w:rsidP="00E74EDD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 w:rsidRPr="00E74EDD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Siedziba ul. Piekarska 5/4,</w:t>
            </w:r>
          </w:p>
          <w:p w14:paraId="5C017E33" w14:textId="5EB60401" w:rsidR="00141DF5" w:rsidRPr="00141DF5" w:rsidRDefault="00E74EDD" w:rsidP="00E74EDD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 w:rsidRPr="00E74EDD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62-800 Kalisz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A9395D" w14:textId="27833E66" w:rsidR="00141DF5" w:rsidRPr="00351179" w:rsidRDefault="005167F3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56,47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7C9A" w14:textId="04527221" w:rsidR="00141DF5" w:rsidRPr="00351179" w:rsidRDefault="00141DF5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F54A" w14:textId="139F5584" w:rsidR="00141DF5" w:rsidRPr="00351179" w:rsidRDefault="005167F3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96,47</w:t>
            </w:r>
          </w:p>
        </w:tc>
      </w:tr>
      <w:tr w:rsidR="00141DF5" w:rsidRPr="00351179" w14:paraId="1CBF257F" w14:textId="77777777" w:rsidTr="00141DF5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100B5" w14:textId="0A9871D1" w:rsidR="00141DF5" w:rsidRPr="00906A93" w:rsidRDefault="00E74EDD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3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72FA2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Konsorcjum w składzie:</w:t>
            </w:r>
          </w:p>
          <w:p w14:paraId="19CB3A23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Lider Konsorcjum:</w:t>
            </w:r>
          </w:p>
          <w:p w14:paraId="59B336BB" w14:textId="77777777" w:rsidR="005167F3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 xml:space="preserve">DOM-BRUK Domagała Paweł Januszkowo 43 </w:t>
            </w:r>
          </w:p>
          <w:p w14:paraId="248213DA" w14:textId="32FAC70E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88-400 Żnin</w:t>
            </w:r>
          </w:p>
          <w:p w14:paraId="2D406272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1A0D777F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Partner Konsorcjum:</w:t>
            </w:r>
          </w:p>
          <w:p w14:paraId="11AE12F0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pegaz90 sp. z o.o.</w:t>
            </w:r>
          </w:p>
          <w:p w14:paraId="53A50D13" w14:textId="5E1945D2" w:rsidR="00141DF5" w:rsidRPr="00141DF5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ul. Niezłomnych 1A 88-300 Mogilno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9028A8" w14:textId="47664774" w:rsidR="00141DF5" w:rsidRPr="00351179" w:rsidRDefault="005167F3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BA53" w14:textId="0D1BD717" w:rsidR="00141DF5" w:rsidRPr="00351179" w:rsidRDefault="00141DF5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07C0" w14:textId="0660D158" w:rsidR="00141DF5" w:rsidRPr="00351179" w:rsidRDefault="005167F3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</w:tc>
      </w:tr>
      <w:tr w:rsidR="00141DF5" w:rsidRPr="00351179" w14:paraId="57097D42" w14:textId="77777777" w:rsidTr="00141DF5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1C607" w14:textId="75BBDE0D" w:rsidR="00141DF5" w:rsidRPr="00906A93" w:rsidRDefault="00E74EDD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01804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 xml:space="preserve">Firmą Budowlano-Drogową „PRASBET” Sp. z o </w:t>
            </w:r>
            <w:proofErr w:type="spellStart"/>
            <w:r w:rsidRPr="00E74EDD">
              <w:rPr>
                <w:rFonts w:cs="Linux Libertine G"/>
                <w:szCs w:val="20"/>
              </w:rPr>
              <w:t>o</w:t>
            </w:r>
            <w:proofErr w:type="spellEnd"/>
            <w:r w:rsidRPr="00E74EDD">
              <w:rPr>
                <w:rFonts w:cs="Linux Libertine G"/>
                <w:szCs w:val="20"/>
              </w:rPr>
              <w:t xml:space="preserve">. Sp.k. </w:t>
            </w:r>
          </w:p>
          <w:p w14:paraId="22664106" w14:textId="77777777" w:rsidR="00E74EDD" w:rsidRPr="00E74EDD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>ul. Malczewskiego 2</w:t>
            </w:r>
          </w:p>
          <w:p w14:paraId="09D6D25D" w14:textId="47D9486A" w:rsidR="00141DF5" w:rsidRPr="00141DF5" w:rsidRDefault="00E74EDD" w:rsidP="00E74EDD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E74EDD">
              <w:rPr>
                <w:rFonts w:cs="Linux Libertine G"/>
                <w:szCs w:val="20"/>
              </w:rPr>
              <w:t xml:space="preserve">86-300 Grudziądz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FE7CC5" w14:textId="3D5A7194" w:rsidR="00141DF5" w:rsidRPr="00351179" w:rsidRDefault="005167F3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49,73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7C0B" w14:textId="02841A47" w:rsidR="00141DF5" w:rsidRPr="00351179" w:rsidRDefault="00141DF5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69BE" w14:textId="478C81FB" w:rsidR="00141DF5" w:rsidRPr="00351179" w:rsidRDefault="005167F3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89,73</w:t>
            </w:r>
          </w:p>
        </w:tc>
      </w:tr>
    </w:tbl>
    <w:p w14:paraId="21AA9A12" w14:textId="77777777" w:rsidR="00906A93" w:rsidRDefault="00906A93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10A6E8E7" w14:textId="6E418DC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  <w:r>
        <w:rPr>
          <w:rFonts w:eastAsia="Times New Roman" w:cs="Linux Libertine G"/>
          <w:b/>
          <w:lang w:eastAsia="ar-SA"/>
        </w:rPr>
        <w:t xml:space="preserve"> </w:t>
      </w:r>
    </w:p>
    <w:p w14:paraId="7C4E7132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A9E3100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7F36651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7C3D7C8" w14:textId="77777777" w:rsidR="00B15B41" w:rsidRDefault="00B15B41" w:rsidP="00DD65D7">
      <w:pPr>
        <w:tabs>
          <w:tab w:val="left" w:pos="508"/>
          <w:tab w:val="left" w:pos="577"/>
        </w:tabs>
        <w:snapToGrid w:val="0"/>
        <w:jc w:val="both"/>
        <w:rPr>
          <w:rFonts w:eastAsia="Times New Roman" w:cs="Linux Libertine G"/>
          <w:b/>
          <w:lang w:eastAsia="ar-SA"/>
        </w:rPr>
      </w:pPr>
    </w:p>
    <w:p w14:paraId="601BE7A2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i/>
        </w:rPr>
      </w:pPr>
    </w:p>
    <w:p w14:paraId="28E5705E" w14:textId="77777777" w:rsidR="00906A93" w:rsidRDefault="00906A93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i/>
        </w:rPr>
      </w:pPr>
    </w:p>
    <w:p w14:paraId="6D703F68" w14:textId="77777777" w:rsidR="007D6367" w:rsidRDefault="007D6367" w:rsidP="00906A93">
      <w:pPr>
        <w:jc w:val="both"/>
        <w:rPr>
          <w:szCs w:val="20"/>
          <w:lang w:val="en-US"/>
        </w:rPr>
      </w:pPr>
    </w:p>
    <w:p w14:paraId="296EEFFE" w14:textId="77777777" w:rsidR="00906A93" w:rsidRPr="001D5044" w:rsidRDefault="00906A93" w:rsidP="00906A93">
      <w:pPr>
        <w:autoSpaceDE w:val="0"/>
        <w:spacing w:after="0" w:line="240" w:lineRule="auto"/>
        <w:rPr>
          <w:rFonts w:cs="Calibri"/>
          <w:color w:val="000000"/>
          <w:lang w:eastAsia="pl-PL"/>
        </w:rPr>
      </w:pPr>
    </w:p>
    <w:p w14:paraId="1FF9B938" w14:textId="77777777" w:rsidR="00906A93" w:rsidRPr="00136A37" w:rsidRDefault="00906A93" w:rsidP="00906A93">
      <w:pPr>
        <w:spacing w:after="0"/>
        <w:jc w:val="both"/>
        <w:rPr>
          <w:sz w:val="16"/>
          <w:szCs w:val="16"/>
        </w:rPr>
      </w:pPr>
    </w:p>
    <w:p w14:paraId="4A4359EE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  <w:u w:val="single"/>
        </w:rPr>
      </w:pPr>
      <w:r w:rsidRPr="00136A37">
        <w:rPr>
          <w:sz w:val="16"/>
          <w:szCs w:val="16"/>
          <w:u w:val="single"/>
        </w:rPr>
        <w:t>Sprawę prowadzi:</w:t>
      </w:r>
    </w:p>
    <w:p w14:paraId="14DDEF55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Magdalena Ciszak – główny  specjalista ds. zamówień  publicznych </w:t>
      </w:r>
    </w:p>
    <w:p w14:paraId="21334AA0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>Wydział Infrastruktury, Gospodarki Przestrzennej i Inwestycji</w:t>
      </w:r>
    </w:p>
    <w:p w14:paraId="47C29F30" w14:textId="77777777" w:rsidR="00906A93" w:rsidRPr="0095394E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kontakt: 503949297 </w:t>
      </w:r>
      <w:r>
        <w:rPr>
          <w:sz w:val="16"/>
          <w:szCs w:val="16"/>
        </w:rPr>
        <w:t>,</w:t>
      </w:r>
      <w:r w:rsidRPr="00136A37">
        <w:rPr>
          <w:sz w:val="16"/>
          <w:szCs w:val="16"/>
        </w:rPr>
        <w:t xml:space="preserve"> e-mail: m.ciszak@gminaznin.pl</w:t>
      </w:r>
    </w:p>
    <w:p w14:paraId="2F0E3048" w14:textId="77777777" w:rsidR="005F7650" w:rsidRPr="00136A37" w:rsidRDefault="005F7650" w:rsidP="005F7650">
      <w:pPr>
        <w:pStyle w:val="Stopkadokumentu"/>
        <w:rPr>
          <w:sz w:val="16"/>
          <w:szCs w:val="16"/>
        </w:rPr>
      </w:pPr>
    </w:p>
    <w:sectPr w:rsidR="005F7650" w:rsidRPr="00136A37" w:rsidSect="0029675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68BF4" w14:textId="77777777" w:rsidR="00920B76" w:rsidRDefault="00920B76" w:rsidP="003D6113">
      <w:pPr>
        <w:spacing w:after="0" w:line="240" w:lineRule="auto"/>
      </w:pPr>
      <w:r>
        <w:separator/>
      </w:r>
    </w:p>
  </w:endnote>
  <w:endnote w:type="continuationSeparator" w:id="0">
    <w:p w14:paraId="7679E223" w14:textId="77777777" w:rsidR="00920B76" w:rsidRDefault="00920B76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A60207-D64A-4CC5-8A00-03C7F8A048D4}"/>
    <w:embedBold r:id="rId2" w:fontKey="{5B8A209D-8DC8-40CD-8785-2B322C254B64}"/>
    <w:embedItalic r:id="rId3" w:fontKey="{C83704C1-9C2F-4B49-A071-CA0FF390C0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14516930-C443-4E3F-856F-80218DAE2F52}"/>
    <w:embedBold r:id="rId5" w:fontKey="{D5F544FE-B6FE-47A8-B6ED-8098D99120E7}"/>
    <w:embedItalic r:id="rId6" w:fontKey="{A6C8E694-6656-44D0-B3B6-77770D7599E0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A83CC1FB-F8BC-465C-9198-9E3C0BFB64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3CBA8A3-E2A8-4B84-B3CA-90E5895EB166}"/>
    <w:embedItalic r:id="rId9" w:fontKey="{B5032F23-846D-467C-BA4B-27633B81E0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BA2D8FD0-04A5-4024-8206-7F67761C41BF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EF4D5AB9-4E8A-4AB6-8FEF-03FBC8459E9C}"/>
    <w:embedBold r:id="rId12" w:fontKey="{BF48689E-B34C-4D7C-9C17-A62A37AB62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ux Libertine G">
    <w:altName w:val="Cambria"/>
    <w:charset w:val="EE"/>
    <w:family w:val="auto"/>
    <w:pitch w:val="variable"/>
    <w:sig w:usb0="E0000AFF" w:usb1="5200E5FB" w:usb2="02000020" w:usb3="00000000" w:csb0="000001BF" w:csb1="00000000"/>
    <w:embedRegular r:id="rId13" w:fontKey="{8E321CBA-7382-4280-B386-75CEDCC82412}"/>
    <w:embedBold r:id="rId14" w:fontKey="{7BAA3A97-5FFE-4909-8096-CD1A937BA5E6}"/>
  </w:font>
  <w:font w:name="Arial Unicode MS">
    <w:altName w:val="Yu Gothic"/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AD6D2" w14:textId="77777777" w:rsidR="00920B76" w:rsidRDefault="00920B76" w:rsidP="003D6113">
      <w:pPr>
        <w:spacing w:after="0" w:line="240" w:lineRule="auto"/>
      </w:pPr>
      <w:r>
        <w:separator/>
      </w:r>
    </w:p>
  </w:footnote>
  <w:footnote w:type="continuationSeparator" w:id="0">
    <w:p w14:paraId="5E80EFF7" w14:textId="77777777" w:rsidR="00920B76" w:rsidRDefault="00920B76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6681FD53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1C5A02">
      <w:t>4</w:t>
    </w:r>
    <w:r w:rsidRPr="00977183">
      <w:t>-</w:t>
    </w:r>
    <w:r w:rsidR="001C5A02">
      <w:t>04</w:t>
    </w:r>
    <w:r w:rsidRPr="00977183">
      <w:t>-</w:t>
    </w:r>
    <w:r w:rsidR="001C5A02">
      <w:t>02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D25F1"/>
    <w:multiLevelType w:val="hybridMultilevel"/>
    <w:tmpl w:val="A954B0D0"/>
    <w:lvl w:ilvl="0" w:tplc="BB761B2C">
      <w:start w:val="1"/>
      <w:numFmt w:val="lowerLetter"/>
      <w:lvlText w:val="%1)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965076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A5CA0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50ECA4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78EC82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3ECB5A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C40F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38D7CE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C9DC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0347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4009B"/>
    <w:rsid w:val="00041F8C"/>
    <w:rsid w:val="000704EE"/>
    <w:rsid w:val="0009689B"/>
    <w:rsid w:val="000D5E3B"/>
    <w:rsid w:val="001132CA"/>
    <w:rsid w:val="001214A2"/>
    <w:rsid w:val="00136A37"/>
    <w:rsid w:val="00141DF5"/>
    <w:rsid w:val="00174CF4"/>
    <w:rsid w:val="0018310A"/>
    <w:rsid w:val="001C5A02"/>
    <w:rsid w:val="001D00EA"/>
    <w:rsid w:val="001D5044"/>
    <w:rsid w:val="001F6451"/>
    <w:rsid w:val="002214FD"/>
    <w:rsid w:val="00294811"/>
    <w:rsid w:val="0029675B"/>
    <w:rsid w:val="002A2C3F"/>
    <w:rsid w:val="002B0D08"/>
    <w:rsid w:val="002F108D"/>
    <w:rsid w:val="003206F9"/>
    <w:rsid w:val="0035430A"/>
    <w:rsid w:val="00361433"/>
    <w:rsid w:val="003D6113"/>
    <w:rsid w:val="00464BBC"/>
    <w:rsid w:val="00467B16"/>
    <w:rsid w:val="004944A2"/>
    <w:rsid w:val="004A4BCE"/>
    <w:rsid w:val="004B6084"/>
    <w:rsid w:val="004F44FF"/>
    <w:rsid w:val="005165E1"/>
    <w:rsid w:val="005167F3"/>
    <w:rsid w:val="00525E14"/>
    <w:rsid w:val="00533F6C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84754"/>
    <w:rsid w:val="00695610"/>
    <w:rsid w:val="00726E1A"/>
    <w:rsid w:val="00743C12"/>
    <w:rsid w:val="00746441"/>
    <w:rsid w:val="0075051C"/>
    <w:rsid w:val="0075140A"/>
    <w:rsid w:val="00781A79"/>
    <w:rsid w:val="00796070"/>
    <w:rsid w:val="007C5F80"/>
    <w:rsid w:val="007D6367"/>
    <w:rsid w:val="007E2F8C"/>
    <w:rsid w:val="00832DED"/>
    <w:rsid w:val="00834B26"/>
    <w:rsid w:val="00840AEF"/>
    <w:rsid w:val="00874C2C"/>
    <w:rsid w:val="00876EF1"/>
    <w:rsid w:val="0088347F"/>
    <w:rsid w:val="008D2346"/>
    <w:rsid w:val="008D65AF"/>
    <w:rsid w:val="00900B79"/>
    <w:rsid w:val="00906A93"/>
    <w:rsid w:val="00913469"/>
    <w:rsid w:val="00920B76"/>
    <w:rsid w:val="00951410"/>
    <w:rsid w:val="009544FC"/>
    <w:rsid w:val="00977183"/>
    <w:rsid w:val="009B1B98"/>
    <w:rsid w:val="009E4D9E"/>
    <w:rsid w:val="009E659F"/>
    <w:rsid w:val="00A06CE6"/>
    <w:rsid w:val="00A37730"/>
    <w:rsid w:val="00A517A4"/>
    <w:rsid w:val="00A843F6"/>
    <w:rsid w:val="00AB513C"/>
    <w:rsid w:val="00B02023"/>
    <w:rsid w:val="00B15B41"/>
    <w:rsid w:val="00B32F12"/>
    <w:rsid w:val="00B33853"/>
    <w:rsid w:val="00B37577"/>
    <w:rsid w:val="00B758AC"/>
    <w:rsid w:val="00B801E2"/>
    <w:rsid w:val="00BB7BD8"/>
    <w:rsid w:val="00BC69A7"/>
    <w:rsid w:val="00C11367"/>
    <w:rsid w:val="00C247BF"/>
    <w:rsid w:val="00C30308"/>
    <w:rsid w:val="00C30725"/>
    <w:rsid w:val="00C81E77"/>
    <w:rsid w:val="00CA071D"/>
    <w:rsid w:val="00CB24E2"/>
    <w:rsid w:val="00D060E9"/>
    <w:rsid w:val="00DD65D7"/>
    <w:rsid w:val="00E01A15"/>
    <w:rsid w:val="00E06916"/>
    <w:rsid w:val="00E227B5"/>
    <w:rsid w:val="00E45BE6"/>
    <w:rsid w:val="00E5053F"/>
    <w:rsid w:val="00E54A1B"/>
    <w:rsid w:val="00E64819"/>
    <w:rsid w:val="00E74EDD"/>
    <w:rsid w:val="00E91987"/>
    <w:rsid w:val="00EB04C9"/>
    <w:rsid w:val="00EC1D45"/>
    <w:rsid w:val="00EE6E7B"/>
    <w:rsid w:val="00F44984"/>
    <w:rsid w:val="00F5658B"/>
    <w:rsid w:val="00F91D51"/>
    <w:rsid w:val="00F934C1"/>
    <w:rsid w:val="00FB0677"/>
    <w:rsid w:val="00FE2811"/>
    <w:rsid w:val="00F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7E100F27-80AC-42BA-A265-908EA0A1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customStyle="1" w:styleId="Default">
    <w:name w:val="Default"/>
    <w:basedOn w:val="Normalny"/>
    <w:rsid w:val="00684754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  <w:style w:type="table" w:customStyle="1" w:styleId="TableGrid">
    <w:name w:val="TableGrid"/>
    <w:rsid w:val="00684754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B0677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90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57BC1-8E7D-4711-9119-491B8896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</Template>
  <TotalTime>5</TotalTime>
  <Pages>2</Pages>
  <Words>349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MagdaC</dc:creator>
  <cp:keywords/>
  <dc:description/>
  <cp:lastModifiedBy>Magdalena Ciszak</cp:lastModifiedBy>
  <cp:revision>2</cp:revision>
  <cp:lastPrinted>2024-04-02T09:47:00Z</cp:lastPrinted>
  <dcterms:created xsi:type="dcterms:W3CDTF">2024-04-02T09:52:00Z</dcterms:created>
  <dcterms:modified xsi:type="dcterms:W3CDTF">2024-04-02T09:52:00Z</dcterms:modified>
</cp:coreProperties>
</file>