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684754" w:rsidRDefault="00977183" w:rsidP="00977183">
      <w:pPr>
        <w:rPr>
          <w:sz w:val="22"/>
        </w:rPr>
      </w:pPr>
    </w:p>
    <w:p w14:paraId="2C315F42" w14:textId="2ECC21BC" w:rsidR="00684754" w:rsidRPr="0004009B" w:rsidRDefault="00684754" w:rsidP="0004009B">
      <w:pPr>
        <w:pStyle w:val="Default"/>
        <w:ind w:left="4956"/>
        <w:rPr>
          <w:rFonts w:ascii="Lato Light" w:eastAsia="Calibri" w:hAnsi="Lato Light" w:cs="Arial"/>
          <w:b/>
          <w:sz w:val="22"/>
          <w:szCs w:val="22"/>
        </w:rPr>
      </w:pPr>
      <w:r w:rsidRPr="00684754">
        <w:rPr>
          <w:rFonts w:ascii="Lato Light" w:eastAsia="Calibri" w:hAnsi="Lato Light" w:cs="Arial"/>
          <w:b/>
          <w:sz w:val="22"/>
          <w:szCs w:val="22"/>
        </w:rPr>
        <w:t xml:space="preserve">                             </w:t>
      </w:r>
    </w:p>
    <w:p w14:paraId="68A2DCEF" w14:textId="77777777" w:rsidR="00977183" w:rsidRPr="00906A93" w:rsidRDefault="00977183" w:rsidP="00684754">
      <w:pPr>
        <w:tabs>
          <w:tab w:val="left" w:pos="3013"/>
          <w:tab w:val="left" w:pos="3470"/>
        </w:tabs>
        <w:spacing w:line="240" w:lineRule="auto"/>
        <w:jc w:val="both"/>
        <w:rPr>
          <w:rFonts w:cs="Times New Roman"/>
          <w:szCs w:val="20"/>
        </w:rPr>
      </w:pPr>
      <w:r w:rsidRPr="00906A93">
        <w:rPr>
          <w:rFonts w:cs="Times New Roman"/>
          <w:i/>
          <w:iCs/>
          <w:szCs w:val="20"/>
        </w:rPr>
        <w:t xml:space="preserve"> Dotyczy</w:t>
      </w:r>
      <w:r w:rsidRPr="00906A93">
        <w:rPr>
          <w:rFonts w:cs="Times New Roman"/>
          <w:szCs w:val="20"/>
        </w:rPr>
        <w:t xml:space="preserve">:   prowadzonego postępowania o udzielenie zamówienia publicznego w trybie   </w:t>
      </w:r>
    </w:p>
    <w:p w14:paraId="219A867E" w14:textId="77777777" w:rsidR="006E274F" w:rsidRDefault="00977183" w:rsidP="006E274F">
      <w:pPr>
        <w:spacing w:line="240" w:lineRule="auto"/>
        <w:rPr>
          <w:szCs w:val="20"/>
        </w:rPr>
      </w:pPr>
      <w:r w:rsidRPr="00906A93">
        <w:rPr>
          <w:rFonts w:cs="Times New Roman"/>
          <w:szCs w:val="20"/>
        </w:rPr>
        <w:t xml:space="preserve">                 podstawowym  na zadanie pn</w:t>
      </w:r>
      <w:r w:rsidRPr="00906A93">
        <w:rPr>
          <w:rFonts w:cs="Times New Roman"/>
          <w:b/>
          <w:szCs w:val="20"/>
        </w:rPr>
        <w:t>.:</w:t>
      </w:r>
      <w:r w:rsidRPr="00906A93">
        <w:rPr>
          <w:szCs w:val="20"/>
        </w:rPr>
        <w:t xml:space="preserve"> </w:t>
      </w:r>
      <w:r w:rsidR="006E274F" w:rsidRPr="006E274F">
        <w:rPr>
          <w:szCs w:val="20"/>
        </w:rPr>
        <w:t xml:space="preserve">„Modernizacja wraz z przebudową infrastruktury wodociągowej </w:t>
      </w:r>
    </w:p>
    <w:p w14:paraId="6BC2225E" w14:textId="6998FD5D" w:rsidR="00977183" w:rsidRPr="00906A93" w:rsidRDefault="006E274F" w:rsidP="006E274F">
      <w:pPr>
        <w:spacing w:line="240" w:lineRule="auto"/>
        <w:rPr>
          <w:szCs w:val="20"/>
        </w:rPr>
      </w:pPr>
      <w:r>
        <w:rPr>
          <w:szCs w:val="20"/>
        </w:rPr>
        <w:t xml:space="preserve">                 </w:t>
      </w:r>
      <w:r w:rsidRPr="006E274F">
        <w:rPr>
          <w:szCs w:val="20"/>
        </w:rPr>
        <w:t>uniezależnienie dostaw wody – Cerekwica”.</w:t>
      </w:r>
    </w:p>
    <w:p w14:paraId="2A55B269" w14:textId="77777777" w:rsidR="004944A2" w:rsidRPr="00223FC1" w:rsidRDefault="004944A2" w:rsidP="004944A2">
      <w:pPr>
        <w:contextualSpacing/>
        <w:rPr>
          <w:rFonts w:ascii="Lato" w:eastAsia="Times New Roman" w:hAnsi="Lato" w:cs="Times New Roman"/>
          <w:b/>
          <w:kern w:val="28"/>
          <w:szCs w:val="56"/>
        </w:rPr>
      </w:pPr>
    </w:p>
    <w:p w14:paraId="12E409A2" w14:textId="3C692C8A" w:rsidR="00906A93" w:rsidRDefault="00906A93" w:rsidP="006E274F">
      <w:pPr>
        <w:shd w:val="clear" w:color="auto" w:fill="FFFFFF"/>
        <w:tabs>
          <w:tab w:val="left" w:pos="6840"/>
        </w:tabs>
        <w:spacing w:line="0" w:lineRule="atLeast"/>
        <w:jc w:val="center"/>
        <w:rPr>
          <w:rFonts w:cs="Linux Libertine G"/>
          <w:b/>
          <w:bCs/>
        </w:rPr>
      </w:pPr>
      <w:r w:rsidRPr="00351179">
        <w:rPr>
          <w:rFonts w:cs="Linux Libertine G"/>
          <w:b/>
          <w:bCs/>
        </w:rPr>
        <w:t>Zawiadomienie o wyborze najkorzystniejszej oferty.</w:t>
      </w:r>
    </w:p>
    <w:p w14:paraId="61C96EED" w14:textId="77777777" w:rsidR="006E274F" w:rsidRPr="00351179" w:rsidRDefault="006E274F" w:rsidP="006E274F">
      <w:pPr>
        <w:shd w:val="clear" w:color="auto" w:fill="FFFFFF"/>
        <w:tabs>
          <w:tab w:val="left" w:pos="6840"/>
        </w:tabs>
        <w:spacing w:line="0" w:lineRule="atLeast"/>
        <w:jc w:val="center"/>
        <w:rPr>
          <w:rFonts w:cs="Linux Libertine G"/>
          <w:b/>
          <w:bCs/>
        </w:rPr>
      </w:pPr>
    </w:p>
    <w:p w14:paraId="51523BA8" w14:textId="28FDE849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   </w:t>
      </w:r>
      <w:r w:rsidR="006E274F">
        <w:rPr>
          <w:rFonts w:cs="Linux Libertine G"/>
          <w:bCs/>
        </w:rPr>
        <w:t xml:space="preserve">  </w:t>
      </w:r>
      <w:r w:rsidRPr="00351179">
        <w:rPr>
          <w:rFonts w:cs="Linux Libertine G"/>
          <w:bCs/>
        </w:rPr>
        <w:t>Działając na podstawie art.</w:t>
      </w:r>
      <w:r w:rsidRPr="00351179">
        <w:t xml:space="preserve"> </w:t>
      </w:r>
      <w:r>
        <w:rPr>
          <w:rFonts w:cs="Linux Libertine G"/>
          <w:bCs/>
        </w:rPr>
        <w:t xml:space="preserve">253  ust.  </w:t>
      </w:r>
      <w:r w:rsidR="00C357B7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 ustawy  z  dnia  11 września 2019  r.  Prawo zamówień publicz</w:t>
      </w:r>
      <w:r>
        <w:rPr>
          <w:rFonts w:cs="Linux Libertine G"/>
          <w:bCs/>
        </w:rPr>
        <w:t>nych  (Dz.U. z 202</w:t>
      </w:r>
      <w:r w:rsidR="006E274F">
        <w:rPr>
          <w:rFonts w:cs="Linux Libertine G"/>
          <w:bCs/>
        </w:rPr>
        <w:t>3</w:t>
      </w:r>
      <w:r>
        <w:rPr>
          <w:rFonts w:cs="Linux Libertine G"/>
          <w:bCs/>
        </w:rPr>
        <w:t xml:space="preserve"> r. Poz. </w:t>
      </w:r>
      <w:r w:rsidR="006E274F">
        <w:rPr>
          <w:rFonts w:cs="Linux Libertine G"/>
          <w:bCs/>
        </w:rPr>
        <w:t>1605</w:t>
      </w:r>
      <w:r w:rsidRPr="00351179">
        <w:rPr>
          <w:rFonts w:cs="Linux Libertine G"/>
          <w:bCs/>
        </w:rPr>
        <w:t xml:space="preserve"> ze zmian.) zawiadamiam, że ww. postępowaniu:  </w:t>
      </w:r>
    </w:p>
    <w:p w14:paraId="5AC77186" w14:textId="45E2D0F2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1.Wybrano ofertę  nr </w:t>
      </w:r>
      <w:r w:rsidR="006E274F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złożoną przez Wykonawcę:</w:t>
      </w:r>
    </w:p>
    <w:p w14:paraId="571DE8C7" w14:textId="77777777" w:rsidR="006E274F" w:rsidRDefault="006E274F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3C413688" w14:textId="77777777" w:rsidR="006E274F" w:rsidRPr="006E274F" w:rsidRDefault="006E274F" w:rsidP="006E274F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6E274F">
        <w:rPr>
          <w:rFonts w:cs="Linux Libertine G"/>
          <w:b/>
        </w:rPr>
        <w:t>FHU KRZYŚ KRZYSZTOF WIŚNIEWSKI</w:t>
      </w:r>
    </w:p>
    <w:p w14:paraId="2CD5D7D3" w14:textId="77777777" w:rsidR="006E274F" w:rsidRPr="006E274F" w:rsidRDefault="006E274F" w:rsidP="006E274F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6E274F">
        <w:rPr>
          <w:rFonts w:cs="Linux Libertine G"/>
          <w:b/>
        </w:rPr>
        <w:t>JARANOWO 22,</w:t>
      </w:r>
    </w:p>
    <w:p w14:paraId="6DFB9511" w14:textId="2FC4FC1B" w:rsidR="00906A93" w:rsidRPr="006E274F" w:rsidRDefault="006E274F" w:rsidP="006E274F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6E274F">
        <w:rPr>
          <w:rFonts w:cs="Linux Libertine G"/>
          <w:b/>
        </w:rPr>
        <w:t>87-704 BĄDKOWO</w:t>
      </w:r>
    </w:p>
    <w:p w14:paraId="7F4648AC" w14:textId="77777777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</w:rPr>
      </w:pPr>
    </w:p>
    <w:p w14:paraId="273A3211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  <w:r w:rsidRPr="00351179">
        <w:rPr>
          <w:rFonts w:cs="Linux Libertine G"/>
        </w:rPr>
        <w:t xml:space="preserve">2.Złożono następujące oferty: </w:t>
      </w:r>
    </w:p>
    <w:p w14:paraId="5D3E0909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1101"/>
        <w:gridCol w:w="3505"/>
        <w:gridCol w:w="4858"/>
      </w:tblGrid>
      <w:tr w:rsidR="006E274F" w:rsidRPr="006E274F" w14:paraId="1C49ACCE" w14:textId="77777777" w:rsidTr="00373376">
        <w:tc>
          <w:tcPr>
            <w:tcW w:w="1101" w:type="dxa"/>
          </w:tcPr>
          <w:p w14:paraId="75E4CFD9" w14:textId="77777777" w:rsidR="006E274F" w:rsidRPr="006E274F" w:rsidRDefault="006E274F" w:rsidP="006E274F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6E274F">
              <w:rPr>
                <w:rFonts w:asciiTheme="minorHAnsi" w:hAnsiTheme="minorHAnsi"/>
                <w:sz w:val="22"/>
              </w:rPr>
              <w:t>Nr oferty</w:t>
            </w:r>
          </w:p>
        </w:tc>
        <w:tc>
          <w:tcPr>
            <w:tcW w:w="3505" w:type="dxa"/>
          </w:tcPr>
          <w:p w14:paraId="6606A4DA" w14:textId="77777777" w:rsidR="006E274F" w:rsidRPr="006E274F" w:rsidRDefault="006E274F" w:rsidP="006E274F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6E274F">
              <w:rPr>
                <w:rFonts w:asciiTheme="minorHAnsi" w:hAnsiTheme="minorHAnsi"/>
                <w:sz w:val="22"/>
              </w:rPr>
              <w:t>Wykonawca</w:t>
            </w:r>
          </w:p>
        </w:tc>
        <w:tc>
          <w:tcPr>
            <w:tcW w:w="4858" w:type="dxa"/>
          </w:tcPr>
          <w:p w14:paraId="27EF2420" w14:textId="77777777" w:rsidR="006E274F" w:rsidRPr="006E274F" w:rsidRDefault="006E274F" w:rsidP="006E274F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6E274F">
              <w:rPr>
                <w:rFonts w:asciiTheme="minorHAnsi" w:hAnsiTheme="minorHAnsi"/>
                <w:sz w:val="22"/>
              </w:rPr>
              <w:t>Cena oferty brutto (zł)</w:t>
            </w:r>
          </w:p>
        </w:tc>
      </w:tr>
      <w:tr w:rsidR="006E274F" w:rsidRPr="006E274F" w14:paraId="2C2FE0FC" w14:textId="77777777" w:rsidTr="00373376">
        <w:tc>
          <w:tcPr>
            <w:tcW w:w="1101" w:type="dxa"/>
          </w:tcPr>
          <w:p w14:paraId="517711C2" w14:textId="77777777" w:rsidR="006E274F" w:rsidRPr="006E274F" w:rsidRDefault="006E274F" w:rsidP="006E274F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6E274F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3505" w:type="dxa"/>
          </w:tcPr>
          <w:p w14:paraId="5FF11EC9" w14:textId="77777777" w:rsidR="006E274F" w:rsidRPr="006E274F" w:rsidRDefault="006E274F" w:rsidP="006E274F">
            <w:pPr>
              <w:spacing w:after="0" w:line="240" w:lineRule="auto"/>
              <w:rPr>
                <w:sz w:val="22"/>
              </w:rPr>
            </w:pPr>
            <w:r w:rsidRPr="006E274F">
              <w:rPr>
                <w:sz w:val="22"/>
              </w:rPr>
              <w:t>WUPRINŻ S.A.</w:t>
            </w:r>
          </w:p>
          <w:p w14:paraId="4036E0A8" w14:textId="77777777" w:rsidR="006E274F" w:rsidRPr="006E274F" w:rsidRDefault="006E274F" w:rsidP="006E274F">
            <w:pPr>
              <w:spacing w:after="0" w:line="240" w:lineRule="auto"/>
              <w:rPr>
                <w:sz w:val="22"/>
              </w:rPr>
            </w:pPr>
            <w:r w:rsidRPr="006E274F">
              <w:rPr>
                <w:sz w:val="22"/>
              </w:rPr>
              <w:t>ul. Straży Ludowej 35, 60-465 Poznań</w:t>
            </w:r>
          </w:p>
        </w:tc>
        <w:tc>
          <w:tcPr>
            <w:tcW w:w="4858" w:type="dxa"/>
          </w:tcPr>
          <w:p w14:paraId="14556C7E" w14:textId="77777777" w:rsidR="006E274F" w:rsidRPr="006E274F" w:rsidRDefault="006E274F" w:rsidP="006E274F">
            <w:pPr>
              <w:spacing w:after="0" w:line="240" w:lineRule="auto"/>
              <w:jc w:val="right"/>
              <w:rPr>
                <w:sz w:val="22"/>
              </w:rPr>
            </w:pPr>
            <w:r w:rsidRPr="006E274F">
              <w:rPr>
                <w:sz w:val="22"/>
              </w:rPr>
              <w:t>6 849 438,61</w:t>
            </w:r>
          </w:p>
        </w:tc>
      </w:tr>
      <w:tr w:rsidR="006E274F" w:rsidRPr="006E274F" w14:paraId="03C817F0" w14:textId="77777777" w:rsidTr="00373376">
        <w:tc>
          <w:tcPr>
            <w:tcW w:w="1101" w:type="dxa"/>
          </w:tcPr>
          <w:p w14:paraId="43D6FAC3" w14:textId="77777777" w:rsidR="006E274F" w:rsidRPr="006E274F" w:rsidRDefault="006E274F" w:rsidP="006E274F">
            <w:pPr>
              <w:spacing w:after="0" w:line="240" w:lineRule="auto"/>
              <w:rPr>
                <w:rFonts w:asciiTheme="minorHAnsi" w:hAnsiTheme="minorHAnsi"/>
                <w:sz w:val="22"/>
              </w:rPr>
            </w:pPr>
            <w:r w:rsidRPr="006E274F">
              <w:rPr>
                <w:rFonts w:asciiTheme="minorHAnsi" w:hAnsiTheme="minorHAnsi"/>
                <w:sz w:val="22"/>
              </w:rPr>
              <w:t xml:space="preserve">        2</w:t>
            </w:r>
          </w:p>
        </w:tc>
        <w:tc>
          <w:tcPr>
            <w:tcW w:w="3505" w:type="dxa"/>
          </w:tcPr>
          <w:p w14:paraId="295EF52A" w14:textId="77777777" w:rsidR="006E274F" w:rsidRPr="006E274F" w:rsidRDefault="006E274F" w:rsidP="006E27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6E274F">
              <w:rPr>
                <w:rFonts w:cs="Linux Libertine G"/>
                <w:szCs w:val="20"/>
              </w:rPr>
              <w:t>FHU KRZYŚ KRZYSZTOF WIŚNIEWSKI</w:t>
            </w:r>
          </w:p>
          <w:p w14:paraId="3AF01C6F" w14:textId="77777777" w:rsidR="006E274F" w:rsidRPr="006E274F" w:rsidRDefault="006E274F" w:rsidP="006E27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6E274F">
              <w:rPr>
                <w:rFonts w:cs="Linux Libertine G"/>
                <w:szCs w:val="20"/>
              </w:rPr>
              <w:t>JARANOWO 22,</w:t>
            </w:r>
          </w:p>
          <w:p w14:paraId="287F8F70" w14:textId="77777777" w:rsidR="006E274F" w:rsidRPr="006E274F" w:rsidRDefault="006E274F" w:rsidP="006E27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6E274F">
              <w:rPr>
                <w:rFonts w:cs="Linux Libertine G"/>
                <w:szCs w:val="20"/>
              </w:rPr>
              <w:t>87-704 BĄDKOWO</w:t>
            </w:r>
          </w:p>
        </w:tc>
        <w:tc>
          <w:tcPr>
            <w:tcW w:w="4858" w:type="dxa"/>
          </w:tcPr>
          <w:p w14:paraId="40AE8F9C" w14:textId="77777777" w:rsidR="006E274F" w:rsidRPr="006E274F" w:rsidRDefault="006E274F" w:rsidP="006E274F">
            <w:pPr>
              <w:spacing w:after="0" w:line="240" w:lineRule="auto"/>
              <w:jc w:val="right"/>
              <w:rPr>
                <w:sz w:val="22"/>
              </w:rPr>
            </w:pPr>
            <w:r w:rsidRPr="006E274F">
              <w:rPr>
                <w:sz w:val="22"/>
              </w:rPr>
              <w:t>4 781 667,00</w:t>
            </w:r>
          </w:p>
        </w:tc>
      </w:tr>
    </w:tbl>
    <w:p w14:paraId="126C4855" w14:textId="77777777" w:rsidR="00906A93" w:rsidRPr="00FC2595" w:rsidRDefault="00906A93" w:rsidP="00906A93">
      <w:pPr>
        <w:jc w:val="both"/>
        <w:rPr>
          <w:szCs w:val="20"/>
          <w:lang w:val="en-US"/>
        </w:rPr>
      </w:pPr>
    </w:p>
    <w:p w14:paraId="1D2C9285" w14:textId="77777777" w:rsidR="00906A93" w:rsidRDefault="00906A93" w:rsidP="00906A93">
      <w:pPr>
        <w:jc w:val="both"/>
        <w:rPr>
          <w:szCs w:val="20"/>
          <w:lang w:val="en-US"/>
        </w:rPr>
      </w:pPr>
      <w:r w:rsidRPr="00FC2595">
        <w:rPr>
          <w:szCs w:val="20"/>
          <w:lang w:val="en-US"/>
        </w:rPr>
        <w:t xml:space="preserve">3.Punktacja </w:t>
      </w:r>
      <w:proofErr w:type="spellStart"/>
      <w:r w:rsidRPr="00FC2595">
        <w:rPr>
          <w:szCs w:val="20"/>
          <w:lang w:val="en-US"/>
        </w:rPr>
        <w:t>przyznana</w:t>
      </w:r>
      <w:proofErr w:type="spellEnd"/>
      <w:r w:rsidRPr="00FC2595">
        <w:rPr>
          <w:szCs w:val="20"/>
          <w:lang w:val="en-US"/>
        </w:rPr>
        <w:t xml:space="preserve"> </w:t>
      </w:r>
      <w:proofErr w:type="spellStart"/>
      <w:r w:rsidRPr="00FC2595">
        <w:rPr>
          <w:szCs w:val="20"/>
          <w:lang w:val="en-US"/>
        </w:rPr>
        <w:t>ofertom</w:t>
      </w:r>
      <w:proofErr w:type="spellEnd"/>
      <w:r w:rsidRPr="00FC2595">
        <w:rPr>
          <w:szCs w:val="20"/>
          <w:lang w:val="en-US"/>
        </w:rPr>
        <w:t>:</w:t>
      </w:r>
    </w:p>
    <w:p w14:paraId="5A32CCF2" w14:textId="77777777" w:rsidR="006E274F" w:rsidRDefault="006E274F" w:rsidP="00906A93">
      <w:pPr>
        <w:jc w:val="both"/>
        <w:rPr>
          <w:szCs w:val="20"/>
          <w:lang w:val="en-US"/>
        </w:rPr>
      </w:pPr>
    </w:p>
    <w:tbl>
      <w:tblPr>
        <w:tblW w:w="9640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3405"/>
        <w:gridCol w:w="1560"/>
        <w:gridCol w:w="1275"/>
        <w:gridCol w:w="1276"/>
        <w:gridCol w:w="1418"/>
      </w:tblGrid>
      <w:tr w:rsidR="00906A93" w:rsidRPr="00351179" w14:paraId="430DC0D9" w14:textId="77777777" w:rsidTr="00010C8B">
        <w:trPr>
          <w:trHeight w:val="7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DB3E2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Nr</w:t>
            </w:r>
          </w:p>
          <w:p w14:paraId="0CEACE74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 oferty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EFA74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Nazwa albo imię i nazwisko wykonawcy, siedziba albo miejsce zamieszkania lub miejsce wykonywania działalności wykonawcy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1EDB0477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Cena</w:t>
            </w:r>
          </w:p>
          <w:p w14:paraId="53471847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 brutto </w:t>
            </w:r>
          </w:p>
          <w:p w14:paraId="697B4DD5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</w:p>
          <w:p w14:paraId="3A65CFC0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(PLN)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DFDDC0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w kryterium cena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4B0943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  w kryterium okres gwarancji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AF0237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Suma</w:t>
            </w:r>
          </w:p>
          <w:p w14:paraId="6EF4DEA1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punktów </w:t>
            </w:r>
          </w:p>
        </w:tc>
      </w:tr>
      <w:tr w:rsidR="00906A93" w:rsidRPr="00351179" w14:paraId="2D80ED74" w14:textId="77777777" w:rsidTr="00010C8B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C0F95" w14:textId="4FA231B2" w:rsidR="00906A93" w:rsidRPr="00C30BAB" w:rsidRDefault="00906A93" w:rsidP="00906A93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  <w:r w:rsidRPr="00906A93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2CB0" w14:textId="77777777" w:rsidR="006E274F" w:rsidRPr="006E274F" w:rsidRDefault="006E274F" w:rsidP="006E274F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 w:rsidRPr="006E274F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WUPRINŻ S.A.</w:t>
            </w:r>
          </w:p>
          <w:p w14:paraId="5C017E33" w14:textId="3B0E3B66" w:rsidR="00906A93" w:rsidRPr="00C30BAB" w:rsidRDefault="006E274F" w:rsidP="006E274F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asciiTheme="minorHAnsi" w:eastAsia="Arial Unicode MS" w:hAnsiTheme="minorHAnsi" w:cstheme="minorHAnsi"/>
                <w:b/>
                <w:bCs/>
                <w:kern w:val="1"/>
                <w:szCs w:val="20"/>
                <w:lang w:eastAsia="hi-IN" w:bidi="hi-IN"/>
              </w:rPr>
            </w:pPr>
            <w:r w:rsidRPr="006E274F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ul. Straży Ludowej 35, 60-465 Poznań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45CA" w14:textId="49D09E3F" w:rsidR="00906A93" w:rsidRPr="00C30BAB" w:rsidRDefault="006E274F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 w:rsidRPr="006E274F">
              <w:rPr>
                <w:rFonts w:asciiTheme="minorHAnsi" w:hAnsiTheme="minorHAnsi" w:cstheme="minorHAnsi"/>
                <w:kern w:val="3"/>
                <w:szCs w:val="20"/>
              </w:rPr>
              <w:t>6 849 438,61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A9395D" w14:textId="611CEC67" w:rsidR="00906A93" w:rsidRPr="00351179" w:rsidRDefault="006E27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41,87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7C9A" w14:textId="32955381" w:rsidR="00906A93" w:rsidRPr="00351179" w:rsidRDefault="006E27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E456" w14:textId="77777777" w:rsidR="00906A93" w:rsidRDefault="006E274F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81,87</w:t>
            </w:r>
          </w:p>
          <w:p w14:paraId="628D0493" w14:textId="77777777" w:rsidR="006E274F" w:rsidRDefault="006E274F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</w:p>
          <w:p w14:paraId="255AF54A" w14:textId="2B132064" w:rsidR="006E274F" w:rsidRPr="00351179" w:rsidRDefault="006E274F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</w:p>
        </w:tc>
      </w:tr>
      <w:tr w:rsidR="00906A93" w:rsidRPr="00351179" w14:paraId="1CBF257F" w14:textId="77777777" w:rsidTr="00010C8B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100B5" w14:textId="1EFEC43D" w:rsidR="00906A93" w:rsidRPr="00906A93" w:rsidRDefault="006E274F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lastRenderedPageBreak/>
              <w:t>2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C7630" w14:textId="77777777" w:rsidR="006E274F" w:rsidRPr="006E274F" w:rsidRDefault="006E274F" w:rsidP="006E27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6E274F">
              <w:rPr>
                <w:rFonts w:cs="Linux Libertine G"/>
                <w:szCs w:val="20"/>
              </w:rPr>
              <w:t>FHU KRZYŚ KRZYSZTOF WIŚNIEWSKI</w:t>
            </w:r>
          </w:p>
          <w:p w14:paraId="26AF0FA4" w14:textId="77777777" w:rsidR="006E274F" w:rsidRPr="006E274F" w:rsidRDefault="006E274F" w:rsidP="006E27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6E274F">
              <w:rPr>
                <w:rFonts w:cs="Linux Libertine G"/>
                <w:szCs w:val="20"/>
              </w:rPr>
              <w:t>JARANOWO 22,</w:t>
            </w:r>
          </w:p>
          <w:p w14:paraId="53A50D13" w14:textId="24F7D854" w:rsidR="00906A93" w:rsidRPr="00906A93" w:rsidRDefault="006E274F" w:rsidP="006E27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6E274F">
              <w:rPr>
                <w:rFonts w:cs="Linux Libertine G"/>
                <w:szCs w:val="20"/>
              </w:rPr>
              <w:t>87-704 BĄDKOWO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6C56" w14:textId="2230AC73" w:rsidR="00906A93" w:rsidRPr="00C30BAB" w:rsidRDefault="006E274F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 w:rsidRPr="006E274F">
              <w:rPr>
                <w:rFonts w:asciiTheme="minorHAnsi" w:hAnsiTheme="minorHAnsi" w:cstheme="minorHAnsi"/>
                <w:kern w:val="3"/>
                <w:szCs w:val="20"/>
              </w:rPr>
              <w:t>4 781 667,00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9028A8" w14:textId="58C6002F" w:rsidR="00906A93" w:rsidRPr="00351179" w:rsidRDefault="006E27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BA53" w14:textId="07BCE605" w:rsidR="00906A93" w:rsidRPr="00351179" w:rsidRDefault="006E27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07C0" w14:textId="55C622D1" w:rsidR="00906A93" w:rsidRPr="00351179" w:rsidRDefault="006E274F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</w:tc>
      </w:tr>
    </w:tbl>
    <w:p w14:paraId="46223F40" w14:textId="77777777" w:rsidR="00906A93" w:rsidRDefault="00906A93" w:rsidP="00906A93">
      <w:pPr>
        <w:jc w:val="both"/>
        <w:rPr>
          <w:szCs w:val="20"/>
          <w:lang w:val="en-US"/>
        </w:rPr>
      </w:pPr>
    </w:p>
    <w:p w14:paraId="16AC30E4" w14:textId="77777777" w:rsidR="00906A93" w:rsidRDefault="00906A93" w:rsidP="00906A93">
      <w:pPr>
        <w:jc w:val="both"/>
        <w:rPr>
          <w:szCs w:val="20"/>
          <w:lang w:val="en-US"/>
        </w:rPr>
      </w:pPr>
    </w:p>
    <w:p w14:paraId="66DC684D" w14:textId="77777777" w:rsidR="00906A93" w:rsidRDefault="00906A93" w:rsidP="00906A93">
      <w:pPr>
        <w:jc w:val="both"/>
        <w:rPr>
          <w:szCs w:val="20"/>
          <w:lang w:val="en-US"/>
        </w:rPr>
      </w:pPr>
    </w:p>
    <w:p w14:paraId="309A4B22" w14:textId="77777777" w:rsidR="00906A93" w:rsidRDefault="00906A93" w:rsidP="00906A93">
      <w:pPr>
        <w:jc w:val="both"/>
        <w:rPr>
          <w:szCs w:val="20"/>
          <w:lang w:val="en-US"/>
        </w:rPr>
      </w:pPr>
    </w:p>
    <w:p w14:paraId="2A41262E" w14:textId="77777777" w:rsidR="00906A93" w:rsidRDefault="00906A93" w:rsidP="00906A93">
      <w:pPr>
        <w:jc w:val="both"/>
        <w:rPr>
          <w:szCs w:val="20"/>
          <w:lang w:val="en-US"/>
        </w:rPr>
      </w:pPr>
    </w:p>
    <w:p w14:paraId="2062697C" w14:textId="77777777" w:rsidR="00906A93" w:rsidRDefault="00906A93" w:rsidP="00906A93">
      <w:pPr>
        <w:jc w:val="both"/>
        <w:rPr>
          <w:szCs w:val="20"/>
          <w:lang w:val="en-US"/>
        </w:rPr>
      </w:pPr>
    </w:p>
    <w:p w14:paraId="7A758B6A" w14:textId="77777777" w:rsidR="00906A93" w:rsidRDefault="00906A93" w:rsidP="00906A93">
      <w:pPr>
        <w:jc w:val="both"/>
        <w:rPr>
          <w:szCs w:val="20"/>
          <w:lang w:val="en-US"/>
        </w:rPr>
      </w:pPr>
    </w:p>
    <w:p w14:paraId="0A726BC1" w14:textId="77777777" w:rsidR="00906A93" w:rsidRDefault="00906A93" w:rsidP="00906A93">
      <w:pPr>
        <w:jc w:val="both"/>
        <w:rPr>
          <w:szCs w:val="20"/>
          <w:lang w:val="en-US"/>
        </w:rPr>
      </w:pPr>
    </w:p>
    <w:p w14:paraId="629C8388" w14:textId="77777777" w:rsidR="00906A93" w:rsidRDefault="00906A93" w:rsidP="00906A93">
      <w:pPr>
        <w:jc w:val="both"/>
        <w:rPr>
          <w:szCs w:val="20"/>
          <w:lang w:val="en-US"/>
        </w:rPr>
      </w:pPr>
    </w:p>
    <w:p w14:paraId="4B772779" w14:textId="77777777" w:rsidR="007D6367" w:rsidRDefault="007D6367" w:rsidP="00906A93">
      <w:pPr>
        <w:jc w:val="both"/>
        <w:rPr>
          <w:szCs w:val="20"/>
          <w:lang w:val="en-US"/>
        </w:rPr>
      </w:pPr>
    </w:p>
    <w:p w14:paraId="61602243" w14:textId="77777777" w:rsidR="007D6367" w:rsidRDefault="007D6367" w:rsidP="00906A93">
      <w:pPr>
        <w:jc w:val="both"/>
        <w:rPr>
          <w:szCs w:val="20"/>
          <w:lang w:val="en-US"/>
        </w:rPr>
      </w:pPr>
    </w:p>
    <w:p w14:paraId="2460F5EB" w14:textId="77777777" w:rsidR="007D6367" w:rsidRDefault="007D6367" w:rsidP="00906A93">
      <w:pPr>
        <w:jc w:val="both"/>
        <w:rPr>
          <w:szCs w:val="20"/>
          <w:lang w:val="en-US"/>
        </w:rPr>
      </w:pPr>
    </w:p>
    <w:p w14:paraId="0BDF0CA4" w14:textId="77777777" w:rsidR="007D6367" w:rsidRDefault="007D6367" w:rsidP="00906A93">
      <w:pPr>
        <w:jc w:val="both"/>
        <w:rPr>
          <w:szCs w:val="20"/>
          <w:lang w:val="en-US"/>
        </w:rPr>
      </w:pPr>
    </w:p>
    <w:p w14:paraId="725F5EE9" w14:textId="77777777" w:rsidR="007D6367" w:rsidRDefault="007D6367" w:rsidP="00906A93">
      <w:pPr>
        <w:jc w:val="both"/>
        <w:rPr>
          <w:szCs w:val="20"/>
          <w:lang w:val="en-US"/>
        </w:rPr>
      </w:pPr>
    </w:p>
    <w:p w14:paraId="6D703F68" w14:textId="77777777" w:rsidR="007D6367" w:rsidRDefault="007D6367" w:rsidP="00906A93">
      <w:pPr>
        <w:jc w:val="both"/>
        <w:rPr>
          <w:szCs w:val="20"/>
          <w:lang w:val="en-US"/>
        </w:rPr>
      </w:pPr>
    </w:p>
    <w:p w14:paraId="296EEFFE" w14:textId="77777777" w:rsidR="00906A93" w:rsidRPr="001D5044" w:rsidRDefault="00906A93" w:rsidP="00906A93">
      <w:pPr>
        <w:autoSpaceDE w:val="0"/>
        <w:spacing w:after="0" w:line="240" w:lineRule="auto"/>
        <w:rPr>
          <w:rFonts w:cs="Calibri"/>
          <w:color w:val="000000"/>
          <w:lang w:eastAsia="pl-PL"/>
        </w:rPr>
      </w:pPr>
    </w:p>
    <w:p w14:paraId="1FF9B938" w14:textId="77777777" w:rsidR="00906A93" w:rsidRPr="00136A37" w:rsidRDefault="00906A93" w:rsidP="00906A93">
      <w:pPr>
        <w:spacing w:after="0"/>
        <w:jc w:val="both"/>
        <w:rPr>
          <w:sz w:val="16"/>
          <w:szCs w:val="16"/>
        </w:rPr>
      </w:pPr>
    </w:p>
    <w:p w14:paraId="4A4359EE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  <w:u w:val="single"/>
        </w:rPr>
      </w:pPr>
      <w:r w:rsidRPr="00136A37">
        <w:rPr>
          <w:sz w:val="16"/>
          <w:szCs w:val="16"/>
          <w:u w:val="single"/>
        </w:rPr>
        <w:t>Sprawę prowadzi:</w:t>
      </w:r>
    </w:p>
    <w:p w14:paraId="14DDEF55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Magdalena Ciszak – główny  specjalista ds. zamówień  publicznych </w:t>
      </w:r>
    </w:p>
    <w:p w14:paraId="21334AA0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>Wydział Infrastruktury, Gospodarki Przestrzennej i Inwestycji</w:t>
      </w:r>
    </w:p>
    <w:p w14:paraId="47C29F30" w14:textId="77777777" w:rsidR="00906A93" w:rsidRPr="0095394E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kontakt: 503949297 </w:t>
      </w:r>
      <w:r>
        <w:rPr>
          <w:sz w:val="16"/>
          <w:szCs w:val="16"/>
        </w:rPr>
        <w:t>,</w:t>
      </w:r>
      <w:r w:rsidRPr="00136A37">
        <w:rPr>
          <w:sz w:val="16"/>
          <w:szCs w:val="16"/>
        </w:rPr>
        <w:t xml:space="preserve"> e-mail: m.ciszak@gminaznin.pl</w:t>
      </w:r>
    </w:p>
    <w:p w14:paraId="2F0E3048" w14:textId="77777777" w:rsidR="005F7650" w:rsidRPr="00136A37" w:rsidRDefault="005F7650" w:rsidP="005F7650">
      <w:pPr>
        <w:pStyle w:val="Stopkadokumentu"/>
        <w:rPr>
          <w:sz w:val="16"/>
          <w:szCs w:val="16"/>
        </w:rPr>
      </w:pPr>
    </w:p>
    <w:sectPr w:rsidR="005F7650" w:rsidRPr="00136A37" w:rsidSect="0029675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1801A" w14:textId="77777777" w:rsidR="00022F86" w:rsidRDefault="00022F86" w:rsidP="003D6113">
      <w:pPr>
        <w:spacing w:after="0" w:line="240" w:lineRule="auto"/>
      </w:pPr>
      <w:r>
        <w:separator/>
      </w:r>
    </w:p>
  </w:endnote>
  <w:endnote w:type="continuationSeparator" w:id="0">
    <w:p w14:paraId="4840DF50" w14:textId="77777777" w:rsidR="00022F86" w:rsidRDefault="00022F86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946870-3EF2-4E55-907E-3B7FE977133E}"/>
    <w:embedBold r:id="rId2" w:fontKey="{A3FBC4CB-BE56-4F2C-B5F7-0E4478EE0B00}"/>
    <w:embedItalic r:id="rId3" w:fontKey="{B9AAD17F-BDED-46FE-862E-F191A674CF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4" w:fontKey="{E26771C2-B848-4C2F-9686-333185E2F5B1}"/>
    <w:embedBold r:id="rId5" w:fontKey="{D79DA3AC-BF4E-48A9-999A-0224F2963C73}"/>
    <w:embedItalic r:id="rId6" w:fontKey="{BED2E21F-341B-4BAB-AB57-498A82F25776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7" w:fontKey="{2857FF44-3CFD-46DF-837D-C5065FEE972F}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5B56534-F5D6-4E6E-AF0B-5C755A0EC1A6}"/>
    <w:embedItalic r:id="rId9" w:fontKey="{6A493548-CF63-4924-8519-B76217E18B7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DE47BAF7-C0F7-48BD-876A-D6E92904A5F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1" w:fontKey="{51AE857E-4FF5-4FA1-A0D0-2590C64000B5}"/>
    <w:embedBold r:id="rId12" w:fontKey="{5ED3FE05-ECB2-41A3-9EE5-DF227F9C9A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ux Libertine G">
    <w:charset w:val="EE"/>
    <w:family w:val="auto"/>
    <w:pitch w:val="variable"/>
    <w:sig w:usb0="E0000AFF" w:usb1="5200E5FB" w:usb2="02000020" w:usb3="00000000" w:csb0="000001BF" w:csb1="00000000"/>
    <w:embedRegular r:id="rId13" w:fontKey="{06F676E8-384C-4C20-89A3-AB44E2A1D2F7}"/>
    <w:embedBold r:id="rId14" w:fontKey="{5542C34C-D407-4284-B99E-6F76AD846C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9F0D0" w14:textId="77777777" w:rsidR="00022F86" w:rsidRDefault="00022F86" w:rsidP="003D6113">
      <w:pPr>
        <w:spacing w:after="0" w:line="240" w:lineRule="auto"/>
      </w:pPr>
      <w:r>
        <w:separator/>
      </w:r>
    </w:p>
  </w:footnote>
  <w:footnote w:type="continuationSeparator" w:id="0">
    <w:p w14:paraId="0AAF4A4D" w14:textId="77777777" w:rsidR="00022F86" w:rsidRDefault="00022F86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43F5CD58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5165E1">
      <w:t>3</w:t>
    </w:r>
    <w:r w:rsidRPr="00977183">
      <w:t>-</w:t>
    </w:r>
    <w:r w:rsidR="001D5044">
      <w:t>0</w:t>
    </w:r>
    <w:r w:rsidR="006E274F">
      <w:t>9</w:t>
    </w:r>
    <w:r w:rsidRPr="00977183">
      <w:t>-</w:t>
    </w:r>
    <w:r w:rsidR="006E274F">
      <w:t>22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D25F1"/>
    <w:multiLevelType w:val="hybridMultilevel"/>
    <w:tmpl w:val="A954B0D0"/>
    <w:lvl w:ilvl="0" w:tplc="BB761B2C">
      <w:start w:val="1"/>
      <w:numFmt w:val="lowerLetter"/>
      <w:lvlText w:val="%1)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965076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A5CA0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50ECA4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78EC82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3ECB5A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C40F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38D7CE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C9DC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0347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22F86"/>
    <w:rsid w:val="0004009B"/>
    <w:rsid w:val="00041F8C"/>
    <w:rsid w:val="000704EE"/>
    <w:rsid w:val="0009689B"/>
    <w:rsid w:val="000D5E3B"/>
    <w:rsid w:val="001132CA"/>
    <w:rsid w:val="001214A2"/>
    <w:rsid w:val="00136A37"/>
    <w:rsid w:val="00174CF4"/>
    <w:rsid w:val="00175A97"/>
    <w:rsid w:val="0018310A"/>
    <w:rsid w:val="001D00EA"/>
    <w:rsid w:val="001D5044"/>
    <w:rsid w:val="001F6451"/>
    <w:rsid w:val="002214FD"/>
    <w:rsid w:val="00294811"/>
    <w:rsid w:val="0029675B"/>
    <w:rsid w:val="002B0D08"/>
    <w:rsid w:val="002F108D"/>
    <w:rsid w:val="003206F9"/>
    <w:rsid w:val="00361433"/>
    <w:rsid w:val="003D6113"/>
    <w:rsid w:val="00464BBC"/>
    <w:rsid w:val="00467B16"/>
    <w:rsid w:val="004944A2"/>
    <w:rsid w:val="004A4BCE"/>
    <w:rsid w:val="004B6084"/>
    <w:rsid w:val="004F44FF"/>
    <w:rsid w:val="005165E1"/>
    <w:rsid w:val="00525E14"/>
    <w:rsid w:val="00533F6C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84754"/>
    <w:rsid w:val="00695610"/>
    <w:rsid w:val="006E274F"/>
    <w:rsid w:val="00726E1A"/>
    <w:rsid w:val="00743C12"/>
    <w:rsid w:val="00746441"/>
    <w:rsid w:val="0075051C"/>
    <w:rsid w:val="0075140A"/>
    <w:rsid w:val="00781A79"/>
    <w:rsid w:val="00796070"/>
    <w:rsid w:val="007C5F80"/>
    <w:rsid w:val="007D6367"/>
    <w:rsid w:val="007E2F8C"/>
    <w:rsid w:val="00832DED"/>
    <w:rsid w:val="00834B26"/>
    <w:rsid w:val="00840AEF"/>
    <w:rsid w:val="00874C2C"/>
    <w:rsid w:val="00876EF1"/>
    <w:rsid w:val="0088347F"/>
    <w:rsid w:val="008D2346"/>
    <w:rsid w:val="008D65AF"/>
    <w:rsid w:val="00900B79"/>
    <w:rsid w:val="00906A93"/>
    <w:rsid w:val="00913469"/>
    <w:rsid w:val="00920B76"/>
    <w:rsid w:val="00951410"/>
    <w:rsid w:val="009544FC"/>
    <w:rsid w:val="00977183"/>
    <w:rsid w:val="009B1B98"/>
    <w:rsid w:val="009E4D9E"/>
    <w:rsid w:val="009E659F"/>
    <w:rsid w:val="00A06CE6"/>
    <w:rsid w:val="00A37730"/>
    <w:rsid w:val="00A517A4"/>
    <w:rsid w:val="00A843F6"/>
    <w:rsid w:val="00AB513C"/>
    <w:rsid w:val="00B02023"/>
    <w:rsid w:val="00B32F12"/>
    <w:rsid w:val="00B33853"/>
    <w:rsid w:val="00B37577"/>
    <w:rsid w:val="00B758AC"/>
    <w:rsid w:val="00B801E2"/>
    <w:rsid w:val="00BB7BD8"/>
    <w:rsid w:val="00BC69A7"/>
    <w:rsid w:val="00C11367"/>
    <w:rsid w:val="00C247BF"/>
    <w:rsid w:val="00C30308"/>
    <w:rsid w:val="00C30725"/>
    <w:rsid w:val="00C357B7"/>
    <w:rsid w:val="00C81E77"/>
    <w:rsid w:val="00CA071D"/>
    <w:rsid w:val="00CB24E2"/>
    <w:rsid w:val="00D060E9"/>
    <w:rsid w:val="00E01A15"/>
    <w:rsid w:val="00E06916"/>
    <w:rsid w:val="00E227B5"/>
    <w:rsid w:val="00E45BE6"/>
    <w:rsid w:val="00E54A1B"/>
    <w:rsid w:val="00E64819"/>
    <w:rsid w:val="00EC1D45"/>
    <w:rsid w:val="00EE6E7B"/>
    <w:rsid w:val="00F44984"/>
    <w:rsid w:val="00F5658B"/>
    <w:rsid w:val="00F91D51"/>
    <w:rsid w:val="00F934C1"/>
    <w:rsid w:val="00FB0677"/>
    <w:rsid w:val="00FE2811"/>
    <w:rsid w:val="00F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7E100F27-80AC-42BA-A265-908EA0A1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customStyle="1" w:styleId="Default">
    <w:name w:val="Default"/>
    <w:basedOn w:val="Normalny"/>
    <w:rsid w:val="00684754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  <w:style w:type="table" w:customStyle="1" w:styleId="TableGrid">
    <w:name w:val="TableGrid"/>
    <w:rsid w:val="00684754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B0677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90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</Template>
  <TotalTime>3</TotalTime>
  <Pages>2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MagdaC</dc:creator>
  <cp:keywords/>
  <dc:description/>
  <cp:lastModifiedBy>Magdalena Ciszak</cp:lastModifiedBy>
  <cp:revision>2</cp:revision>
  <cp:lastPrinted>2023-05-31T08:27:00Z</cp:lastPrinted>
  <dcterms:created xsi:type="dcterms:W3CDTF">2023-09-22T19:04:00Z</dcterms:created>
  <dcterms:modified xsi:type="dcterms:W3CDTF">2023-09-22T19:04:00Z</dcterms:modified>
</cp:coreProperties>
</file>