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136482" w14:textId="77777777" w:rsidR="00220FBD" w:rsidRDefault="00220FBD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20FBD" w14:paraId="6B6D6D43" w14:textId="77777777" w:rsidTr="00220FBD">
        <w:trPr>
          <w:trHeight w:val="991"/>
        </w:trPr>
        <w:tc>
          <w:tcPr>
            <w:tcW w:w="4530" w:type="dxa"/>
          </w:tcPr>
          <w:p w14:paraId="4403A1CC" w14:textId="77777777" w:rsidR="005E2C27" w:rsidRPr="005E2C27" w:rsidRDefault="005E2C27" w:rsidP="005E2C27"/>
        </w:tc>
        <w:tc>
          <w:tcPr>
            <w:tcW w:w="4530" w:type="dxa"/>
          </w:tcPr>
          <w:p w14:paraId="639FF034" w14:textId="7C138C41" w:rsidR="006E221B" w:rsidRDefault="00220FBD" w:rsidP="006E221B">
            <w:pPr>
              <w:pStyle w:val="Nagwek"/>
              <w:rPr>
                <w:rFonts w:ascii="Arial Nova" w:hAnsi="Arial Nova"/>
                <w:sz w:val="20"/>
                <w:szCs w:val="20"/>
              </w:rPr>
            </w:pPr>
            <w:r w:rsidRPr="00781ABD">
              <w:rPr>
                <w:rFonts w:ascii="Arial Nova" w:hAnsi="Arial Nova"/>
                <w:sz w:val="20"/>
                <w:szCs w:val="20"/>
              </w:rPr>
              <w:t>Świerklaniec</w:t>
            </w:r>
            <w:r>
              <w:rPr>
                <w:rFonts w:ascii="Arial Nova" w:hAnsi="Arial Nova"/>
                <w:sz w:val="20"/>
                <w:szCs w:val="20"/>
              </w:rPr>
              <w:t>,</w:t>
            </w:r>
            <w:r w:rsidRPr="00781ABD">
              <w:rPr>
                <w:rFonts w:ascii="Arial Nova" w:hAnsi="Arial Nova"/>
                <w:sz w:val="20"/>
                <w:szCs w:val="20"/>
              </w:rPr>
              <w:t xml:space="preserve"> dnia </w:t>
            </w:r>
            <w:r w:rsidR="00F629D3">
              <w:rPr>
                <w:rFonts w:ascii="Arial Nova" w:hAnsi="Arial Nova"/>
                <w:sz w:val="20"/>
                <w:szCs w:val="20"/>
              </w:rPr>
              <w:t>11</w:t>
            </w:r>
            <w:r w:rsidR="00AA2D54">
              <w:rPr>
                <w:rFonts w:ascii="Arial Nova" w:hAnsi="Arial Nova"/>
                <w:sz w:val="20"/>
                <w:szCs w:val="20"/>
              </w:rPr>
              <w:t xml:space="preserve"> stycznia 2024</w:t>
            </w:r>
            <w:r w:rsidR="006E221B">
              <w:rPr>
                <w:rFonts w:ascii="Arial Nova" w:hAnsi="Arial Nova"/>
                <w:sz w:val="20"/>
                <w:szCs w:val="20"/>
              </w:rPr>
              <w:t xml:space="preserve"> roku</w:t>
            </w:r>
          </w:p>
          <w:p w14:paraId="58200861" w14:textId="77777777" w:rsidR="00487C78" w:rsidRDefault="00ED6816" w:rsidP="00487C78">
            <w:pPr>
              <w:spacing w:after="120"/>
              <w:rPr>
                <w:rFonts w:ascii="Arial Nova" w:hAnsi="Arial Nova"/>
                <w:sz w:val="20"/>
                <w:szCs w:val="20"/>
              </w:rPr>
            </w:pPr>
            <w:r>
              <w:rPr>
                <w:rFonts w:ascii="Arial Nova" w:hAnsi="Arial Nova"/>
                <w:sz w:val="20"/>
                <w:szCs w:val="20"/>
              </w:rPr>
              <w:t xml:space="preserve"> </w:t>
            </w:r>
          </w:p>
          <w:p w14:paraId="47F04416" w14:textId="45064EBC" w:rsidR="001F606C" w:rsidRPr="001F606C" w:rsidRDefault="001F606C" w:rsidP="00487C78">
            <w:pPr>
              <w:spacing w:after="120"/>
              <w:rPr>
                <w:rFonts w:ascii="Arial Nova" w:hAnsi="Arial Nova"/>
                <w:sz w:val="16"/>
                <w:szCs w:val="16"/>
              </w:rPr>
            </w:pPr>
            <w:r w:rsidRPr="001F606C">
              <w:rPr>
                <w:rFonts w:ascii="Arial Nova" w:hAnsi="Arial Nova"/>
                <w:sz w:val="16"/>
                <w:szCs w:val="16"/>
              </w:rPr>
              <w:t>l.dz</w:t>
            </w:r>
            <w:r w:rsidR="00835E56">
              <w:rPr>
                <w:rFonts w:ascii="Arial Nova" w:hAnsi="Arial Nova"/>
                <w:sz w:val="16"/>
                <w:szCs w:val="16"/>
              </w:rPr>
              <w:t xml:space="preserve"> </w:t>
            </w:r>
            <w:r w:rsidR="00444C1E">
              <w:rPr>
                <w:rFonts w:ascii="Arial Nova" w:hAnsi="Arial Nova"/>
                <w:sz w:val="16"/>
                <w:szCs w:val="16"/>
              </w:rPr>
              <w:t>84/01/24/DM</w:t>
            </w:r>
          </w:p>
          <w:p w14:paraId="6770CE24" w14:textId="36199DE3" w:rsidR="001F606C" w:rsidRPr="001F606C" w:rsidRDefault="001F606C" w:rsidP="00835E56">
            <w:pPr>
              <w:spacing w:after="120"/>
              <w:rPr>
                <w:rFonts w:ascii="Arial Nova" w:hAnsi="Arial Nova"/>
                <w:sz w:val="16"/>
                <w:szCs w:val="16"/>
              </w:rPr>
            </w:pPr>
            <w:r w:rsidRPr="001F606C">
              <w:rPr>
                <w:rFonts w:ascii="Arial Nova" w:hAnsi="Arial Nova"/>
                <w:sz w:val="16"/>
                <w:szCs w:val="16"/>
              </w:rPr>
              <w:t xml:space="preserve">Nr postępowania: </w:t>
            </w:r>
            <w:r w:rsidR="00D57094">
              <w:rPr>
                <w:rFonts w:ascii="Arial Nova" w:hAnsi="Arial Nova"/>
                <w:sz w:val="16"/>
                <w:szCs w:val="16"/>
              </w:rPr>
              <w:t>4</w:t>
            </w:r>
            <w:r w:rsidR="00621B14">
              <w:rPr>
                <w:rFonts w:ascii="Arial Nova" w:hAnsi="Arial Nova"/>
                <w:sz w:val="16"/>
                <w:szCs w:val="16"/>
              </w:rPr>
              <w:t>2</w:t>
            </w:r>
            <w:r w:rsidR="00D57094">
              <w:rPr>
                <w:rFonts w:ascii="Arial Nova" w:hAnsi="Arial Nova"/>
                <w:sz w:val="16"/>
                <w:szCs w:val="16"/>
              </w:rPr>
              <w:t>/ZO/2023</w:t>
            </w:r>
          </w:p>
          <w:p w14:paraId="58816647" w14:textId="77777777" w:rsidR="00220FBD" w:rsidRDefault="00220FBD" w:rsidP="00220FBD">
            <w:pPr>
              <w:spacing w:after="120" w:line="259" w:lineRule="auto"/>
              <w:rPr>
                <w:rFonts w:ascii="Arial Nova" w:hAnsi="Arial Nova"/>
                <w:sz w:val="16"/>
                <w:szCs w:val="16"/>
              </w:rPr>
            </w:pPr>
          </w:p>
          <w:p w14:paraId="2086B8D4" w14:textId="30302412" w:rsidR="00064833" w:rsidRPr="00220FBD" w:rsidRDefault="00064833" w:rsidP="00220FBD">
            <w:pPr>
              <w:spacing w:after="120" w:line="259" w:lineRule="auto"/>
              <w:rPr>
                <w:rFonts w:ascii="Arial Nova" w:hAnsi="Arial Nova"/>
                <w:sz w:val="16"/>
                <w:szCs w:val="16"/>
              </w:rPr>
            </w:pPr>
          </w:p>
        </w:tc>
      </w:tr>
      <w:tr w:rsidR="00835E56" w14:paraId="0606D5A4" w14:textId="77777777" w:rsidTr="00CA5904">
        <w:trPr>
          <w:trHeight w:val="1426"/>
        </w:trPr>
        <w:tc>
          <w:tcPr>
            <w:tcW w:w="4530" w:type="dxa"/>
          </w:tcPr>
          <w:p w14:paraId="17B33AEA" w14:textId="77777777" w:rsidR="00835E56" w:rsidRDefault="00835E56" w:rsidP="00CA5904">
            <w:pPr>
              <w:spacing w:after="120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81ABD">
              <w:rPr>
                <w:rFonts w:ascii="Arial Nova" w:hAnsi="Arial Nova"/>
                <w:b/>
                <w:bCs/>
                <w:sz w:val="20"/>
                <w:szCs w:val="20"/>
              </w:rPr>
              <w:t>PKM Świerklaniec</w:t>
            </w:r>
          </w:p>
          <w:p w14:paraId="51E7ED90" w14:textId="77777777" w:rsidR="00835E56" w:rsidRDefault="00835E56" w:rsidP="00CA5904">
            <w:pPr>
              <w:spacing w:after="120"/>
              <w:rPr>
                <w:rFonts w:ascii="Arial Nova" w:hAnsi="Arial Nova"/>
                <w:sz w:val="20"/>
                <w:szCs w:val="20"/>
              </w:rPr>
            </w:pPr>
            <w:r>
              <w:rPr>
                <w:rFonts w:ascii="Arial Nova" w:hAnsi="Arial Nova"/>
                <w:sz w:val="20"/>
                <w:szCs w:val="20"/>
              </w:rPr>
              <w:t>Dział zamówień publicznych</w:t>
            </w:r>
          </w:p>
          <w:p w14:paraId="49917CE3" w14:textId="77777777" w:rsidR="00835E56" w:rsidRDefault="00835E56" w:rsidP="00CA5904">
            <w:pPr>
              <w:spacing w:after="120"/>
              <w:rPr>
                <w:rFonts w:ascii="Arial Nova" w:hAnsi="Arial Nova"/>
                <w:sz w:val="20"/>
                <w:szCs w:val="20"/>
              </w:rPr>
            </w:pPr>
            <w:r>
              <w:rPr>
                <w:rFonts w:ascii="Arial Nova" w:hAnsi="Arial Nova"/>
                <w:sz w:val="20"/>
                <w:szCs w:val="20"/>
              </w:rPr>
              <w:t>i ubezpieczeń majątkowych</w:t>
            </w:r>
          </w:p>
          <w:p w14:paraId="6D70E68E" w14:textId="77777777" w:rsidR="00835E56" w:rsidRPr="00220FBD" w:rsidRDefault="00835E56" w:rsidP="00CA5904">
            <w:pPr>
              <w:spacing w:after="120" w:line="276" w:lineRule="auto"/>
              <w:rPr>
                <w:rFonts w:ascii="Arial Nova" w:hAnsi="Arial Nova"/>
                <w:sz w:val="20"/>
                <w:szCs w:val="20"/>
              </w:rPr>
            </w:pPr>
            <w:r w:rsidRPr="00261480">
              <w:rPr>
                <w:rFonts w:ascii="Arial Nova" w:hAnsi="Arial Nova"/>
                <w:sz w:val="16"/>
                <w:szCs w:val="16"/>
              </w:rPr>
              <w:t>Ul. Parkowa 3</w:t>
            </w:r>
            <w:r w:rsidRPr="00261480">
              <w:rPr>
                <w:rFonts w:ascii="Arial Nova" w:hAnsi="Arial Nova"/>
                <w:sz w:val="16"/>
                <w:szCs w:val="16"/>
              </w:rPr>
              <w:br/>
              <w:t>42-622 Świerklaniec</w:t>
            </w:r>
          </w:p>
          <w:p w14:paraId="1F49CA7A" w14:textId="77777777" w:rsidR="00835E56" w:rsidRPr="001E6938" w:rsidRDefault="00835E56" w:rsidP="00CA5904">
            <w:pPr>
              <w:spacing w:after="120"/>
              <w:rPr>
                <w:rFonts w:ascii="Arial Nova" w:hAnsi="Arial Nova"/>
                <w:sz w:val="16"/>
                <w:szCs w:val="16"/>
              </w:rPr>
            </w:pPr>
            <w:r>
              <w:rPr>
                <w:rFonts w:ascii="Arial Nova" w:hAnsi="Arial Nova"/>
                <w:sz w:val="16"/>
                <w:szCs w:val="16"/>
              </w:rPr>
              <w:t>s.fronczek</w:t>
            </w:r>
            <w:r w:rsidRPr="001E6938">
              <w:rPr>
                <w:rFonts w:ascii="Arial Nova" w:hAnsi="Arial Nova"/>
                <w:sz w:val="16"/>
                <w:szCs w:val="16"/>
              </w:rPr>
              <w:t>@pkm-swierklaniec.pl</w:t>
            </w:r>
          </w:p>
          <w:p w14:paraId="6CE96B95" w14:textId="77777777" w:rsidR="00835E56" w:rsidRPr="00261480" w:rsidRDefault="00835E56" w:rsidP="00CA5904">
            <w:pPr>
              <w:spacing w:after="120"/>
              <w:rPr>
                <w:rFonts w:ascii="Arial Nova" w:hAnsi="Arial Nova"/>
                <w:sz w:val="16"/>
                <w:szCs w:val="16"/>
              </w:rPr>
            </w:pPr>
            <w:r w:rsidRPr="00261480">
              <w:rPr>
                <w:rFonts w:ascii="Arial Nova" w:hAnsi="Arial Nova"/>
                <w:sz w:val="16"/>
                <w:szCs w:val="16"/>
              </w:rPr>
              <w:t xml:space="preserve">+48 32 381 33 </w:t>
            </w:r>
            <w:r>
              <w:rPr>
                <w:rFonts w:ascii="Arial Nova" w:hAnsi="Arial Nova"/>
                <w:sz w:val="16"/>
                <w:szCs w:val="16"/>
              </w:rPr>
              <w:t>14</w:t>
            </w:r>
            <w:r w:rsidRPr="00261480">
              <w:rPr>
                <w:rFonts w:ascii="Arial Nova" w:hAnsi="Arial Nova"/>
                <w:sz w:val="16"/>
                <w:szCs w:val="16"/>
              </w:rPr>
              <w:br/>
              <w:t>pkm-swierklaniec.pl</w:t>
            </w:r>
          </w:p>
          <w:p w14:paraId="6DD69E77" w14:textId="77777777" w:rsidR="00835E56" w:rsidRDefault="00835E56" w:rsidP="00CA5904">
            <w:pPr>
              <w:spacing w:after="120"/>
            </w:pPr>
          </w:p>
          <w:p w14:paraId="5D8A1E82" w14:textId="77777777" w:rsidR="009C29C0" w:rsidRDefault="009C29C0" w:rsidP="00CA5904">
            <w:pPr>
              <w:spacing w:after="120"/>
            </w:pPr>
          </w:p>
          <w:p w14:paraId="0E367800" w14:textId="77777777" w:rsidR="00621B14" w:rsidRDefault="00621B14" w:rsidP="00CA5904">
            <w:pPr>
              <w:spacing w:after="120"/>
            </w:pPr>
          </w:p>
          <w:p w14:paraId="5AA643D5" w14:textId="77777777" w:rsidR="00621B14" w:rsidRDefault="00621B14" w:rsidP="00CA5904">
            <w:pPr>
              <w:spacing w:after="120"/>
            </w:pPr>
          </w:p>
          <w:p w14:paraId="51D114FC" w14:textId="77777777" w:rsidR="009C29C0" w:rsidRDefault="009C29C0" w:rsidP="00CA5904">
            <w:pPr>
              <w:spacing w:after="120"/>
            </w:pPr>
          </w:p>
        </w:tc>
        <w:tc>
          <w:tcPr>
            <w:tcW w:w="4530" w:type="dxa"/>
          </w:tcPr>
          <w:p w14:paraId="5D1EEA13" w14:textId="0B9077B2" w:rsidR="00122C3A" w:rsidRPr="00122C3A" w:rsidRDefault="00122C3A" w:rsidP="00122C3A">
            <w:pPr>
              <w:spacing w:after="120"/>
            </w:pPr>
          </w:p>
        </w:tc>
      </w:tr>
    </w:tbl>
    <w:p w14:paraId="052205EF" w14:textId="77777777" w:rsidR="00621B14" w:rsidRDefault="00621B14" w:rsidP="00621B14">
      <w:pPr>
        <w:spacing w:line="360" w:lineRule="auto"/>
        <w:ind w:left="360"/>
        <w:jc w:val="center"/>
      </w:pPr>
      <w:r>
        <w:t>INFORMACJA O WYBORZE NAJKORZYSTNIEJSZEJ OFERTY</w:t>
      </w:r>
    </w:p>
    <w:p w14:paraId="054A5DEC" w14:textId="77777777" w:rsidR="00621B14" w:rsidRDefault="00621B14" w:rsidP="00621B14">
      <w:pPr>
        <w:spacing w:line="360" w:lineRule="auto"/>
        <w:ind w:left="360"/>
        <w:jc w:val="center"/>
      </w:pPr>
    </w:p>
    <w:p w14:paraId="1101CDC6" w14:textId="77777777" w:rsidR="00621B14" w:rsidRDefault="00621B14" w:rsidP="00621B14">
      <w:pPr>
        <w:spacing w:line="360" w:lineRule="auto"/>
        <w:ind w:left="360"/>
        <w:jc w:val="both"/>
      </w:pPr>
      <w:r>
        <w:t>Przedsiębiorstwo Komunikacji Metropolitalnej Sp. z o.o. jako Zamawiający informuje, że w postępowaniu o udzielenie zamówienia publicznego w trybie zapytania ofertowego nieobjętego przepisami Ustawy Prawo zamówień publicznych „Sukcesywne dostawy płynu AdBlue.”</w:t>
      </w:r>
    </w:p>
    <w:p w14:paraId="0D3FF0C3" w14:textId="77777777" w:rsidR="00621B14" w:rsidRDefault="00621B14" w:rsidP="00621B14">
      <w:pPr>
        <w:spacing w:line="360" w:lineRule="auto"/>
        <w:ind w:left="360"/>
        <w:jc w:val="both"/>
      </w:pPr>
    </w:p>
    <w:p w14:paraId="6904156C" w14:textId="77777777" w:rsidR="00621B14" w:rsidRDefault="00621B14" w:rsidP="00621B14">
      <w:pPr>
        <w:spacing w:line="360" w:lineRule="auto"/>
        <w:ind w:left="360"/>
        <w:jc w:val="both"/>
      </w:pPr>
      <w:r>
        <w:t>1.</w:t>
      </w:r>
      <w:r>
        <w:tab/>
        <w:t xml:space="preserve">Jako najkorzystniejsza została wybrana oferta złożona przez: </w:t>
      </w:r>
    </w:p>
    <w:p w14:paraId="5CB6ACFF" w14:textId="77777777" w:rsidR="00621B14" w:rsidRDefault="00621B14" w:rsidP="00621B14">
      <w:pPr>
        <w:spacing w:line="360" w:lineRule="auto"/>
        <w:ind w:left="360"/>
        <w:jc w:val="both"/>
      </w:pPr>
    </w:p>
    <w:p w14:paraId="67178787" w14:textId="77777777" w:rsidR="00621B14" w:rsidRPr="00621B14" w:rsidRDefault="00621B14" w:rsidP="00621B14">
      <w:pPr>
        <w:spacing w:line="360" w:lineRule="auto"/>
        <w:ind w:left="360"/>
        <w:jc w:val="both"/>
        <w:rPr>
          <w:b/>
        </w:rPr>
      </w:pPr>
      <w:r w:rsidRPr="00621B14">
        <w:rPr>
          <w:b/>
        </w:rPr>
        <w:t>PETROJET SP.Z.O.O. Kieszek 52, 26-670 Pionki</w:t>
      </w:r>
    </w:p>
    <w:p w14:paraId="0CB73E88" w14:textId="77777777" w:rsidR="00621B14" w:rsidRDefault="00621B14" w:rsidP="00621B14">
      <w:pPr>
        <w:spacing w:line="360" w:lineRule="auto"/>
        <w:ind w:left="360"/>
        <w:jc w:val="both"/>
      </w:pPr>
    </w:p>
    <w:p w14:paraId="6CE69DE0" w14:textId="77777777" w:rsidR="00621B14" w:rsidRPr="00621B14" w:rsidRDefault="00621B14" w:rsidP="00621B14">
      <w:pPr>
        <w:spacing w:line="360" w:lineRule="auto"/>
        <w:ind w:left="360"/>
        <w:jc w:val="center"/>
        <w:rPr>
          <w:u w:val="single"/>
        </w:rPr>
      </w:pPr>
      <w:r w:rsidRPr="00621B14">
        <w:rPr>
          <w:u w:val="single"/>
        </w:rPr>
        <w:t>Uzasadnienie faktyczne</w:t>
      </w:r>
    </w:p>
    <w:p w14:paraId="66439C99" w14:textId="77777777" w:rsidR="00621B14" w:rsidRDefault="00621B14" w:rsidP="00621B14">
      <w:pPr>
        <w:spacing w:line="360" w:lineRule="auto"/>
        <w:ind w:left="360"/>
        <w:jc w:val="both"/>
      </w:pPr>
    </w:p>
    <w:p w14:paraId="4ADB8E18" w14:textId="0FCAE3C9" w:rsidR="00621B14" w:rsidRDefault="00621B14" w:rsidP="00621B14">
      <w:pPr>
        <w:spacing w:line="360" w:lineRule="auto"/>
        <w:ind w:left="360"/>
        <w:jc w:val="both"/>
      </w:pPr>
      <w:r>
        <w:t xml:space="preserve">Zamawiający wybrał ofertę Wykonawcy, który spełnia warunki udziału w postępowaniu, a jego oferta nie podlega odrzuceniu i jest ofertą najkorzystniejszą w oparciu o kryteria wyboru zawarte </w:t>
      </w:r>
      <w:r>
        <w:lastRenderedPageBreak/>
        <w:t xml:space="preserve">w zapytaniu ofertowym zamieszczonym na Platformie Zakupowej w dniu 14.12.2023 r., </w:t>
      </w:r>
      <w:r>
        <w:br/>
        <w:t>tj. kryterium cena ofertowa 100%. Oferta uzyskała łącznie 100,00 pkt.</w:t>
      </w:r>
    </w:p>
    <w:p w14:paraId="412D0B60" w14:textId="77777777" w:rsidR="00621B14" w:rsidRPr="00621B14" w:rsidRDefault="00621B14" w:rsidP="00621B14">
      <w:pPr>
        <w:spacing w:line="360" w:lineRule="auto"/>
        <w:jc w:val="both"/>
        <w:rPr>
          <w:u w:val="single"/>
        </w:rPr>
      </w:pPr>
      <w:r w:rsidRPr="00621B14">
        <w:rPr>
          <w:u w:val="single"/>
        </w:rPr>
        <w:t>Uzasadnienie prawne</w:t>
      </w:r>
    </w:p>
    <w:p w14:paraId="781A29A7" w14:textId="77777777" w:rsidR="00621B14" w:rsidRDefault="00621B14" w:rsidP="00621B14">
      <w:pPr>
        <w:spacing w:line="360" w:lineRule="auto"/>
        <w:ind w:left="360"/>
        <w:jc w:val="both"/>
      </w:pPr>
    </w:p>
    <w:p w14:paraId="1EBCEC52" w14:textId="77777777" w:rsidR="00621B14" w:rsidRDefault="00621B14" w:rsidP="00621B14">
      <w:pPr>
        <w:spacing w:line="360" w:lineRule="auto"/>
        <w:ind w:left="360"/>
        <w:jc w:val="both"/>
      </w:pPr>
      <w:r>
        <w:t>Zgodnie z § 9 ust. 6 Regulaminu udzielania zamówień publicznych w PKM Sp. z o.o. w Świerklańcu – Zamawiający wybiera najkorzystniejszą ofertę na podstawie kryteriów oceny ofert określonych  w zapytaniu ofertowym.</w:t>
      </w:r>
    </w:p>
    <w:p w14:paraId="50C2DAFB" w14:textId="77777777" w:rsidR="00621B14" w:rsidRDefault="00621B14" w:rsidP="00621B14">
      <w:pPr>
        <w:spacing w:line="360" w:lineRule="auto"/>
        <w:ind w:left="360"/>
        <w:jc w:val="both"/>
      </w:pPr>
    </w:p>
    <w:p w14:paraId="5E57BD2D" w14:textId="77777777" w:rsidR="00621B14" w:rsidRDefault="00621B14" w:rsidP="00621B14">
      <w:pPr>
        <w:spacing w:line="360" w:lineRule="auto"/>
        <w:ind w:left="360"/>
        <w:jc w:val="both"/>
      </w:pPr>
      <w:r>
        <w:t>2.</w:t>
      </w:r>
      <w:r>
        <w:tab/>
        <w:t>W prowadzonym postępowaniu złożono następujące oferty:</w:t>
      </w:r>
    </w:p>
    <w:p w14:paraId="67015A10" w14:textId="77777777" w:rsidR="00621B14" w:rsidRDefault="00621B14" w:rsidP="00621B14">
      <w:pPr>
        <w:spacing w:line="360" w:lineRule="auto"/>
        <w:ind w:left="360"/>
        <w:jc w:val="both"/>
      </w:pPr>
    </w:p>
    <w:p w14:paraId="39E8F52D" w14:textId="77777777" w:rsidR="00621B14" w:rsidRDefault="00621B14" w:rsidP="00621B14">
      <w:pPr>
        <w:spacing w:line="360" w:lineRule="auto"/>
        <w:ind w:left="360"/>
        <w:jc w:val="both"/>
      </w:pPr>
      <w:r>
        <w:t>1)</w:t>
      </w:r>
      <w:r>
        <w:tab/>
        <w:t>PETROJET SP.Z.O.O. Kieszek 52, 26-670 Pionki</w:t>
      </w:r>
    </w:p>
    <w:p w14:paraId="39127F43" w14:textId="77777777" w:rsidR="00621B14" w:rsidRDefault="00621B14" w:rsidP="00621B14">
      <w:pPr>
        <w:spacing w:line="360" w:lineRule="auto"/>
        <w:ind w:left="360"/>
        <w:jc w:val="both"/>
      </w:pPr>
      <w:r>
        <w:t>2)</w:t>
      </w:r>
      <w:r>
        <w:tab/>
        <w:t>BM chemie Bogdan Malcer Działoszyn 147, 59-915 Bogatynia</w:t>
      </w:r>
    </w:p>
    <w:p w14:paraId="15A904DC" w14:textId="77777777" w:rsidR="00621B14" w:rsidRDefault="00621B14" w:rsidP="00621B14">
      <w:pPr>
        <w:spacing w:line="360" w:lineRule="auto"/>
        <w:ind w:left="360"/>
        <w:jc w:val="both"/>
      </w:pPr>
      <w:r>
        <w:t>3)</w:t>
      </w:r>
      <w:r>
        <w:tab/>
        <w:t>PHU AGROLA Robert Rogala 26-720 Policzna, Florianów 17</w:t>
      </w:r>
    </w:p>
    <w:p w14:paraId="102C2565" w14:textId="77777777" w:rsidR="00621B14" w:rsidRDefault="00621B14" w:rsidP="00621B14">
      <w:pPr>
        <w:spacing w:line="360" w:lineRule="auto"/>
        <w:ind w:left="360"/>
        <w:jc w:val="both"/>
      </w:pPr>
    </w:p>
    <w:p w14:paraId="08A35362" w14:textId="77777777" w:rsidR="00621B14" w:rsidRDefault="00621B14" w:rsidP="00621B14">
      <w:pPr>
        <w:spacing w:line="360" w:lineRule="auto"/>
        <w:ind w:left="360"/>
        <w:jc w:val="both"/>
      </w:pPr>
      <w:r>
        <w:t>Punktacja przyznana ofertom w każdym kryterium oceny ofert i łączna punktacja:</w:t>
      </w:r>
    </w:p>
    <w:tbl>
      <w:tblPr>
        <w:tblW w:w="92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1"/>
        <w:gridCol w:w="3118"/>
      </w:tblGrid>
      <w:tr w:rsidR="00621B14" w:rsidRPr="002E3BA9" w14:paraId="6FC7FC8B" w14:textId="77777777" w:rsidTr="00A45443">
        <w:trPr>
          <w:cantSplit/>
          <w:trHeight w:val="76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E77F0B" w14:textId="77777777" w:rsidR="00621B14" w:rsidRPr="002E3BA9" w:rsidRDefault="00621B14" w:rsidP="00A45443">
            <w:pPr>
              <w:jc w:val="center"/>
              <w:rPr>
                <w:rFonts w:eastAsia="Calibri" w:hAnsi="Calibri" w:cs="Calibri"/>
                <w:i/>
              </w:rPr>
            </w:pPr>
            <w:r w:rsidRPr="002E3BA9">
              <w:rPr>
                <w:rFonts w:ascii="Calibri" w:eastAsia="Calibri" w:hAnsi="Calibri" w:cs="Calibri"/>
                <w:i/>
                <w:lang w:eastAsia="pl-PL"/>
              </w:rPr>
              <w:t>Nazwa (firma) i adres wykonawcy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018C36" w14:textId="77777777" w:rsidR="00621B14" w:rsidRPr="002E3BA9" w:rsidRDefault="00621B14" w:rsidP="00A45443">
            <w:pPr>
              <w:jc w:val="center"/>
              <w:rPr>
                <w:rFonts w:eastAsia="Calibri" w:hAnsi="Calibri" w:cs="Calibri"/>
                <w:i/>
              </w:rPr>
            </w:pPr>
            <w:r w:rsidRPr="002E3BA9">
              <w:rPr>
                <w:rFonts w:ascii="Calibri" w:eastAsia="Calibri" w:hAnsi="Calibri" w:cs="Calibri"/>
                <w:i/>
                <w:lang w:eastAsia="pl-PL"/>
              </w:rPr>
              <w:t>Liczba punktów w kryterium</w:t>
            </w:r>
          </w:p>
          <w:p w14:paraId="0E6CA479" w14:textId="77777777" w:rsidR="00621B14" w:rsidRPr="002E3BA9" w:rsidRDefault="00621B14" w:rsidP="00A45443">
            <w:pPr>
              <w:jc w:val="center"/>
              <w:rPr>
                <w:rFonts w:eastAsia="Calibri" w:hAnsi="Calibri" w:cs="Calibri"/>
                <w:i/>
              </w:rPr>
            </w:pPr>
            <w:r w:rsidRPr="002E3BA9">
              <w:rPr>
                <w:rFonts w:ascii="Calibri" w:eastAsia="Calibri" w:hAnsi="Calibri" w:cs="Calibri"/>
                <w:i/>
                <w:lang w:eastAsia="pl-PL"/>
              </w:rPr>
              <w:t>Cena ofertowa</w:t>
            </w:r>
          </w:p>
          <w:p w14:paraId="78EE79EA" w14:textId="77777777" w:rsidR="00621B14" w:rsidRPr="002E3BA9" w:rsidRDefault="00621B14" w:rsidP="00A45443">
            <w:pPr>
              <w:jc w:val="center"/>
              <w:rPr>
                <w:rFonts w:eastAsia="Calibri" w:hAnsi="Calibri" w:cs="Calibri"/>
                <w:i/>
              </w:rPr>
            </w:pPr>
            <w:r w:rsidRPr="002E3BA9">
              <w:rPr>
                <w:rFonts w:ascii="Calibri" w:eastAsia="Calibri" w:hAnsi="Calibri" w:cs="Calibri"/>
                <w:i/>
                <w:lang w:eastAsia="pl-PL"/>
              </w:rPr>
              <w:t>100%</w:t>
            </w:r>
          </w:p>
        </w:tc>
      </w:tr>
      <w:tr w:rsidR="00621B14" w:rsidRPr="002E3BA9" w14:paraId="6CB39E7A" w14:textId="77777777" w:rsidTr="00A45443">
        <w:trPr>
          <w:cantSplit/>
          <w:trHeight w:val="968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0481F" w14:textId="77777777" w:rsidR="00621B14" w:rsidRPr="00FF5211" w:rsidRDefault="00621B14" w:rsidP="00A45443">
            <w:pPr>
              <w:rPr>
                <w:b/>
              </w:rPr>
            </w:pPr>
            <w:r w:rsidRPr="00FF5211">
              <w:rPr>
                <w:b/>
              </w:rPr>
              <w:t>PETROJET SP.Z.O.O. Kieszek 52, 26-670 Pionki</w:t>
            </w:r>
          </w:p>
          <w:p w14:paraId="654BAF31" w14:textId="77777777" w:rsidR="00621B14" w:rsidRPr="002E3BA9" w:rsidRDefault="00621B14" w:rsidP="00A45443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CD427" w14:textId="77777777" w:rsidR="00621B14" w:rsidRPr="002E3BA9" w:rsidRDefault="00621B14" w:rsidP="00A45443">
            <w:pPr>
              <w:jc w:val="center"/>
              <w:rPr>
                <w:rFonts w:eastAsia="Calibri" w:hAnsi="Calibri" w:cs="Calibri"/>
              </w:rPr>
            </w:pPr>
            <w:r w:rsidRPr="002E3BA9">
              <w:rPr>
                <w:rFonts w:ascii="Calibri" w:eastAsia="Calibri" w:hAnsi="Calibri" w:cs="Calibri"/>
                <w:lang w:eastAsia="pl-PL"/>
              </w:rPr>
              <w:t>100,00 pkt.</w:t>
            </w:r>
          </w:p>
        </w:tc>
      </w:tr>
      <w:tr w:rsidR="00621B14" w:rsidRPr="002E3BA9" w14:paraId="6BECF9F8" w14:textId="77777777" w:rsidTr="00A45443">
        <w:trPr>
          <w:cantSplit/>
          <w:trHeight w:val="968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A502" w14:textId="77777777" w:rsidR="00621B14" w:rsidRPr="00FF5211" w:rsidRDefault="00621B14" w:rsidP="00A45443">
            <w:pPr>
              <w:rPr>
                <w:b/>
              </w:rPr>
            </w:pPr>
            <w:r w:rsidRPr="004C48DE">
              <w:rPr>
                <w:b/>
              </w:rPr>
              <w:t>BM chemie Bogdan Malcer Działoszyn 147, 59-915 Bogatynia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0CC6" w14:textId="77777777" w:rsidR="00621B14" w:rsidRPr="002E3BA9" w:rsidRDefault="00621B14" w:rsidP="00A45443">
            <w:pPr>
              <w:jc w:val="center"/>
              <w:rPr>
                <w:rFonts w:ascii="Calibri" w:eastAsia="Calibri" w:hAnsi="Calibri" w:cs="Calibri"/>
                <w:lang w:eastAsia="pl-PL"/>
              </w:rPr>
            </w:pPr>
            <w:r>
              <w:rPr>
                <w:rFonts w:ascii="Calibri" w:eastAsia="Calibri" w:hAnsi="Calibri" w:cs="Calibri"/>
                <w:lang w:eastAsia="pl-PL"/>
              </w:rPr>
              <w:t>76,31 pkt.</w:t>
            </w:r>
          </w:p>
        </w:tc>
      </w:tr>
      <w:tr w:rsidR="00621B14" w:rsidRPr="002E3BA9" w14:paraId="596771AB" w14:textId="77777777" w:rsidTr="00A45443">
        <w:trPr>
          <w:cantSplit/>
          <w:trHeight w:val="968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E8A9D" w14:textId="77777777" w:rsidR="00621B14" w:rsidRPr="00FF5211" w:rsidRDefault="00621B14" w:rsidP="00A45443">
            <w:pPr>
              <w:rPr>
                <w:b/>
              </w:rPr>
            </w:pPr>
            <w:r w:rsidRPr="004C48DE">
              <w:rPr>
                <w:b/>
              </w:rPr>
              <w:t>PHU AGROLA Robert Rogala 26-720 Policzna, Florianów 17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9C0C" w14:textId="77777777" w:rsidR="00621B14" w:rsidRPr="002E3BA9" w:rsidRDefault="00621B14" w:rsidP="00A45443">
            <w:pPr>
              <w:jc w:val="center"/>
              <w:rPr>
                <w:rFonts w:ascii="Calibri" w:eastAsia="Calibri" w:hAnsi="Calibri" w:cs="Calibri"/>
                <w:lang w:eastAsia="pl-PL"/>
              </w:rPr>
            </w:pPr>
            <w:r>
              <w:rPr>
                <w:rFonts w:ascii="Calibri" w:eastAsia="Calibri" w:hAnsi="Calibri" w:cs="Calibri"/>
                <w:lang w:eastAsia="pl-PL"/>
              </w:rPr>
              <w:t>72,50 pkt.</w:t>
            </w:r>
          </w:p>
        </w:tc>
      </w:tr>
    </w:tbl>
    <w:p w14:paraId="5862F879" w14:textId="77777777" w:rsidR="00621B14" w:rsidRDefault="00621B14" w:rsidP="00621B14">
      <w:pPr>
        <w:spacing w:line="360" w:lineRule="auto"/>
        <w:jc w:val="both"/>
      </w:pPr>
    </w:p>
    <w:p w14:paraId="3785262F" w14:textId="77777777" w:rsidR="00621B14" w:rsidRDefault="00621B14" w:rsidP="00621B14">
      <w:pPr>
        <w:spacing w:line="360" w:lineRule="auto"/>
        <w:jc w:val="both"/>
      </w:pPr>
    </w:p>
    <w:p w14:paraId="0A16B0D2" w14:textId="77777777" w:rsidR="00621B14" w:rsidRDefault="00621B14" w:rsidP="00621B14">
      <w:pPr>
        <w:spacing w:line="360" w:lineRule="auto"/>
        <w:jc w:val="both"/>
      </w:pPr>
    </w:p>
    <w:p w14:paraId="73957461" w14:textId="77777777" w:rsidR="00A17DAC" w:rsidRDefault="00A17DAC" w:rsidP="00621B14">
      <w:pPr>
        <w:spacing w:line="360" w:lineRule="auto"/>
        <w:jc w:val="both"/>
      </w:pPr>
    </w:p>
    <w:p w14:paraId="67E32447" w14:textId="77777777" w:rsidR="00621B14" w:rsidRDefault="00621B14" w:rsidP="00621B14">
      <w:pPr>
        <w:spacing w:line="360" w:lineRule="auto"/>
        <w:ind w:left="360"/>
        <w:jc w:val="both"/>
      </w:pPr>
      <w:r>
        <w:lastRenderedPageBreak/>
        <w:t>3.</w:t>
      </w:r>
      <w:r>
        <w:tab/>
        <w:t>W prowadzonym postępowaniu nie odrzucono żadnej oferty.</w:t>
      </w:r>
      <w:r>
        <w:tab/>
      </w:r>
    </w:p>
    <w:p w14:paraId="0FF3AE55" w14:textId="77777777" w:rsidR="00621B14" w:rsidRDefault="00621B14" w:rsidP="00621B14">
      <w:pPr>
        <w:spacing w:line="360" w:lineRule="auto"/>
        <w:ind w:left="360"/>
        <w:jc w:val="both"/>
      </w:pPr>
      <w:r>
        <w:t>4.</w:t>
      </w:r>
      <w:r>
        <w:tab/>
        <w:t>Umowa z wybranym Wykonawcą zostanie zawarta w terminie uzgodnionym przez Strony.</w:t>
      </w:r>
    </w:p>
    <w:p w14:paraId="1273B3FF" w14:textId="77777777" w:rsidR="00621B14" w:rsidRDefault="00621B14" w:rsidP="00621B14">
      <w:pPr>
        <w:spacing w:line="360" w:lineRule="auto"/>
        <w:ind w:left="360"/>
        <w:jc w:val="both"/>
      </w:pPr>
    </w:p>
    <w:p w14:paraId="7BCCEB31" w14:textId="77777777" w:rsidR="00621B14" w:rsidRDefault="00621B14" w:rsidP="00621B14">
      <w:pPr>
        <w:spacing w:line="360" w:lineRule="auto"/>
        <w:ind w:left="360"/>
        <w:jc w:val="both"/>
      </w:pPr>
    </w:p>
    <w:p w14:paraId="7F67A16C" w14:textId="77777777" w:rsidR="00621B14" w:rsidRDefault="00621B14" w:rsidP="00621B14">
      <w:pPr>
        <w:spacing w:line="360" w:lineRule="auto"/>
        <w:ind w:left="360"/>
        <w:jc w:val="both"/>
      </w:pPr>
    </w:p>
    <w:p w14:paraId="45A8985B" w14:textId="77777777" w:rsidR="00621B14" w:rsidRDefault="00621B14" w:rsidP="00621B14">
      <w:pPr>
        <w:spacing w:line="360" w:lineRule="auto"/>
        <w:ind w:left="6732" w:firstLine="348"/>
        <w:jc w:val="both"/>
      </w:pPr>
      <w:r>
        <w:t>Z poważaniem</w:t>
      </w:r>
    </w:p>
    <w:p w14:paraId="537E9BB7" w14:textId="57976E92" w:rsidR="00F629D3" w:rsidRPr="00444C1E" w:rsidRDefault="00444C1E" w:rsidP="00444C1E">
      <w:pPr>
        <w:spacing w:line="360" w:lineRule="auto"/>
        <w:ind w:left="6732" w:firstLine="348"/>
        <w:jc w:val="both"/>
        <w:rPr>
          <w:b/>
        </w:rPr>
      </w:pPr>
      <w:r w:rsidRPr="00444C1E">
        <w:rPr>
          <w:b/>
        </w:rPr>
        <w:t>PREZES ZARZĄDU</w:t>
      </w:r>
    </w:p>
    <w:p w14:paraId="6779B2E6" w14:textId="686EF45A" w:rsidR="00444C1E" w:rsidRPr="00444C1E" w:rsidRDefault="00444C1E" w:rsidP="00444C1E">
      <w:pPr>
        <w:spacing w:line="360" w:lineRule="auto"/>
        <w:ind w:left="6732" w:firstLine="348"/>
        <w:jc w:val="both"/>
        <w:rPr>
          <w:i/>
        </w:rPr>
      </w:pPr>
      <w:bookmarkStart w:id="0" w:name="_GoBack"/>
      <w:r w:rsidRPr="00444C1E">
        <w:rPr>
          <w:i/>
        </w:rPr>
        <w:t>Piotr Rachwalski</w:t>
      </w:r>
      <w:bookmarkEnd w:id="0"/>
    </w:p>
    <w:sectPr w:rsidR="00444C1E" w:rsidRPr="00444C1E" w:rsidSect="009608AF">
      <w:headerReference w:type="default" r:id="rId11"/>
      <w:headerReference w:type="first" r:id="rId12"/>
      <w:footerReference w:type="first" r:id="rId13"/>
      <w:pgSz w:w="11906" w:h="16838"/>
      <w:pgMar w:top="1418" w:right="1418" w:bottom="1134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CBC5F" w14:textId="77777777" w:rsidR="009A127E" w:rsidRDefault="009A127E">
      <w:pPr>
        <w:spacing w:after="0" w:line="240" w:lineRule="auto"/>
      </w:pPr>
      <w:r>
        <w:separator/>
      </w:r>
    </w:p>
  </w:endnote>
  <w:endnote w:type="continuationSeparator" w:id="0">
    <w:p w14:paraId="54282DCC" w14:textId="77777777" w:rsidR="009A127E" w:rsidRDefault="009A1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3A48FA-A6FE-4C78-98E5-EEF4F8E4D2D4}"/>
    <w:embedBold r:id="rId2" w:fontKey="{F55CEB11-A599-4EC3-8F0B-9DCD40CB6267}"/>
    <w:embedItalic r:id="rId3" w:fontKey="{43D3FC19-970B-42F2-8D55-DB3DC046532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20E4693-F06C-4E7E-ACAC-02DA8EBB8330}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  <w:embedRegular r:id="rId5" w:fontKey="{3039F0A4-1085-451D-AFFA-72CFEF764090}"/>
    <w:embedBold r:id="rId6" w:fontKey="{BAE5EB18-5CDC-45F0-9A01-ECB8CB065E3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2BB40F8-3576-4575-A88E-FE6393C0CD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AEE464" w14:textId="5A8DBE16" w:rsidR="000C37E0" w:rsidRDefault="000C37E0" w:rsidP="000B13F5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9F5957" w14:textId="77777777" w:rsidR="009A127E" w:rsidRDefault="009A127E">
      <w:pPr>
        <w:spacing w:after="0" w:line="240" w:lineRule="auto"/>
      </w:pPr>
      <w:r>
        <w:separator/>
      </w:r>
    </w:p>
  </w:footnote>
  <w:footnote w:type="continuationSeparator" w:id="0">
    <w:p w14:paraId="014F6C8E" w14:textId="77777777" w:rsidR="009A127E" w:rsidRDefault="009A1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99DCE" w14:textId="77777777" w:rsidR="00544F52" w:rsidRPr="00781ABD" w:rsidRDefault="00545530" w:rsidP="00781ABD">
    <w:pPr>
      <w:pStyle w:val="Nagwek"/>
      <w:jc w:val="right"/>
      <w:rPr>
        <w:rFonts w:ascii="Arial Nova" w:hAnsi="Arial Nova"/>
      </w:rPr>
    </w:pPr>
    <w:r w:rsidRPr="00781ABD">
      <w:rPr>
        <w:rFonts w:ascii="Arial Nova" w:hAnsi="Arial Nova"/>
      </w:rPr>
      <w:fldChar w:fldCharType="begin"/>
    </w:r>
    <w:r w:rsidRPr="00781ABD">
      <w:rPr>
        <w:rFonts w:ascii="Arial Nova" w:hAnsi="Arial Nova"/>
      </w:rPr>
      <w:instrText xml:space="preserve"> PAGE   \* MERGEFORMAT </w:instrText>
    </w:r>
    <w:r w:rsidRPr="00781ABD">
      <w:rPr>
        <w:rFonts w:ascii="Arial Nova" w:hAnsi="Arial Nova"/>
      </w:rPr>
      <w:fldChar w:fldCharType="separate"/>
    </w:r>
    <w:r w:rsidR="003D41E7">
      <w:rPr>
        <w:rFonts w:ascii="Arial Nova" w:hAnsi="Arial Nova"/>
        <w:noProof/>
      </w:rPr>
      <w:t>3</w:t>
    </w:r>
    <w:r w:rsidRPr="00781ABD">
      <w:rPr>
        <w:rFonts w:ascii="Arial Nova" w:hAnsi="Arial Nova"/>
      </w:rPr>
      <w:fldChar w:fldCharType="end"/>
    </w:r>
    <w:r w:rsidRPr="00781ABD">
      <w:rPr>
        <w:rFonts w:ascii="Arial Nova" w:hAnsi="Arial Nova"/>
      </w:rPr>
      <w:t>/</w:t>
    </w:r>
    <w:r w:rsidRPr="00781ABD">
      <w:rPr>
        <w:rFonts w:ascii="Arial Nova" w:hAnsi="Arial Nova"/>
      </w:rPr>
      <w:fldChar w:fldCharType="begin"/>
    </w:r>
    <w:r w:rsidRPr="00781ABD">
      <w:rPr>
        <w:rFonts w:ascii="Arial Nova" w:hAnsi="Arial Nova"/>
      </w:rPr>
      <w:instrText xml:space="preserve"> NUMPAGES   \* MERGEFORMAT </w:instrText>
    </w:r>
    <w:r w:rsidRPr="00781ABD">
      <w:rPr>
        <w:rFonts w:ascii="Arial Nova" w:hAnsi="Arial Nova"/>
      </w:rPr>
      <w:fldChar w:fldCharType="separate"/>
    </w:r>
    <w:r w:rsidR="003D41E7">
      <w:rPr>
        <w:rFonts w:ascii="Arial Nova" w:hAnsi="Arial Nova"/>
        <w:noProof/>
      </w:rPr>
      <w:t>3</w:t>
    </w:r>
    <w:r w:rsidRPr="00781ABD">
      <w:rPr>
        <w:rFonts w:ascii="Arial Nova" w:hAnsi="Arial Nova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D92B3E" w14:textId="77777777" w:rsidR="00544F52" w:rsidRPr="00781ABD" w:rsidRDefault="00545530" w:rsidP="00781ABD">
    <w:pPr>
      <w:pStyle w:val="Nagwek"/>
      <w:jc w:val="right"/>
      <w:rPr>
        <w:rFonts w:ascii="Arial Nova" w:hAnsi="Arial Nova"/>
      </w:rPr>
    </w:pPr>
    <w:r w:rsidRPr="00781ABD">
      <w:rPr>
        <w:rFonts w:ascii="Arial Nova" w:hAnsi="Arial Nova"/>
        <w:noProof/>
        <w:lang w:eastAsia="pl-PL"/>
      </w:rPr>
      <w:drawing>
        <wp:anchor distT="0" distB="0" distL="114300" distR="114300" simplePos="0" relativeHeight="251660288" behindDoc="0" locked="0" layoutInCell="1" allowOverlap="1" wp14:anchorId="6354DDD6" wp14:editId="49CF48E3">
          <wp:simplePos x="0" y="0"/>
          <wp:positionH relativeFrom="column">
            <wp:posOffset>-60459</wp:posOffset>
          </wp:positionH>
          <wp:positionV relativeFrom="paragraph">
            <wp:posOffset>-14605</wp:posOffset>
          </wp:positionV>
          <wp:extent cx="3598877" cy="424470"/>
          <wp:effectExtent l="0" t="0" r="1905" b="0"/>
          <wp:wrapNone/>
          <wp:docPr id="164829860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8877" cy="42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1ABD">
      <w:rPr>
        <w:rFonts w:ascii="Arial Nova" w:hAnsi="Arial Nova"/>
      </w:rPr>
      <w:fldChar w:fldCharType="begin"/>
    </w:r>
    <w:r w:rsidRPr="00781ABD">
      <w:rPr>
        <w:rFonts w:ascii="Arial Nova" w:hAnsi="Arial Nova"/>
      </w:rPr>
      <w:instrText xml:space="preserve"> PAGE   \* MERGEFORMAT </w:instrText>
    </w:r>
    <w:r w:rsidRPr="00781ABD">
      <w:rPr>
        <w:rFonts w:ascii="Arial Nova" w:hAnsi="Arial Nova"/>
      </w:rPr>
      <w:fldChar w:fldCharType="separate"/>
    </w:r>
    <w:r w:rsidR="00444C1E">
      <w:rPr>
        <w:rFonts w:ascii="Arial Nova" w:hAnsi="Arial Nova"/>
        <w:noProof/>
      </w:rPr>
      <w:t>1</w:t>
    </w:r>
    <w:r w:rsidRPr="00781ABD">
      <w:rPr>
        <w:rFonts w:ascii="Arial Nova" w:hAnsi="Arial Nova"/>
      </w:rPr>
      <w:fldChar w:fldCharType="end"/>
    </w:r>
    <w:r w:rsidRPr="00781ABD">
      <w:rPr>
        <w:rFonts w:ascii="Arial Nova" w:hAnsi="Arial Nova"/>
      </w:rPr>
      <w:t>/</w:t>
    </w:r>
    <w:r w:rsidRPr="00781ABD">
      <w:rPr>
        <w:rFonts w:ascii="Arial Nova" w:hAnsi="Arial Nova"/>
      </w:rPr>
      <w:fldChar w:fldCharType="begin"/>
    </w:r>
    <w:r w:rsidRPr="00781ABD">
      <w:rPr>
        <w:rFonts w:ascii="Arial Nova" w:hAnsi="Arial Nova"/>
      </w:rPr>
      <w:instrText xml:space="preserve"> NUMPAGES   \* MERGEFORMAT </w:instrText>
    </w:r>
    <w:r w:rsidRPr="00781ABD">
      <w:rPr>
        <w:rFonts w:ascii="Arial Nova" w:hAnsi="Arial Nova"/>
      </w:rPr>
      <w:fldChar w:fldCharType="separate"/>
    </w:r>
    <w:r w:rsidR="00444C1E">
      <w:rPr>
        <w:rFonts w:ascii="Arial Nova" w:hAnsi="Arial Nova"/>
        <w:noProof/>
      </w:rPr>
      <w:t>3</w:t>
    </w:r>
    <w:r w:rsidRPr="00781ABD">
      <w:rPr>
        <w:rFonts w:ascii="Arial Nova" w:hAnsi="Arial Nova"/>
      </w:rPr>
      <w:fldChar w:fldCharType="end"/>
    </w:r>
  </w:p>
  <w:p w14:paraId="3B5CB50D" w14:textId="77777777" w:rsidR="00544F52" w:rsidRDefault="00544F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204ADF"/>
    <w:multiLevelType w:val="hybridMultilevel"/>
    <w:tmpl w:val="0E7E4E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E0E56"/>
    <w:multiLevelType w:val="hybridMultilevel"/>
    <w:tmpl w:val="68AC04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D2EA9"/>
    <w:multiLevelType w:val="hybridMultilevel"/>
    <w:tmpl w:val="E16ED284"/>
    <w:lvl w:ilvl="0" w:tplc="657CD6AE">
      <w:start w:val="1"/>
      <w:numFmt w:val="decimal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374BF2E">
      <w:start w:val="1"/>
      <w:numFmt w:val="lowerLetter"/>
      <w:lvlText w:val="%3)"/>
      <w:lvlJc w:val="left"/>
      <w:pPr>
        <w:ind w:left="2340" w:hanging="360"/>
      </w:pPr>
      <w:rPr>
        <w:rFonts w:cs="Arial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B2708"/>
    <w:multiLevelType w:val="hybridMultilevel"/>
    <w:tmpl w:val="414C60FC"/>
    <w:lvl w:ilvl="0" w:tplc="3F7E2510">
      <w:start w:val="1"/>
      <w:numFmt w:val="decimal"/>
      <w:lvlText w:val="%1."/>
      <w:lvlJc w:val="left"/>
      <w:pPr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300E8C0">
      <w:start w:val="1"/>
      <w:numFmt w:val="lowerLetter"/>
      <w:lvlText w:val="%3)"/>
      <w:lvlJc w:val="left"/>
      <w:pPr>
        <w:ind w:left="2340" w:hanging="360"/>
      </w:pPr>
      <w:rPr>
        <w:rFonts w:cs="Arial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C3589"/>
    <w:multiLevelType w:val="multilevel"/>
    <w:tmpl w:val="A2F2A500"/>
    <w:styleLink w:val="LUKK1"/>
    <w:lvl w:ilvl="0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776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304" w:hanging="180"/>
      </w:pPr>
    </w:lvl>
    <w:lvl w:ilvl="3">
      <w:start w:val="1"/>
      <w:numFmt w:val="bullet"/>
      <w:lvlText w:val=""/>
      <w:lvlJc w:val="left"/>
      <w:pPr>
        <w:ind w:left="2484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534" w:hanging="360"/>
      </w:pPr>
    </w:lvl>
    <w:lvl w:ilvl="5">
      <w:start w:val="1"/>
      <w:numFmt w:val="lowerRoman"/>
      <w:lvlText w:val="%6."/>
      <w:lvlJc w:val="right"/>
      <w:pPr>
        <w:ind w:left="4254" w:hanging="180"/>
      </w:pPr>
    </w:lvl>
    <w:lvl w:ilvl="6">
      <w:start w:val="1"/>
      <w:numFmt w:val="decimal"/>
      <w:lvlText w:val="%7."/>
      <w:lvlJc w:val="left"/>
      <w:pPr>
        <w:ind w:left="4974" w:hanging="360"/>
      </w:pPr>
    </w:lvl>
    <w:lvl w:ilvl="7">
      <w:start w:val="1"/>
      <w:numFmt w:val="lowerLetter"/>
      <w:lvlText w:val="%8."/>
      <w:lvlJc w:val="left"/>
      <w:pPr>
        <w:ind w:left="5694" w:hanging="360"/>
      </w:pPr>
    </w:lvl>
    <w:lvl w:ilvl="8">
      <w:start w:val="1"/>
      <w:numFmt w:val="lowerRoman"/>
      <w:lvlText w:val="%9."/>
      <w:lvlJc w:val="right"/>
      <w:pPr>
        <w:ind w:left="6414" w:hanging="180"/>
      </w:pPr>
    </w:lvl>
  </w:abstractNum>
  <w:abstractNum w:abstractNumId="5" w15:restartNumberingAfterBreak="0">
    <w:nsid w:val="4B03704E"/>
    <w:multiLevelType w:val="hybridMultilevel"/>
    <w:tmpl w:val="71C61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11BB3"/>
    <w:multiLevelType w:val="hybridMultilevel"/>
    <w:tmpl w:val="963272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43F0A"/>
    <w:multiLevelType w:val="hybridMultilevel"/>
    <w:tmpl w:val="636A3D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B91A61"/>
    <w:multiLevelType w:val="hybridMultilevel"/>
    <w:tmpl w:val="847AB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C3AE1"/>
    <w:multiLevelType w:val="hybridMultilevel"/>
    <w:tmpl w:val="04C09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8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F52"/>
    <w:rsid w:val="00004222"/>
    <w:rsid w:val="00013CC2"/>
    <w:rsid w:val="00035B04"/>
    <w:rsid w:val="00051AB6"/>
    <w:rsid w:val="00057F33"/>
    <w:rsid w:val="00062258"/>
    <w:rsid w:val="00064833"/>
    <w:rsid w:val="0006539A"/>
    <w:rsid w:val="00070BE8"/>
    <w:rsid w:val="000B13F5"/>
    <w:rsid w:val="000C1227"/>
    <w:rsid w:val="000C37E0"/>
    <w:rsid w:val="00102170"/>
    <w:rsid w:val="00122C3A"/>
    <w:rsid w:val="0019507E"/>
    <w:rsid w:val="001A49EA"/>
    <w:rsid w:val="001C718A"/>
    <w:rsid w:val="001F606C"/>
    <w:rsid w:val="00204823"/>
    <w:rsid w:val="00220FBD"/>
    <w:rsid w:val="00240BBF"/>
    <w:rsid w:val="00286665"/>
    <w:rsid w:val="002947DD"/>
    <w:rsid w:val="002A5E6B"/>
    <w:rsid w:val="003246D1"/>
    <w:rsid w:val="00332D6F"/>
    <w:rsid w:val="003342AF"/>
    <w:rsid w:val="0034365D"/>
    <w:rsid w:val="00360E07"/>
    <w:rsid w:val="003642EA"/>
    <w:rsid w:val="003B6897"/>
    <w:rsid w:val="003D23C2"/>
    <w:rsid w:val="003D41E7"/>
    <w:rsid w:val="003D47F9"/>
    <w:rsid w:val="0041642A"/>
    <w:rsid w:val="00444C1E"/>
    <w:rsid w:val="004467AE"/>
    <w:rsid w:val="00474507"/>
    <w:rsid w:val="00487C78"/>
    <w:rsid w:val="004E467A"/>
    <w:rsid w:val="005007A4"/>
    <w:rsid w:val="00544F52"/>
    <w:rsid w:val="00545530"/>
    <w:rsid w:val="00552498"/>
    <w:rsid w:val="00557BB6"/>
    <w:rsid w:val="00574484"/>
    <w:rsid w:val="00577ED7"/>
    <w:rsid w:val="00596A05"/>
    <w:rsid w:val="005E2ADC"/>
    <w:rsid w:val="005E2C27"/>
    <w:rsid w:val="00621B14"/>
    <w:rsid w:val="00661777"/>
    <w:rsid w:val="00690D6E"/>
    <w:rsid w:val="00694C6A"/>
    <w:rsid w:val="006B07FF"/>
    <w:rsid w:val="006D38E5"/>
    <w:rsid w:val="006E221B"/>
    <w:rsid w:val="006F7B2F"/>
    <w:rsid w:val="00705D69"/>
    <w:rsid w:val="00724590"/>
    <w:rsid w:val="007364AF"/>
    <w:rsid w:val="00745F2D"/>
    <w:rsid w:val="007B71D4"/>
    <w:rsid w:val="007E309B"/>
    <w:rsid w:val="007E3640"/>
    <w:rsid w:val="00803CB6"/>
    <w:rsid w:val="00827F7C"/>
    <w:rsid w:val="00835E56"/>
    <w:rsid w:val="00841648"/>
    <w:rsid w:val="00841F37"/>
    <w:rsid w:val="008553FB"/>
    <w:rsid w:val="008D03D2"/>
    <w:rsid w:val="008E17DE"/>
    <w:rsid w:val="008E4207"/>
    <w:rsid w:val="00932FA9"/>
    <w:rsid w:val="0094630D"/>
    <w:rsid w:val="009A127E"/>
    <w:rsid w:val="009A4540"/>
    <w:rsid w:val="009B707D"/>
    <w:rsid w:val="009C29C0"/>
    <w:rsid w:val="009C46D7"/>
    <w:rsid w:val="009E4B39"/>
    <w:rsid w:val="00A17DAC"/>
    <w:rsid w:val="00AA2D54"/>
    <w:rsid w:val="00AC7985"/>
    <w:rsid w:val="00AE392F"/>
    <w:rsid w:val="00B617C2"/>
    <w:rsid w:val="00B94F08"/>
    <w:rsid w:val="00BA24F2"/>
    <w:rsid w:val="00BD7985"/>
    <w:rsid w:val="00BF6703"/>
    <w:rsid w:val="00C663AC"/>
    <w:rsid w:val="00CA13C4"/>
    <w:rsid w:val="00CC278D"/>
    <w:rsid w:val="00CD64A1"/>
    <w:rsid w:val="00CF0E58"/>
    <w:rsid w:val="00D02D40"/>
    <w:rsid w:val="00D07F93"/>
    <w:rsid w:val="00D11770"/>
    <w:rsid w:val="00D4340B"/>
    <w:rsid w:val="00D57094"/>
    <w:rsid w:val="00D61E06"/>
    <w:rsid w:val="00D83DF3"/>
    <w:rsid w:val="00D84DE9"/>
    <w:rsid w:val="00D90046"/>
    <w:rsid w:val="00DB1CFC"/>
    <w:rsid w:val="00DC3357"/>
    <w:rsid w:val="00DE300A"/>
    <w:rsid w:val="00DE654F"/>
    <w:rsid w:val="00E10828"/>
    <w:rsid w:val="00E51D00"/>
    <w:rsid w:val="00E73862"/>
    <w:rsid w:val="00E963DE"/>
    <w:rsid w:val="00EB7907"/>
    <w:rsid w:val="00EC02FD"/>
    <w:rsid w:val="00ED6816"/>
    <w:rsid w:val="00EF4841"/>
    <w:rsid w:val="00F2171A"/>
    <w:rsid w:val="00F6199C"/>
    <w:rsid w:val="00F6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BEF3C"/>
  <w15:chartTrackingRefBased/>
  <w15:docId w15:val="{831BD703-33A8-46A7-994A-6AF067EE5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0F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LUKK1">
    <w:name w:val="LUKK1"/>
    <w:uiPriority w:val="99"/>
    <w:rsid w:val="002947DD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220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0FBD"/>
  </w:style>
  <w:style w:type="table" w:styleId="Tabela-Siatka">
    <w:name w:val="Table Grid"/>
    <w:basedOn w:val="Standardowy"/>
    <w:uiPriority w:val="39"/>
    <w:rsid w:val="00220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20FB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E2C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E2C2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E2C27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35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35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357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0C37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7E0"/>
  </w:style>
  <w:style w:type="paragraph" w:styleId="Akapitzlist">
    <w:name w:val="List Paragraph"/>
    <w:basedOn w:val="Normalny"/>
    <w:uiPriority w:val="34"/>
    <w:qFormat/>
    <w:rsid w:val="00057F3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32F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27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27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_KRZY~1\AppData\Local\Temp\pid-36424\pismo%20-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C412955A44B54EA7B00F54DA6D2E3C" ma:contentTypeVersion="14" ma:contentTypeDescription="Utwórz nowy dokument." ma:contentTypeScope="" ma:versionID="c94ffcbbaf9545c0caa66f95d0af3f76">
  <xsd:schema xmlns:xsd="http://www.w3.org/2001/XMLSchema" xmlns:xs="http://www.w3.org/2001/XMLSchema" xmlns:p="http://schemas.microsoft.com/office/2006/metadata/properties" xmlns:ns3="c819bf55-ad53-4418-a6d9-a5d46e2c64fd" xmlns:ns4="b176cee2-bc55-4d19-bf53-3740785e5c2b" targetNamespace="http://schemas.microsoft.com/office/2006/metadata/properties" ma:root="true" ma:fieldsID="4d0de76ee6e896e137ecace10dbb41e2" ns3:_="" ns4:_="">
    <xsd:import namespace="c819bf55-ad53-4418-a6d9-a5d46e2c64fd"/>
    <xsd:import namespace="b176cee2-bc55-4d19-bf53-3740785e5c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9bf55-ad53-4418-a6d9-a5d46e2c64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6cee2-bc55-4d19-bf53-3740785e5c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19bf55-ad53-4418-a6d9-a5d46e2c64f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BADA2-8E8C-4381-810B-DB307BF8DD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37F17B-4E60-4640-8BA6-D10D62E57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19bf55-ad53-4418-a6d9-a5d46e2c64fd"/>
    <ds:schemaRef ds:uri="b176cee2-bc55-4d19-bf53-3740785e5c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A36F93-AC0B-4C00-8785-E58E53D31708}">
  <ds:schemaRefs>
    <ds:schemaRef ds:uri="http://schemas.microsoft.com/office/2006/metadata/properties"/>
    <ds:schemaRef ds:uri="http://schemas.microsoft.com/office/infopath/2007/PartnerControls"/>
    <ds:schemaRef ds:uri="c819bf55-ad53-4418-a6d9-a5d46e2c64fd"/>
  </ds:schemaRefs>
</ds:datastoreItem>
</file>

<file path=customXml/itemProps4.xml><?xml version="1.0" encoding="utf-8"?>
<ds:datastoreItem xmlns:ds="http://schemas.openxmlformats.org/officeDocument/2006/customXml" ds:itemID="{3F744B57-20A7-40E9-B0EB-23C31D78D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- szablon.dotx</Template>
  <TotalTime>0</TotalTime>
  <Pages>3</Pages>
  <Words>295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Krzystanek</dc:creator>
  <cp:keywords/>
  <dc:description/>
  <cp:lastModifiedBy>Sabina Fronczek</cp:lastModifiedBy>
  <cp:revision>2</cp:revision>
  <cp:lastPrinted>2023-10-03T08:04:00Z</cp:lastPrinted>
  <dcterms:created xsi:type="dcterms:W3CDTF">2024-01-11T10:54:00Z</dcterms:created>
  <dcterms:modified xsi:type="dcterms:W3CDTF">2024-01-11T10:54:00Z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0x01010033C412955A44B54EA7B00F54DA6D2E3C</vt:lpwstr>
  </property>
</Properties>
</file>