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50F" w14:textId="2438CDC1" w:rsidR="008526A9" w:rsidRPr="008526A9" w:rsidRDefault="00802EEB" w:rsidP="008526A9">
      <w:pPr>
        <w:spacing w:line="360" w:lineRule="auto"/>
        <w:rPr>
          <w:rFonts w:cs="Calibri"/>
          <w:bCs/>
          <w:sz w:val="20"/>
          <w:szCs w:val="20"/>
        </w:rPr>
      </w:pPr>
      <w:r w:rsidRPr="00F65AC9">
        <w:rPr>
          <w:rFonts w:cs="Calibri"/>
          <w:color w:val="000000" w:themeColor="text1"/>
          <w:sz w:val="20"/>
          <w:szCs w:val="20"/>
        </w:rPr>
        <w:t>ZP</w:t>
      </w:r>
      <w:r>
        <w:rPr>
          <w:rFonts w:cs="Calibri"/>
          <w:color w:val="000000" w:themeColor="text1"/>
          <w:sz w:val="20"/>
          <w:szCs w:val="20"/>
        </w:rPr>
        <w:t>.263.7.2023</w:t>
      </w:r>
      <w:r w:rsidR="008B0DCB">
        <w:rPr>
          <w:rFonts w:cs="Calibri"/>
          <w:color w:val="000000" w:themeColor="text1"/>
          <w:sz w:val="20"/>
          <w:szCs w:val="20"/>
        </w:rPr>
        <w:t xml:space="preserve">                                </w:t>
      </w:r>
      <w:r w:rsidR="008526A9"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               </w:t>
      </w:r>
      <w:r w:rsidR="000D01AF">
        <w:rPr>
          <w:rFonts w:cs="Calibri"/>
          <w:sz w:val="20"/>
          <w:szCs w:val="20"/>
        </w:rPr>
        <w:t xml:space="preserve">            </w:t>
      </w:r>
      <w:r w:rsidR="008526A9" w:rsidRPr="008526A9">
        <w:rPr>
          <w:rFonts w:cs="Calibri"/>
          <w:sz w:val="20"/>
          <w:szCs w:val="20"/>
        </w:rPr>
        <w:t xml:space="preserve">     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307B82F" w14:textId="2BCEAB35" w:rsidR="008162A3" w:rsidRPr="006A3E75" w:rsidRDefault="009A4DDC" w:rsidP="008162A3">
      <w:pPr>
        <w:spacing w:after="0"/>
        <w:jc w:val="both"/>
        <w:rPr>
          <w:rFonts w:eastAsia="Times New Roman" w:cs="Calibri"/>
          <w:sz w:val="20"/>
          <w:szCs w:val="20"/>
          <w:lang w:eastAsia="pl-PL"/>
        </w:rPr>
      </w:pPr>
      <w:r w:rsidRPr="006A3E75">
        <w:rPr>
          <w:rFonts w:cs="Calibri"/>
          <w:sz w:val="20"/>
          <w:szCs w:val="20"/>
        </w:rPr>
        <w:t>D</w:t>
      </w:r>
      <w:r w:rsidR="003A0C58" w:rsidRPr="006A3E75">
        <w:rPr>
          <w:rFonts w:cs="Calibri"/>
          <w:sz w:val="20"/>
          <w:szCs w:val="20"/>
        </w:rPr>
        <w:t>ostawa mebli pracowniczych na potrzeby projektu</w:t>
      </w:r>
      <w:r w:rsidR="00A03692" w:rsidRPr="006A3E75">
        <w:rPr>
          <w:rFonts w:cs="Arial"/>
          <w:bCs/>
          <w:iCs/>
          <w:sz w:val="20"/>
          <w:szCs w:val="20"/>
        </w:rPr>
        <w:t xml:space="preserve"> pn</w:t>
      </w:r>
      <w:r w:rsidR="008162A3" w:rsidRPr="006A3E75">
        <w:rPr>
          <w:rFonts w:cs="Arial"/>
          <w:bCs/>
          <w:iCs/>
          <w:sz w:val="20"/>
          <w:szCs w:val="20"/>
        </w:rPr>
        <w:t>.</w:t>
      </w:r>
      <w:bookmarkEnd w:id="0"/>
      <w:r w:rsidR="008162A3" w:rsidRPr="006A3E75">
        <w:rPr>
          <w:rFonts w:cs="Arial"/>
          <w:bCs/>
          <w:iCs/>
          <w:sz w:val="20"/>
          <w:szCs w:val="20"/>
        </w:rPr>
        <w:t xml:space="preserve"> </w:t>
      </w:r>
      <w:r w:rsidR="003A0C58" w:rsidRPr="006A3E75">
        <w:rPr>
          <w:rFonts w:cs="Calibri"/>
          <w:sz w:val="20"/>
          <w:szCs w:val="20"/>
        </w:rPr>
        <w:t>„</w:t>
      </w:r>
      <w:r w:rsidR="003A0C58" w:rsidRPr="006A3E75">
        <w:rPr>
          <w:rFonts w:eastAsia="Times New Roman" w:cs="Calibri"/>
          <w:sz w:val="20"/>
          <w:szCs w:val="20"/>
          <w:lang w:eastAsia="pl-PL"/>
        </w:rPr>
        <w:t>Podnoszenie kompetencji kadr systemu, pomocy i integracji społecznej oraz systemu wsparcia rodziny i pieczy zastępczej na potrzeby świadczenia usług społecznych w społeczności lokalnej”.</w:t>
      </w:r>
    </w:p>
    <w:p w14:paraId="3BDDBE30" w14:textId="0C857129" w:rsidR="008526A9" w:rsidRPr="006A3E75" w:rsidRDefault="003A0C58" w:rsidP="008162A3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6A3E75">
        <w:rPr>
          <w:rFonts w:cs="Calibri"/>
          <w:sz w:val="20"/>
          <w:szCs w:val="20"/>
        </w:rPr>
        <w:t xml:space="preserve">Projekt jest współfinansowany </w:t>
      </w:r>
      <w:r w:rsidRPr="006A3E75">
        <w:rPr>
          <w:rFonts w:cs="Calibri"/>
          <w:kern w:val="3"/>
          <w:sz w:val="20"/>
          <w:szCs w:val="20"/>
        </w:rPr>
        <w:t>w ramach programu Fundusze Europejskie dla Dolnego Śląska na lata 2021-2027 z</w:t>
      </w:r>
      <w:r w:rsidR="00A93D5B">
        <w:rPr>
          <w:rFonts w:cs="Calibri"/>
          <w:kern w:val="3"/>
          <w:sz w:val="20"/>
          <w:szCs w:val="20"/>
        </w:rPr>
        <w:t xml:space="preserve"> </w:t>
      </w:r>
      <w:r w:rsidRPr="006A3E75">
        <w:rPr>
          <w:rFonts w:cs="Calibri"/>
          <w:kern w:val="3"/>
          <w:sz w:val="20"/>
          <w:szCs w:val="20"/>
        </w:rPr>
        <w:t xml:space="preserve">zakresu </w:t>
      </w:r>
      <w:r w:rsidRPr="006A3E75">
        <w:rPr>
          <w:rFonts w:cs="Calibri"/>
          <w:sz w:val="20"/>
          <w:szCs w:val="20"/>
        </w:rPr>
        <w:t xml:space="preserve">Osi Priorytetowej 7 Fundusze Europejskie na rzecz rynku pracy i włączenia </w:t>
      </w:r>
      <w:r w:rsidRPr="006A3E75">
        <w:rPr>
          <w:rFonts w:cs="Calibri"/>
          <w:sz w:val="20"/>
          <w:szCs w:val="20"/>
        </w:rPr>
        <w:br/>
        <w:t>społecznego na Dolnym Śląsku, Działanie 7.8 Wspieranie włączenia społecznego, Typ 7.8F Podnoszenie kompetencji kadr.</w:t>
      </w:r>
    </w:p>
    <w:p w14:paraId="4C9EE07E" w14:textId="77777777" w:rsidR="003A0C58" w:rsidRPr="003A0C58" w:rsidRDefault="003A0C58" w:rsidP="003A0C58">
      <w:pPr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5DCB196B" w14:textId="28672BA6" w:rsidR="00EB7644" w:rsidRPr="008B0DCB" w:rsidRDefault="00EB7644" w:rsidP="00EB7644">
      <w:pPr>
        <w:spacing w:after="120" w:line="240" w:lineRule="auto"/>
        <w:rPr>
          <w:rFonts w:eastAsia="Times New Roman" w:cs="Arial"/>
          <w:bCs/>
          <w:sz w:val="20"/>
          <w:szCs w:val="20"/>
        </w:rPr>
      </w:pPr>
      <w:r w:rsidRPr="008B0DCB">
        <w:rPr>
          <w:rFonts w:eastAsia="Times New Roman" w:cs="Arial"/>
          <w:bCs/>
          <w:sz w:val="20"/>
          <w:szCs w:val="20"/>
        </w:rPr>
        <w:t>Oferujemy wykonanie zamówienia za niezmienną cenę:</w:t>
      </w:r>
    </w:p>
    <w:p w14:paraId="652BB26F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586937EC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7932C47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4168DF0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0AACCB30" w:rsidR="008526A9" w:rsidRPr="00680EB4" w:rsidRDefault="008526A9" w:rsidP="00680EB4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680EB4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Oświadczamy, iż w wypadku pozyskania przez nas danych osobowych od osób trzecich, wypełniłem obowiązki </w:t>
      </w:r>
      <w:r w:rsidRPr="008526A9">
        <w:rPr>
          <w:rFonts w:cs="Arial"/>
          <w:sz w:val="20"/>
        </w:rPr>
        <w:lastRenderedPageBreak/>
        <w:t>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306B492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EE10E4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posiadamy REGON o nr </w:t>
      </w:r>
      <w:r w:rsidRPr="008526A9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65520AD" w14:textId="77777777" w:rsidR="00A03692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B82365B" w14:textId="77777777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3D6C17C0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D800A8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79E1A0D" w14:textId="77777777" w:rsidR="008526A9" w:rsidRPr="008526A9" w:rsidRDefault="008526A9" w:rsidP="008526A9">
      <w:pPr>
        <w:spacing w:after="160" w:line="259" w:lineRule="auto"/>
      </w:pPr>
    </w:p>
    <w:p w14:paraId="675A49A6" w14:textId="77777777" w:rsidR="008526A9" w:rsidRPr="008526A9" w:rsidRDefault="008526A9" w:rsidP="008526A9">
      <w:pPr>
        <w:spacing w:after="160" w:line="259" w:lineRule="auto"/>
      </w:pPr>
    </w:p>
    <w:p w14:paraId="0DC858D9" w14:textId="77777777" w:rsidR="008526A9" w:rsidRPr="008526A9" w:rsidRDefault="008526A9" w:rsidP="008526A9">
      <w:pPr>
        <w:tabs>
          <w:tab w:val="left" w:pos="1470"/>
        </w:tabs>
        <w:spacing w:after="160" w:line="259" w:lineRule="auto"/>
      </w:pPr>
      <w:r w:rsidRPr="008526A9">
        <w:tab/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F785B" w14:textId="77777777" w:rsidR="006E21B4" w:rsidRDefault="006E21B4" w:rsidP="00DC5DAC">
      <w:pPr>
        <w:spacing w:after="0" w:line="240" w:lineRule="auto"/>
      </w:pPr>
      <w:r>
        <w:separator/>
      </w:r>
    </w:p>
  </w:endnote>
  <w:endnote w:type="continuationSeparator" w:id="0">
    <w:p w14:paraId="1350E96C" w14:textId="77777777" w:rsidR="006E21B4" w:rsidRDefault="006E21B4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4DCF6" w14:textId="77777777" w:rsidR="006E21B4" w:rsidRDefault="006E21B4" w:rsidP="00DC5DAC">
      <w:pPr>
        <w:spacing w:after="0" w:line="240" w:lineRule="auto"/>
      </w:pPr>
      <w:r>
        <w:separator/>
      </w:r>
    </w:p>
  </w:footnote>
  <w:footnote w:type="continuationSeparator" w:id="0">
    <w:p w14:paraId="08BCE10B" w14:textId="77777777" w:rsidR="006E21B4" w:rsidRDefault="006E21B4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F20EC4D0"/>
    <w:lvl w:ilvl="0" w:tplc="8C3A11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83E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F3A17"/>
    <w:rsid w:val="001F4680"/>
    <w:rsid w:val="001F67C7"/>
    <w:rsid w:val="00204F19"/>
    <w:rsid w:val="002206D4"/>
    <w:rsid w:val="002215CA"/>
    <w:rsid w:val="0022209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647E"/>
    <w:rsid w:val="00287402"/>
    <w:rsid w:val="00293FA1"/>
    <w:rsid w:val="00294480"/>
    <w:rsid w:val="0029468F"/>
    <w:rsid w:val="0029788B"/>
    <w:rsid w:val="002A19AC"/>
    <w:rsid w:val="002A2A02"/>
    <w:rsid w:val="002C2155"/>
    <w:rsid w:val="002C2982"/>
    <w:rsid w:val="002C3DB3"/>
    <w:rsid w:val="002C6E26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980"/>
    <w:rsid w:val="003979EA"/>
    <w:rsid w:val="003A0C58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3BA0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3E75"/>
    <w:rsid w:val="006A4D6F"/>
    <w:rsid w:val="006C0D18"/>
    <w:rsid w:val="006C30AD"/>
    <w:rsid w:val="006C533C"/>
    <w:rsid w:val="006C7E2D"/>
    <w:rsid w:val="006D1FC6"/>
    <w:rsid w:val="006E21B4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2EEB"/>
    <w:rsid w:val="00815E18"/>
    <w:rsid w:val="008162A3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8449B"/>
    <w:rsid w:val="00897CA4"/>
    <w:rsid w:val="008B0DCB"/>
    <w:rsid w:val="008B662A"/>
    <w:rsid w:val="008B6CCC"/>
    <w:rsid w:val="008E2797"/>
    <w:rsid w:val="008F22B8"/>
    <w:rsid w:val="008F5797"/>
    <w:rsid w:val="00901B56"/>
    <w:rsid w:val="0090375C"/>
    <w:rsid w:val="00905192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A4DDC"/>
    <w:rsid w:val="009B73C0"/>
    <w:rsid w:val="009C1271"/>
    <w:rsid w:val="009C1C0E"/>
    <w:rsid w:val="009D0872"/>
    <w:rsid w:val="009D3E0D"/>
    <w:rsid w:val="009D7850"/>
    <w:rsid w:val="009E1FD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D1A"/>
    <w:rsid w:val="00A90E75"/>
    <w:rsid w:val="00A93D5B"/>
    <w:rsid w:val="00A93EC6"/>
    <w:rsid w:val="00AA44AB"/>
    <w:rsid w:val="00AB4D9F"/>
    <w:rsid w:val="00AD5629"/>
    <w:rsid w:val="00AE27F3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00B7A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B70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104</TotalTime>
  <Pages>2</Pages>
  <Words>784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5484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19</cp:revision>
  <cp:lastPrinted>2023-11-22T07:45:00Z</cp:lastPrinted>
  <dcterms:created xsi:type="dcterms:W3CDTF">2023-09-27T10:43:00Z</dcterms:created>
  <dcterms:modified xsi:type="dcterms:W3CDTF">2023-12-04T08:08:00Z</dcterms:modified>
</cp:coreProperties>
</file>