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9B287" w14:textId="77777777" w:rsidR="00977183" w:rsidRPr="002650DD" w:rsidRDefault="00977183" w:rsidP="00977183">
      <w:pPr>
        <w:rPr>
          <w:sz w:val="22"/>
        </w:rPr>
      </w:pPr>
    </w:p>
    <w:p w14:paraId="0DF53763" w14:textId="6DD10BDD" w:rsidR="00977183" w:rsidRPr="002650DD" w:rsidRDefault="00977183" w:rsidP="00977183">
      <w:pPr>
        <w:rPr>
          <w:sz w:val="22"/>
        </w:rPr>
      </w:pPr>
      <w:r w:rsidRPr="002650DD">
        <w:rPr>
          <w:sz w:val="22"/>
        </w:rPr>
        <w:t xml:space="preserve">                                                                                               </w:t>
      </w:r>
      <w:r>
        <w:rPr>
          <w:sz w:val="22"/>
        </w:rPr>
        <w:t xml:space="preserve">               </w:t>
      </w:r>
    </w:p>
    <w:p w14:paraId="135A7AA1" w14:textId="7459D8AB" w:rsidR="00977183" w:rsidRPr="002650DD" w:rsidRDefault="00977183" w:rsidP="00977183">
      <w:pPr>
        <w:rPr>
          <w:rFonts w:cs="Arial"/>
          <w:b/>
          <w:sz w:val="22"/>
        </w:rPr>
      </w:pPr>
      <w:r w:rsidRPr="002650DD">
        <w:rPr>
          <w:rFonts w:cs="Arial"/>
          <w:b/>
          <w:sz w:val="22"/>
        </w:rPr>
        <w:t xml:space="preserve"> </w:t>
      </w:r>
      <w:r w:rsidRPr="00187556">
        <w:rPr>
          <w:rFonts w:cs="Arial"/>
          <w:bCs/>
          <w:sz w:val="22"/>
        </w:rPr>
        <w:t>IGPI.271.</w:t>
      </w:r>
      <w:r w:rsidR="009E7141">
        <w:rPr>
          <w:rFonts w:cs="Arial"/>
          <w:bCs/>
          <w:sz w:val="22"/>
        </w:rPr>
        <w:t>8</w:t>
      </w:r>
      <w:r>
        <w:rPr>
          <w:rFonts w:cs="Arial"/>
          <w:bCs/>
          <w:sz w:val="22"/>
        </w:rPr>
        <w:t>.</w:t>
      </w:r>
      <w:r w:rsidR="00F85042">
        <w:rPr>
          <w:rFonts w:cs="Arial"/>
          <w:bCs/>
          <w:sz w:val="22"/>
        </w:rPr>
        <w:t>2</w:t>
      </w:r>
      <w:r w:rsidR="00C43F78">
        <w:rPr>
          <w:rFonts w:cs="Arial"/>
          <w:bCs/>
          <w:sz w:val="22"/>
        </w:rPr>
        <w:t>.</w:t>
      </w:r>
      <w:r w:rsidRPr="00187556">
        <w:rPr>
          <w:rFonts w:cs="Arial"/>
          <w:bCs/>
          <w:sz w:val="22"/>
        </w:rPr>
        <w:t>202</w:t>
      </w:r>
      <w:r w:rsidR="009E7141">
        <w:rPr>
          <w:rFonts w:cs="Arial"/>
          <w:bCs/>
          <w:sz w:val="22"/>
        </w:rPr>
        <w:t>3</w:t>
      </w:r>
      <w:r w:rsidRPr="00187556">
        <w:rPr>
          <w:rFonts w:cs="Arial"/>
          <w:bCs/>
          <w:sz w:val="22"/>
        </w:rPr>
        <w:t xml:space="preserve">                                                                                              </w:t>
      </w:r>
      <w:r w:rsidRPr="002650DD">
        <w:rPr>
          <w:rFonts w:cs="Arial"/>
          <w:b/>
          <w:sz w:val="22"/>
        </w:rPr>
        <w:t>Wykonawcy</w:t>
      </w:r>
    </w:p>
    <w:p w14:paraId="16B4B4D0" w14:textId="21B46F8D" w:rsidR="00977183" w:rsidRDefault="00977183" w:rsidP="00977183">
      <w:pPr>
        <w:rPr>
          <w:rFonts w:cs="Arial"/>
          <w:b/>
          <w:sz w:val="22"/>
        </w:rPr>
      </w:pPr>
      <w:r w:rsidRPr="002650DD">
        <w:rPr>
          <w:rFonts w:cs="Arial"/>
          <w:b/>
          <w:sz w:val="22"/>
        </w:rPr>
        <w:t xml:space="preserve">                                                                                        </w:t>
      </w:r>
      <w:r>
        <w:rPr>
          <w:rFonts w:cs="Arial"/>
          <w:b/>
          <w:sz w:val="22"/>
        </w:rPr>
        <w:t xml:space="preserve">                                    w  postępowaniu</w:t>
      </w:r>
    </w:p>
    <w:p w14:paraId="52D5B0B0" w14:textId="77777777" w:rsidR="00977183" w:rsidRPr="00BE5E33" w:rsidRDefault="00977183" w:rsidP="00977183">
      <w:pPr>
        <w:jc w:val="center"/>
        <w:rPr>
          <w:rFonts w:cs="Arial"/>
          <w:b/>
          <w:sz w:val="22"/>
        </w:rPr>
      </w:pPr>
      <w:r w:rsidRPr="00BE5E33">
        <w:rPr>
          <w:rFonts w:cs="Arial"/>
          <w:b/>
          <w:sz w:val="22"/>
          <w:u w:val="single"/>
        </w:rPr>
        <w:t xml:space="preserve">Zmiana </w:t>
      </w:r>
      <w:r w:rsidRPr="00BE5E33">
        <w:rPr>
          <w:b/>
          <w:sz w:val="22"/>
          <w:u w:val="single"/>
        </w:rPr>
        <w:t>treści specyfikacji warunków zamówienia</w:t>
      </w:r>
      <w:r w:rsidRPr="002650DD">
        <w:rPr>
          <w:b/>
          <w:sz w:val="22"/>
          <w:u w:val="single"/>
        </w:rPr>
        <w:t>.</w:t>
      </w:r>
    </w:p>
    <w:p w14:paraId="6AE830BE" w14:textId="77777777" w:rsidR="00977183" w:rsidRPr="002650DD" w:rsidRDefault="00977183" w:rsidP="00977183">
      <w:pPr>
        <w:jc w:val="center"/>
        <w:rPr>
          <w:sz w:val="22"/>
        </w:rPr>
      </w:pPr>
    </w:p>
    <w:p w14:paraId="68A2DCEF" w14:textId="77777777" w:rsidR="00977183" w:rsidRPr="002650DD" w:rsidRDefault="00977183" w:rsidP="00977183">
      <w:pPr>
        <w:tabs>
          <w:tab w:val="left" w:pos="3013"/>
          <w:tab w:val="left" w:pos="3470"/>
        </w:tabs>
        <w:spacing w:line="200" w:lineRule="atLeast"/>
        <w:jc w:val="both"/>
        <w:rPr>
          <w:rFonts w:cs="Times New Roman"/>
          <w:i/>
          <w:iCs/>
          <w:sz w:val="22"/>
        </w:rPr>
      </w:pPr>
      <w:r w:rsidRPr="002650DD">
        <w:rPr>
          <w:rFonts w:cs="Times New Roman"/>
          <w:i/>
          <w:iCs/>
          <w:sz w:val="22"/>
        </w:rPr>
        <w:t xml:space="preserve"> Dotyczy:   prowadzonego postępowania o udzielenie zamówienia publicznego w trybie   </w:t>
      </w:r>
    </w:p>
    <w:p w14:paraId="0CAB9833" w14:textId="77777777" w:rsidR="003C654F" w:rsidRDefault="00977183" w:rsidP="003C654F">
      <w:pPr>
        <w:tabs>
          <w:tab w:val="left" w:pos="3013"/>
          <w:tab w:val="left" w:pos="3470"/>
        </w:tabs>
        <w:spacing w:line="200" w:lineRule="atLeast"/>
        <w:jc w:val="both"/>
        <w:rPr>
          <w:i/>
          <w:sz w:val="22"/>
        </w:rPr>
      </w:pPr>
      <w:r>
        <w:rPr>
          <w:rFonts w:cs="Times New Roman"/>
          <w:i/>
          <w:iCs/>
          <w:sz w:val="22"/>
        </w:rPr>
        <w:t xml:space="preserve">                 podstawowym </w:t>
      </w:r>
      <w:r w:rsidRPr="002650DD">
        <w:rPr>
          <w:rFonts w:cs="Times New Roman"/>
          <w:i/>
          <w:iCs/>
          <w:sz w:val="22"/>
        </w:rPr>
        <w:t xml:space="preserve"> na zadanie pn</w:t>
      </w:r>
      <w:r w:rsidRPr="002650DD">
        <w:rPr>
          <w:rFonts w:cs="Times New Roman"/>
          <w:b/>
          <w:i/>
          <w:iCs/>
          <w:sz w:val="22"/>
        </w:rPr>
        <w:t>.:</w:t>
      </w:r>
      <w:r w:rsidRPr="002650DD">
        <w:rPr>
          <w:i/>
          <w:sz w:val="22"/>
        </w:rPr>
        <w:t xml:space="preserve"> </w:t>
      </w:r>
      <w:bookmarkStart w:id="0" w:name="_Hlk60125545"/>
      <w:r w:rsidR="003C654F" w:rsidRPr="003C654F">
        <w:rPr>
          <w:i/>
          <w:sz w:val="22"/>
        </w:rPr>
        <w:t xml:space="preserve">„Wykonanie bieżącej konserwacji dróg gminnych o nawierzchni </w:t>
      </w:r>
      <w:r w:rsidR="003C654F">
        <w:rPr>
          <w:i/>
          <w:sz w:val="22"/>
        </w:rPr>
        <w:t xml:space="preserve">       </w:t>
      </w:r>
    </w:p>
    <w:p w14:paraId="6BC2225E" w14:textId="0E47D2B3" w:rsidR="00977183" w:rsidRPr="0065000F" w:rsidRDefault="003C654F" w:rsidP="00977183">
      <w:pPr>
        <w:tabs>
          <w:tab w:val="left" w:pos="3013"/>
          <w:tab w:val="left" w:pos="3470"/>
        </w:tabs>
        <w:spacing w:line="200" w:lineRule="atLeast"/>
        <w:jc w:val="both"/>
        <w:rPr>
          <w:b/>
          <w:bCs/>
          <w:i/>
          <w:sz w:val="22"/>
        </w:rPr>
      </w:pPr>
      <w:r>
        <w:rPr>
          <w:i/>
          <w:sz w:val="22"/>
        </w:rPr>
        <w:t xml:space="preserve">                  </w:t>
      </w:r>
      <w:r w:rsidRPr="003C654F">
        <w:rPr>
          <w:i/>
          <w:sz w:val="22"/>
        </w:rPr>
        <w:t>gruntowej lub tłuczniowej na terenie Gminy Żnin”.</w:t>
      </w:r>
      <w:bookmarkEnd w:id="0"/>
    </w:p>
    <w:p w14:paraId="58C8F8F0" w14:textId="7B218E25" w:rsidR="004F251C" w:rsidRDefault="004F251C" w:rsidP="00467B16">
      <w:pPr>
        <w:spacing w:after="0"/>
        <w:jc w:val="both"/>
        <w:rPr>
          <w:rFonts w:cs="Arial"/>
          <w:sz w:val="22"/>
        </w:rPr>
      </w:pPr>
    </w:p>
    <w:p w14:paraId="4BEC05D4" w14:textId="77777777" w:rsidR="00F85042" w:rsidRPr="00F85042" w:rsidRDefault="00F85042" w:rsidP="00F85042">
      <w:pPr>
        <w:spacing w:after="0"/>
        <w:jc w:val="both"/>
        <w:rPr>
          <w:rFonts w:cs="Arial"/>
          <w:sz w:val="22"/>
        </w:rPr>
      </w:pPr>
      <w:r w:rsidRPr="00F85042">
        <w:rPr>
          <w:rFonts w:cs="Arial"/>
          <w:sz w:val="22"/>
        </w:rPr>
        <w:t xml:space="preserve">    Działając w trybie art. 286 ust. 1  ustawy  z dnia 11 września 2019 r. Prawo zamówień publicznych  (Dz. U. z 2022 r. Poz. 1710 ze zmian.  ),  Zamawiający dokonuje zmiany SWZ   w następującym zakresie:</w:t>
      </w:r>
    </w:p>
    <w:p w14:paraId="38A877DF" w14:textId="77777777" w:rsidR="00F85042" w:rsidRPr="00F85042" w:rsidRDefault="00F85042" w:rsidP="00F85042">
      <w:pPr>
        <w:spacing w:after="0"/>
        <w:jc w:val="both"/>
        <w:rPr>
          <w:rFonts w:cs="Arial"/>
          <w:sz w:val="22"/>
        </w:rPr>
      </w:pPr>
    </w:p>
    <w:p w14:paraId="320B8865" w14:textId="77777777" w:rsidR="00F85042" w:rsidRPr="00F85042" w:rsidRDefault="00F85042" w:rsidP="00F85042">
      <w:pPr>
        <w:spacing w:after="0"/>
        <w:jc w:val="both"/>
        <w:rPr>
          <w:rFonts w:cs="Arial"/>
          <w:b/>
          <w:bCs/>
          <w:sz w:val="22"/>
        </w:rPr>
      </w:pPr>
      <w:r w:rsidRPr="00F85042">
        <w:rPr>
          <w:rFonts w:cs="Arial"/>
          <w:b/>
          <w:bCs/>
          <w:sz w:val="22"/>
        </w:rPr>
        <w:t xml:space="preserve">1. Specyfikacja  Warunków Zamówienia: część I pkt II </w:t>
      </w:r>
      <w:proofErr w:type="spellStart"/>
      <w:r w:rsidRPr="00F85042">
        <w:rPr>
          <w:rFonts w:cs="Arial"/>
          <w:b/>
          <w:bCs/>
          <w:sz w:val="22"/>
        </w:rPr>
        <w:t>ppkt</w:t>
      </w:r>
      <w:proofErr w:type="spellEnd"/>
      <w:r w:rsidRPr="00F85042">
        <w:rPr>
          <w:rFonts w:cs="Arial"/>
          <w:b/>
          <w:bCs/>
          <w:sz w:val="22"/>
        </w:rPr>
        <w:t xml:space="preserve"> 1:</w:t>
      </w:r>
    </w:p>
    <w:p w14:paraId="7F7C511F" w14:textId="77777777" w:rsidR="00F85042" w:rsidRPr="00F85042" w:rsidRDefault="00F85042" w:rsidP="00F85042">
      <w:pPr>
        <w:spacing w:after="0"/>
        <w:jc w:val="both"/>
        <w:rPr>
          <w:rFonts w:cs="Arial"/>
          <w:sz w:val="22"/>
        </w:rPr>
      </w:pPr>
      <w:r w:rsidRPr="00F85042">
        <w:rPr>
          <w:rFonts w:cs="Arial"/>
          <w:sz w:val="22"/>
        </w:rPr>
        <w:t xml:space="preserve">Jest: </w:t>
      </w:r>
    </w:p>
    <w:p w14:paraId="5F410892" w14:textId="102F1926" w:rsidR="00F85042" w:rsidRPr="00F85042" w:rsidRDefault="00F85042" w:rsidP="00F85042">
      <w:pPr>
        <w:spacing w:after="0"/>
        <w:jc w:val="both"/>
        <w:rPr>
          <w:rFonts w:cs="Arial"/>
          <w:sz w:val="22"/>
        </w:rPr>
      </w:pPr>
      <w:r w:rsidRPr="00F85042">
        <w:rPr>
          <w:rFonts w:cs="Arial"/>
          <w:sz w:val="22"/>
        </w:rPr>
        <w:t xml:space="preserve">Ofertę wraz z wymaganymi dokumentami należy umieścić na stronie internetowej prowadzonego postępowania pod adresem https://platformazakupowa.pl/pn/znin do dnia </w:t>
      </w:r>
      <w:r>
        <w:rPr>
          <w:rFonts w:cs="Arial"/>
          <w:sz w:val="22"/>
        </w:rPr>
        <w:t>20</w:t>
      </w:r>
      <w:r w:rsidRPr="00F85042">
        <w:rPr>
          <w:rFonts w:cs="Arial"/>
          <w:sz w:val="22"/>
        </w:rPr>
        <w:t>.0</w:t>
      </w:r>
      <w:r>
        <w:rPr>
          <w:rFonts w:cs="Arial"/>
          <w:sz w:val="22"/>
        </w:rPr>
        <w:t>4</w:t>
      </w:r>
      <w:r w:rsidRPr="00F85042">
        <w:rPr>
          <w:rFonts w:cs="Arial"/>
          <w:sz w:val="22"/>
        </w:rPr>
        <w:t>.2023r. do godz. 12.00.</w:t>
      </w:r>
    </w:p>
    <w:p w14:paraId="5CF2C20C" w14:textId="77777777" w:rsidR="00F85042" w:rsidRPr="00F85042" w:rsidRDefault="00F85042" w:rsidP="00F85042">
      <w:pPr>
        <w:spacing w:after="0"/>
        <w:jc w:val="both"/>
        <w:rPr>
          <w:rFonts w:cs="Arial"/>
          <w:sz w:val="22"/>
        </w:rPr>
      </w:pPr>
      <w:r w:rsidRPr="00F85042">
        <w:rPr>
          <w:rFonts w:cs="Arial"/>
          <w:sz w:val="22"/>
        </w:rPr>
        <w:t xml:space="preserve">Zmienia się na: </w:t>
      </w:r>
    </w:p>
    <w:p w14:paraId="680B2D9C" w14:textId="7601E66E" w:rsidR="00F85042" w:rsidRDefault="00F85042" w:rsidP="00F85042">
      <w:pPr>
        <w:spacing w:after="0"/>
        <w:jc w:val="both"/>
        <w:rPr>
          <w:rFonts w:cs="Arial"/>
          <w:sz w:val="22"/>
        </w:rPr>
      </w:pPr>
      <w:r w:rsidRPr="00F85042">
        <w:rPr>
          <w:rFonts w:cs="Arial"/>
          <w:sz w:val="22"/>
        </w:rPr>
        <w:t xml:space="preserve">Ofertę wraz z wymaganymi dokumentami należy umieścić na stronie internetowej prowadzonego postępowania pod adresem https://platformazakupowa.pl/pn/znin do dnia  </w:t>
      </w:r>
      <w:r w:rsidRPr="00F85042">
        <w:rPr>
          <w:rFonts w:cs="Arial"/>
          <w:b/>
          <w:bCs/>
          <w:sz w:val="22"/>
        </w:rPr>
        <w:t>25</w:t>
      </w:r>
      <w:r w:rsidRPr="00F85042">
        <w:rPr>
          <w:rFonts w:cs="Arial"/>
          <w:b/>
          <w:bCs/>
          <w:sz w:val="22"/>
        </w:rPr>
        <w:t>.0</w:t>
      </w:r>
      <w:r w:rsidRPr="00F85042">
        <w:rPr>
          <w:rFonts w:cs="Arial"/>
          <w:b/>
          <w:bCs/>
          <w:sz w:val="22"/>
        </w:rPr>
        <w:t>4</w:t>
      </w:r>
      <w:r w:rsidRPr="00F85042">
        <w:rPr>
          <w:rFonts w:cs="Arial"/>
          <w:b/>
          <w:bCs/>
          <w:sz w:val="22"/>
        </w:rPr>
        <w:t>.2023r</w:t>
      </w:r>
      <w:r w:rsidRPr="00F85042">
        <w:rPr>
          <w:rFonts w:cs="Arial"/>
          <w:sz w:val="22"/>
        </w:rPr>
        <w:t>. do godz. 12.00.</w:t>
      </w:r>
    </w:p>
    <w:p w14:paraId="41F204B2" w14:textId="22282A66" w:rsidR="00F85042" w:rsidRDefault="00F85042" w:rsidP="00F85042">
      <w:pPr>
        <w:spacing w:after="0"/>
        <w:jc w:val="both"/>
        <w:rPr>
          <w:rFonts w:cs="Arial"/>
          <w:b/>
          <w:bCs/>
          <w:sz w:val="22"/>
        </w:rPr>
      </w:pPr>
    </w:p>
    <w:p w14:paraId="79EF4B0A" w14:textId="77777777" w:rsidR="00F85042" w:rsidRPr="00F85042" w:rsidRDefault="00F85042" w:rsidP="00F85042">
      <w:pPr>
        <w:spacing w:after="0"/>
        <w:jc w:val="both"/>
        <w:rPr>
          <w:rFonts w:cs="Arial"/>
          <w:b/>
          <w:bCs/>
          <w:sz w:val="22"/>
        </w:rPr>
      </w:pPr>
    </w:p>
    <w:p w14:paraId="0FE19F0E" w14:textId="77777777" w:rsidR="00F85042" w:rsidRPr="00F85042" w:rsidRDefault="00F85042" w:rsidP="00F85042">
      <w:pPr>
        <w:spacing w:after="0"/>
        <w:jc w:val="both"/>
        <w:rPr>
          <w:rFonts w:cs="Arial"/>
          <w:b/>
          <w:bCs/>
          <w:sz w:val="22"/>
        </w:rPr>
      </w:pPr>
      <w:r w:rsidRPr="00F85042">
        <w:rPr>
          <w:rFonts w:cs="Arial"/>
          <w:b/>
          <w:bCs/>
          <w:sz w:val="22"/>
        </w:rPr>
        <w:t xml:space="preserve">2.Specyfikacja Warunków Zamówienia: Część I pkt III </w:t>
      </w:r>
      <w:proofErr w:type="spellStart"/>
      <w:r w:rsidRPr="00F85042">
        <w:rPr>
          <w:rFonts w:cs="Arial"/>
          <w:b/>
          <w:bCs/>
          <w:sz w:val="22"/>
        </w:rPr>
        <w:t>ppkt</w:t>
      </w:r>
      <w:proofErr w:type="spellEnd"/>
      <w:r w:rsidRPr="00F85042">
        <w:rPr>
          <w:rFonts w:cs="Arial"/>
          <w:b/>
          <w:bCs/>
          <w:sz w:val="22"/>
        </w:rPr>
        <w:t xml:space="preserve"> 1:</w:t>
      </w:r>
    </w:p>
    <w:p w14:paraId="5D9F8658" w14:textId="77777777" w:rsidR="00F85042" w:rsidRPr="00F85042" w:rsidRDefault="00F85042" w:rsidP="00F85042">
      <w:pPr>
        <w:spacing w:after="0"/>
        <w:jc w:val="both"/>
        <w:rPr>
          <w:rFonts w:cs="Arial"/>
          <w:sz w:val="22"/>
        </w:rPr>
      </w:pPr>
      <w:r w:rsidRPr="00F85042">
        <w:rPr>
          <w:rFonts w:cs="Arial"/>
          <w:sz w:val="22"/>
        </w:rPr>
        <w:t>Jest:</w:t>
      </w:r>
    </w:p>
    <w:p w14:paraId="4BF1C8E4" w14:textId="030A4109" w:rsidR="00F85042" w:rsidRPr="00F85042" w:rsidRDefault="00F85042" w:rsidP="00F85042">
      <w:pPr>
        <w:spacing w:after="0"/>
        <w:jc w:val="both"/>
        <w:rPr>
          <w:rFonts w:cs="Arial"/>
          <w:sz w:val="22"/>
        </w:rPr>
      </w:pPr>
      <w:r w:rsidRPr="00F85042">
        <w:rPr>
          <w:rFonts w:cs="Arial"/>
          <w:sz w:val="22"/>
        </w:rPr>
        <w:t xml:space="preserve">Otwarcie ofert nastąpi  w dniu </w:t>
      </w:r>
      <w:r>
        <w:rPr>
          <w:rFonts w:cs="Arial"/>
          <w:sz w:val="22"/>
        </w:rPr>
        <w:t>20</w:t>
      </w:r>
      <w:r w:rsidRPr="00F85042">
        <w:rPr>
          <w:rFonts w:cs="Arial"/>
          <w:sz w:val="22"/>
        </w:rPr>
        <w:t>.0</w:t>
      </w:r>
      <w:r>
        <w:rPr>
          <w:rFonts w:cs="Arial"/>
          <w:sz w:val="22"/>
        </w:rPr>
        <w:t>4</w:t>
      </w:r>
      <w:r w:rsidRPr="00F85042">
        <w:rPr>
          <w:rFonts w:cs="Arial"/>
          <w:sz w:val="22"/>
        </w:rPr>
        <w:t>.2023r. o godz. 12.10.  Zamawiający nie przewiduje publicznego otwarcia ofert.</w:t>
      </w:r>
    </w:p>
    <w:p w14:paraId="15B4B463" w14:textId="77777777" w:rsidR="00F85042" w:rsidRPr="00F85042" w:rsidRDefault="00F85042" w:rsidP="00F85042">
      <w:pPr>
        <w:spacing w:after="0"/>
        <w:jc w:val="both"/>
        <w:rPr>
          <w:rFonts w:cs="Arial"/>
          <w:sz w:val="22"/>
        </w:rPr>
      </w:pPr>
      <w:r w:rsidRPr="00F85042">
        <w:rPr>
          <w:rFonts w:cs="Arial"/>
          <w:sz w:val="22"/>
        </w:rPr>
        <w:t>Zmienia się na:</w:t>
      </w:r>
    </w:p>
    <w:p w14:paraId="2B17E97B" w14:textId="3875FE95" w:rsidR="00F85042" w:rsidRDefault="00F85042" w:rsidP="00467B16">
      <w:pPr>
        <w:spacing w:after="0"/>
        <w:jc w:val="both"/>
        <w:rPr>
          <w:rFonts w:cs="Arial"/>
          <w:sz w:val="22"/>
        </w:rPr>
      </w:pPr>
      <w:r w:rsidRPr="00F85042">
        <w:rPr>
          <w:rFonts w:cs="Arial"/>
          <w:sz w:val="22"/>
        </w:rPr>
        <w:t xml:space="preserve">Otwarcie ofert nastąpi  w dniu </w:t>
      </w:r>
      <w:r w:rsidRPr="00F85042">
        <w:rPr>
          <w:rFonts w:cs="Arial"/>
          <w:b/>
          <w:bCs/>
          <w:sz w:val="22"/>
        </w:rPr>
        <w:t>25</w:t>
      </w:r>
      <w:r w:rsidRPr="00F85042">
        <w:rPr>
          <w:rFonts w:cs="Arial"/>
          <w:b/>
          <w:bCs/>
          <w:sz w:val="22"/>
        </w:rPr>
        <w:t>.0</w:t>
      </w:r>
      <w:r w:rsidRPr="00F85042">
        <w:rPr>
          <w:rFonts w:cs="Arial"/>
          <w:b/>
          <w:bCs/>
          <w:sz w:val="22"/>
        </w:rPr>
        <w:t>4</w:t>
      </w:r>
      <w:r w:rsidRPr="00F85042">
        <w:rPr>
          <w:rFonts w:cs="Arial"/>
          <w:b/>
          <w:bCs/>
          <w:sz w:val="22"/>
        </w:rPr>
        <w:t>.2023r.</w:t>
      </w:r>
      <w:r w:rsidRPr="00F85042">
        <w:rPr>
          <w:rFonts w:cs="Arial"/>
          <w:sz w:val="22"/>
        </w:rPr>
        <w:t xml:space="preserve"> o godz. 12.10.  Zamawiający nie przewiduje publicznego otwarcia ofert.</w:t>
      </w:r>
    </w:p>
    <w:p w14:paraId="6CA5CE9C" w14:textId="77777777" w:rsidR="00F85042" w:rsidRPr="00A843F6" w:rsidRDefault="00F85042" w:rsidP="00467B16">
      <w:pPr>
        <w:spacing w:after="0"/>
        <w:jc w:val="both"/>
        <w:rPr>
          <w:szCs w:val="20"/>
        </w:rPr>
      </w:pPr>
    </w:p>
    <w:p w14:paraId="7388062E" w14:textId="77777777" w:rsidR="005F7650" w:rsidRPr="005F7650" w:rsidRDefault="005F7650" w:rsidP="009E659F">
      <w:pPr>
        <w:pStyle w:val="Stopkadokumentu"/>
        <w:spacing w:line="240" w:lineRule="auto"/>
        <w:rPr>
          <w:sz w:val="18"/>
          <w:szCs w:val="18"/>
          <w:u w:val="single"/>
        </w:rPr>
      </w:pPr>
      <w:r w:rsidRPr="005F7650">
        <w:rPr>
          <w:sz w:val="18"/>
          <w:szCs w:val="18"/>
          <w:u w:val="single"/>
        </w:rPr>
        <w:t>Sprawę prowadzi:</w:t>
      </w:r>
    </w:p>
    <w:p w14:paraId="44620CBB" w14:textId="1E462012" w:rsidR="009E659F" w:rsidRDefault="00977183" w:rsidP="009E659F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Magdalena Ciszak</w:t>
      </w:r>
      <w:r w:rsidR="005F7650" w:rsidRPr="005F7650">
        <w:rPr>
          <w:sz w:val="18"/>
          <w:szCs w:val="18"/>
        </w:rPr>
        <w:t xml:space="preserve"> – </w:t>
      </w:r>
      <w:r>
        <w:rPr>
          <w:sz w:val="18"/>
          <w:szCs w:val="18"/>
        </w:rPr>
        <w:t xml:space="preserve">główny </w:t>
      </w:r>
      <w:r w:rsidR="00746441">
        <w:rPr>
          <w:sz w:val="18"/>
          <w:szCs w:val="18"/>
        </w:rPr>
        <w:t xml:space="preserve"> specjalista ds. </w:t>
      </w:r>
      <w:r>
        <w:rPr>
          <w:sz w:val="18"/>
          <w:szCs w:val="18"/>
        </w:rPr>
        <w:t xml:space="preserve">zamówień  publicznych </w:t>
      </w:r>
    </w:p>
    <w:p w14:paraId="2F0E3048" w14:textId="59FA08F6" w:rsidR="005F7650" w:rsidRPr="004F251C" w:rsidRDefault="005F7650" w:rsidP="0065000F">
      <w:pPr>
        <w:pStyle w:val="Stopkadokumentu"/>
        <w:spacing w:line="240" w:lineRule="auto"/>
        <w:rPr>
          <w:sz w:val="18"/>
          <w:szCs w:val="18"/>
        </w:rPr>
      </w:pPr>
      <w:r w:rsidRPr="005F7650">
        <w:rPr>
          <w:sz w:val="18"/>
          <w:szCs w:val="18"/>
        </w:rPr>
        <w:t xml:space="preserve">Wydział </w:t>
      </w:r>
      <w:r w:rsidR="00977183">
        <w:rPr>
          <w:sz w:val="18"/>
          <w:szCs w:val="18"/>
        </w:rPr>
        <w:t>Infrastruktury, Gospodarki Przestrzennej i Inwestycji</w:t>
      </w:r>
    </w:p>
    <w:sectPr w:rsidR="005F7650" w:rsidRPr="004F251C" w:rsidSect="0029675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BC110" w14:textId="77777777" w:rsidR="00CD1D05" w:rsidRDefault="00CD1D05" w:rsidP="003D6113">
      <w:pPr>
        <w:spacing w:after="0" w:line="240" w:lineRule="auto"/>
      </w:pPr>
      <w:r>
        <w:separator/>
      </w:r>
    </w:p>
  </w:endnote>
  <w:endnote w:type="continuationSeparator" w:id="0">
    <w:p w14:paraId="426190F5" w14:textId="77777777" w:rsidR="00CD1D05" w:rsidRDefault="00CD1D05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1C7ADA-63F9-4572-94C2-6B57142BBEE6}"/>
    <w:embedBold r:id="rId2" w:fontKey="{4278C241-DDC1-4D23-BCC8-4F9E9188637E}"/>
    <w:embedItalic r:id="rId3" w:fontKey="{DD799F59-3276-4134-8491-55CC7AA41DA4}"/>
    <w:embedBoldItalic r:id="rId4" w:fontKey="{5FBA67F9-4EB1-48CA-971A-9E24AD244C9D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5" w:fontKey="{3B41CBDE-BD79-4FAE-B905-DA6894CFA366}"/>
    <w:embedBold r:id="rId6" w:fontKey="{352CBAB0-6858-458F-8912-62E1F8A30976}"/>
    <w:embedItalic r:id="rId7" w:fontKey="{926A9CA1-7B0F-4BDC-A1FE-18DBE4935839}"/>
    <w:embedBoldItalic r:id="rId8" w:fontKey="{23D94F21-091A-42EA-BA8D-1EBD23F2D8AB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9" w:fontKey="{C38A2363-1E6E-4826-9267-F274BB3DAD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3F3EFD8B-FCA2-4157-94D8-5B892F49131D}"/>
    <w:embedItalic r:id="rId11" w:fontKey="{47388298-0F07-4861-86CB-B3ACD6C81FA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5C1F501F-35DD-4405-BFE8-2866C316D15A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3" w:fontKey="{68B1385F-B6E9-4E30-8E73-B1DB47AD6113}"/>
    <w:embedBold r:id="rId14" w:fontKey="{6251F37E-EC26-4C63-B6EE-FC18A1311B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62351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7535BF0D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29EF53C1" w14:textId="77777777" w:rsidR="001214A2" w:rsidRPr="0029675B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59B47" w14:textId="77777777" w:rsidR="00525E14" w:rsidRDefault="00525E14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572A812" w14:textId="77777777" w:rsidR="0029675B" w:rsidRPr="00E56D9E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1AA673A3" w14:textId="77777777" w:rsidR="001214A2" w:rsidRPr="00174CF4" w:rsidRDefault="0029675B" w:rsidP="0029675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</w:t>
    </w:r>
    <w:r w:rsidR="00743C12">
      <w:rPr>
        <w:rFonts w:ascii="Lato" w:hAnsi="Lato" w:cs="Arial"/>
        <w:sz w:val="19"/>
        <w:szCs w:val="19"/>
      </w:rPr>
      <w:t xml:space="preserve">, </w:t>
    </w:r>
    <w:r>
      <w:rPr>
        <w:rFonts w:ascii="Lato" w:hAnsi="Lato" w:cs="Arial"/>
        <w:sz w:val="19"/>
        <w:szCs w:val="19"/>
      </w:rPr>
      <w:t>88-400 Żnin</w:t>
    </w:r>
    <w:r w:rsidR="00743C12">
      <w:rPr>
        <w:rFonts w:ascii="Lato" w:hAnsi="Lato" w:cs="Arial"/>
        <w:sz w:val="19"/>
        <w:szCs w:val="19"/>
      </w:rPr>
      <w:t>, kontakt: 503 949 591 lub (</w:t>
    </w:r>
    <w:r w:rsidRPr="00E56D9E">
      <w:rPr>
        <w:rFonts w:ascii="Lato" w:hAnsi="Lato" w:cs="Arial"/>
        <w:sz w:val="19"/>
        <w:szCs w:val="19"/>
      </w:rPr>
      <w:t>+48</w:t>
    </w:r>
    <w:r w:rsidR="00743C12"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 w:rsidR="00743C12"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 w:rsidR="00743C12">
      <w:rPr>
        <w:rFonts w:ascii="Lato" w:hAnsi="Lato" w:cs="Arial"/>
        <w:sz w:val="19"/>
        <w:szCs w:val="19"/>
      </w:rPr>
      <w:t xml:space="preserve">, e-mail: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223CA" w14:textId="77777777" w:rsidR="00CD1D05" w:rsidRDefault="00CD1D05" w:rsidP="003D6113">
      <w:pPr>
        <w:spacing w:after="0" w:line="240" w:lineRule="auto"/>
      </w:pPr>
      <w:r>
        <w:separator/>
      </w:r>
    </w:p>
  </w:footnote>
  <w:footnote w:type="continuationSeparator" w:id="0">
    <w:p w14:paraId="7A5D0B10" w14:textId="77777777" w:rsidR="00CD1D05" w:rsidRDefault="00CD1D05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DBDDE" w14:textId="77777777" w:rsidR="0029675B" w:rsidRDefault="009134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7" behindDoc="1" locked="0" layoutInCell="1" allowOverlap="1" wp14:anchorId="360800E3" wp14:editId="6C16D4A3">
          <wp:simplePos x="0" y="0"/>
          <wp:positionH relativeFrom="column">
            <wp:posOffset>4030</wp:posOffset>
          </wp:positionH>
          <wp:positionV relativeFrom="paragraph">
            <wp:posOffset>4031</wp:posOffset>
          </wp:positionV>
          <wp:extent cx="933537" cy="1083310"/>
          <wp:effectExtent l="0" t="0" r="0" b="2540"/>
          <wp:wrapNone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39" cy="10901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39CF22" w14:textId="77777777" w:rsidR="0029675B" w:rsidRDefault="0029675B">
    <w:pPr>
      <w:pStyle w:val="Nagwek"/>
    </w:pPr>
  </w:p>
  <w:p w14:paraId="5ACC0AE4" w14:textId="77777777" w:rsidR="0029675B" w:rsidRDefault="0029675B">
    <w:pPr>
      <w:pStyle w:val="Nagwek"/>
    </w:pPr>
  </w:p>
  <w:p w14:paraId="60CAA7DD" w14:textId="77777777" w:rsidR="0029675B" w:rsidRDefault="0029675B">
    <w:pPr>
      <w:pStyle w:val="Nagwek"/>
    </w:pPr>
  </w:p>
  <w:p w14:paraId="5996BDB9" w14:textId="77777777" w:rsidR="0029675B" w:rsidRDefault="0029675B">
    <w:pPr>
      <w:pStyle w:val="Nagwek"/>
    </w:pPr>
  </w:p>
  <w:p w14:paraId="06F94664" w14:textId="77777777" w:rsidR="0029675B" w:rsidRDefault="0029675B">
    <w:pPr>
      <w:pStyle w:val="Nagwek"/>
    </w:pPr>
  </w:p>
  <w:p w14:paraId="3E5D05C7" w14:textId="23554C48" w:rsidR="00E227B5" w:rsidRDefault="00977183">
    <w:pPr>
      <w:pStyle w:val="Nagwek"/>
    </w:pPr>
    <w:r>
      <w:t xml:space="preserve">                                                                                                                                       </w:t>
    </w:r>
    <w:r w:rsidRPr="00977183">
      <w:t xml:space="preserve">         Żnin, 202</w:t>
    </w:r>
    <w:r w:rsidR="009E7141">
      <w:t>3</w:t>
    </w:r>
    <w:r w:rsidRPr="00977183">
      <w:t>-</w:t>
    </w:r>
    <w:r w:rsidR="009E7141">
      <w:t>04</w:t>
    </w:r>
    <w:r w:rsidRPr="00977183">
      <w:t>-</w:t>
    </w:r>
    <w:r w:rsidR="009E7141">
      <w:t>1</w:t>
    </w:r>
    <w:r w:rsidR="00F85042">
      <w:t>4</w:t>
    </w:r>
    <w:r w:rsidRPr="00977183">
      <w:t xml:space="preserve">         </w:t>
    </w:r>
  </w:p>
  <w:p w14:paraId="2F7DBFE2" w14:textId="6CE9C992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F530EF"/>
    <w:multiLevelType w:val="multilevel"/>
    <w:tmpl w:val="21144D08"/>
    <w:lvl w:ilvl="0"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1" w15:restartNumberingAfterBreak="0">
    <w:nsid w:val="42DF1A59"/>
    <w:multiLevelType w:val="multilevel"/>
    <w:tmpl w:val="04720C72"/>
    <w:lvl w:ilvl="0"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20" w:hanging="360"/>
      </w:pPr>
      <w:rPr>
        <w:rFonts w:ascii="Wingdings" w:hAnsi="Wingdings"/>
      </w:rPr>
    </w:lvl>
  </w:abstractNum>
  <w:num w:numId="1" w16cid:durableId="435945702">
    <w:abstractNumId w:val="0"/>
  </w:num>
  <w:num w:numId="2" w16cid:durableId="16911763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183"/>
    <w:rsid w:val="0000278E"/>
    <w:rsid w:val="000D5E3B"/>
    <w:rsid w:val="001132CA"/>
    <w:rsid w:val="001214A2"/>
    <w:rsid w:val="00174CF4"/>
    <w:rsid w:val="001A1E0D"/>
    <w:rsid w:val="001D00EA"/>
    <w:rsid w:val="001F6451"/>
    <w:rsid w:val="0029675B"/>
    <w:rsid w:val="002F108D"/>
    <w:rsid w:val="00344015"/>
    <w:rsid w:val="00361433"/>
    <w:rsid w:val="003C654F"/>
    <w:rsid w:val="003D6113"/>
    <w:rsid w:val="00464BBC"/>
    <w:rsid w:val="00467B16"/>
    <w:rsid w:val="004B6084"/>
    <w:rsid w:val="004F251C"/>
    <w:rsid w:val="004F44FF"/>
    <w:rsid w:val="00525E14"/>
    <w:rsid w:val="00537DB9"/>
    <w:rsid w:val="005555C5"/>
    <w:rsid w:val="00592D54"/>
    <w:rsid w:val="005D1BC5"/>
    <w:rsid w:val="005E185F"/>
    <w:rsid w:val="005F6077"/>
    <w:rsid w:val="005F7650"/>
    <w:rsid w:val="006026CD"/>
    <w:rsid w:val="00614A67"/>
    <w:rsid w:val="006237F6"/>
    <w:rsid w:val="0063335C"/>
    <w:rsid w:val="0064428B"/>
    <w:rsid w:val="0065000F"/>
    <w:rsid w:val="00695610"/>
    <w:rsid w:val="00726E1A"/>
    <w:rsid w:val="00743C12"/>
    <w:rsid w:val="00746441"/>
    <w:rsid w:val="0075140A"/>
    <w:rsid w:val="00781A79"/>
    <w:rsid w:val="007C5F80"/>
    <w:rsid w:val="00834B26"/>
    <w:rsid w:val="00840AEF"/>
    <w:rsid w:val="00876EF1"/>
    <w:rsid w:val="008D2346"/>
    <w:rsid w:val="008D65AF"/>
    <w:rsid w:val="00913469"/>
    <w:rsid w:val="00951410"/>
    <w:rsid w:val="009544FC"/>
    <w:rsid w:val="00977183"/>
    <w:rsid w:val="009E659F"/>
    <w:rsid w:val="009E7141"/>
    <w:rsid w:val="00A06CE6"/>
    <w:rsid w:val="00A517A4"/>
    <w:rsid w:val="00A843F6"/>
    <w:rsid w:val="00AB513C"/>
    <w:rsid w:val="00B02023"/>
    <w:rsid w:val="00B32F12"/>
    <w:rsid w:val="00B64FF4"/>
    <w:rsid w:val="00B801E2"/>
    <w:rsid w:val="00BB7BD8"/>
    <w:rsid w:val="00BC69A7"/>
    <w:rsid w:val="00C11367"/>
    <w:rsid w:val="00C247BF"/>
    <w:rsid w:val="00C30308"/>
    <w:rsid w:val="00C30725"/>
    <w:rsid w:val="00C43F78"/>
    <w:rsid w:val="00C81E77"/>
    <w:rsid w:val="00CA071D"/>
    <w:rsid w:val="00CB24E2"/>
    <w:rsid w:val="00CD1D05"/>
    <w:rsid w:val="00D060E9"/>
    <w:rsid w:val="00E01A15"/>
    <w:rsid w:val="00E227B5"/>
    <w:rsid w:val="00E45BE6"/>
    <w:rsid w:val="00E54A1B"/>
    <w:rsid w:val="00E64819"/>
    <w:rsid w:val="00EC1D45"/>
    <w:rsid w:val="00F5658B"/>
    <w:rsid w:val="00F85042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37F1F"/>
  <w15:docId w15:val="{621654DA-3D9A-44A5-B8DA-C662043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ny WORD"/>
    <w:qFormat/>
    <w:rsid w:val="00951410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51410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51410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5141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514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5141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5141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5141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5141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51410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51410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951410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951410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951410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51410"/>
    <w:rPr>
      <w:rFonts w:ascii="Lato Light" w:hAnsi="Lato Light"/>
      <w:i/>
      <w:iCs/>
      <w:color w:val="404040" w:themeColor="text1" w:themeTint="BF"/>
      <w:sz w:val="20"/>
    </w:rPr>
  </w:style>
  <w:style w:type="paragraph" w:styleId="Bezodstpw">
    <w:name w:val="No Spacing"/>
    <w:uiPriority w:val="1"/>
    <w:rsid w:val="001132CA"/>
    <w:pPr>
      <w:spacing w:after="0" w:line="240" w:lineRule="auto"/>
    </w:pPr>
    <w:rPr>
      <w:rFonts w:ascii="Lato Light" w:hAnsi="Lato Light"/>
      <w:sz w:val="20"/>
    </w:rPr>
  </w:style>
  <w:style w:type="paragraph" w:customStyle="1" w:styleId="Akapit">
    <w:name w:val="Akapit"/>
    <w:basedOn w:val="Normalny"/>
    <w:link w:val="AkapitZnak"/>
    <w:qFormat/>
    <w:rsid w:val="00A843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A843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951410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951410"/>
    <w:rPr>
      <w:rFonts w:ascii="Lato Light" w:hAnsi="Lato Light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51410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51410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51410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51410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5141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514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51410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51410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765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E659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E659F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E659F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E659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E659F"/>
    <w:rPr>
      <w:rFonts w:ascii="Lato Light" w:hAnsi="Lato Ligh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4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C\Desktop\przetargi\2022\firm&#243;wki\Szablon%20Burmistrz%20&#379;nina-prac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Burmistrz Żnina-pracownik.dotx</Template>
  <TotalTime>0</TotalTime>
  <Pages>1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MagdaC</dc:creator>
  <cp:lastModifiedBy>Magdalena Ciszak</cp:lastModifiedBy>
  <cp:revision>2</cp:revision>
  <cp:lastPrinted>2023-04-14T10:20:00Z</cp:lastPrinted>
  <dcterms:created xsi:type="dcterms:W3CDTF">2023-04-14T10:20:00Z</dcterms:created>
  <dcterms:modified xsi:type="dcterms:W3CDTF">2023-04-14T10:20:00Z</dcterms:modified>
</cp:coreProperties>
</file>