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684754" w:rsidRDefault="00977183" w:rsidP="00977183">
      <w:pPr>
        <w:rPr>
          <w:sz w:val="22"/>
        </w:rPr>
      </w:pPr>
    </w:p>
    <w:p w14:paraId="55C03175" w14:textId="09E7D7F6" w:rsidR="004944A2" w:rsidRPr="004944A2" w:rsidRDefault="004944A2" w:rsidP="004944A2">
      <w:pPr>
        <w:jc w:val="right"/>
        <w:rPr>
          <w:b/>
          <w:bCs/>
          <w:sz w:val="22"/>
        </w:rPr>
      </w:pPr>
    </w:p>
    <w:p w14:paraId="33800F3F" w14:textId="55D65950" w:rsidR="00977183" w:rsidRPr="00FC2265" w:rsidRDefault="00977183" w:rsidP="00684754">
      <w:pPr>
        <w:rPr>
          <w:rFonts w:cs="Arial"/>
          <w:bCs/>
          <w:sz w:val="22"/>
        </w:rPr>
      </w:pPr>
      <w:r w:rsidRPr="00684754">
        <w:rPr>
          <w:rFonts w:cs="Arial"/>
          <w:b/>
          <w:sz w:val="22"/>
        </w:rPr>
        <w:t xml:space="preserve"> </w:t>
      </w:r>
      <w:r w:rsidRPr="00684754">
        <w:rPr>
          <w:rFonts w:cs="Arial"/>
          <w:bCs/>
          <w:sz w:val="22"/>
        </w:rPr>
        <w:t>IGPI.271.</w:t>
      </w:r>
      <w:r w:rsidR="00FC2265">
        <w:rPr>
          <w:rFonts w:cs="Arial"/>
          <w:bCs/>
          <w:sz w:val="22"/>
        </w:rPr>
        <w:t>15</w:t>
      </w:r>
      <w:r w:rsidRPr="00684754">
        <w:rPr>
          <w:rFonts w:cs="Arial"/>
          <w:bCs/>
          <w:sz w:val="22"/>
        </w:rPr>
        <w:t>.</w:t>
      </w:r>
      <w:r w:rsidR="00FC2265">
        <w:rPr>
          <w:rFonts w:cs="Arial"/>
          <w:bCs/>
          <w:sz w:val="22"/>
        </w:rPr>
        <w:t>3</w:t>
      </w:r>
      <w:r w:rsidRPr="00684754">
        <w:rPr>
          <w:rFonts w:cs="Arial"/>
          <w:bCs/>
          <w:sz w:val="22"/>
        </w:rPr>
        <w:t xml:space="preserve">.2022                                                                                              </w:t>
      </w:r>
    </w:p>
    <w:p w14:paraId="2C315F42" w14:textId="2ECC21BC" w:rsidR="00684754" w:rsidRPr="0004009B" w:rsidRDefault="00684754" w:rsidP="0004009B">
      <w:pPr>
        <w:pStyle w:val="Default"/>
        <w:ind w:left="4956"/>
        <w:rPr>
          <w:rFonts w:ascii="Lato Light" w:eastAsia="Calibri" w:hAnsi="Lato Light" w:cs="Arial"/>
          <w:b/>
          <w:sz w:val="22"/>
          <w:szCs w:val="22"/>
        </w:rPr>
      </w:pPr>
      <w:r w:rsidRPr="00684754">
        <w:rPr>
          <w:rFonts w:ascii="Lato Light" w:eastAsia="Calibri" w:hAnsi="Lato Light" w:cs="Arial"/>
          <w:b/>
          <w:sz w:val="22"/>
          <w:szCs w:val="22"/>
        </w:rPr>
        <w:t xml:space="preserve">                             </w:t>
      </w:r>
    </w:p>
    <w:p w14:paraId="68A2DCEF" w14:textId="77777777" w:rsidR="00977183" w:rsidRPr="00684754" w:rsidRDefault="00977183" w:rsidP="00684754">
      <w:pPr>
        <w:tabs>
          <w:tab w:val="left" w:pos="3013"/>
          <w:tab w:val="left" w:pos="3470"/>
        </w:tabs>
        <w:spacing w:line="240" w:lineRule="auto"/>
        <w:jc w:val="both"/>
        <w:rPr>
          <w:rFonts w:cs="Times New Roman"/>
          <w:sz w:val="22"/>
        </w:rPr>
      </w:pPr>
      <w:r w:rsidRPr="00684754">
        <w:rPr>
          <w:rFonts w:cs="Times New Roman"/>
          <w:i/>
          <w:iCs/>
          <w:sz w:val="22"/>
        </w:rPr>
        <w:t xml:space="preserve"> Dotyczy</w:t>
      </w:r>
      <w:r w:rsidRPr="00684754">
        <w:rPr>
          <w:rFonts w:cs="Times New Roman"/>
          <w:sz w:val="22"/>
        </w:rPr>
        <w:t xml:space="preserve">:   prowadzonego postępowania o udzielenie zamówienia publicznego w trybie   </w:t>
      </w:r>
    </w:p>
    <w:p w14:paraId="708BC351" w14:textId="77777777" w:rsidR="00FC2265" w:rsidRDefault="00977183" w:rsidP="00FC2265">
      <w:pPr>
        <w:spacing w:line="240" w:lineRule="auto"/>
        <w:rPr>
          <w:sz w:val="22"/>
        </w:rPr>
      </w:pPr>
      <w:r w:rsidRPr="00684754">
        <w:rPr>
          <w:rFonts w:cs="Times New Roman"/>
          <w:sz w:val="22"/>
        </w:rPr>
        <w:t xml:space="preserve">                 podstawowym  na zadanie pn</w:t>
      </w:r>
      <w:r w:rsidRPr="00684754">
        <w:rPr>
          <w:rFonts w:cs="Times New Roman"/>
          <w:b/>
          <w:sz w:val="22"/>
        </w:rPr>
        <w:t>.:</w:t>
      </w:r>
      <w:r w:rsidRPr="00684754">
        <w:rPr>
          <w:sz w:val="22"/>
        </w:rPr>
        <w:t xml:space="preserve"> </w:t>
      </w:r>
      <w:r w:rsidR="00FC2265" w:rsidRPr="00FC2265">
        <w:rPr>
          <w:sz w:val="22"/>
        </w:rPr>
        <w:t xml:space="preserve">Budowa plac zabaw i altany rekreacyjnej w miejscowości </w:t>
      </w:r>
    </w:p>
    <w:p w14:paraId="6BC2225E" w14:textId="56D9FDDA" w:rsidR="00977183" w:rsidRPr="001D5044" w:rsidRDefault="00FC2265" w:rsidP="00FC2265">
      <w:pPr>
        <w:spacing w:line="240" w:lineRule="auto"/>
        <w:rPr>
          <w:sz w:val="22"/>
        </w:rPr>
      </w:pPr>
      <w:r>
        <w:rPr>
          <w:sz w:val="22"/>
        </w:rPr>
        <w:t xml:space="preserve">                  </w:t>
      </w:r>
      <w:r w:rsidRPr="00FC2265">
        <w:rPr>
          <w:sz w:val="22"/>
        </w:rPr>
        <w:t>Cerekwic</w:t>
      </w:r>
      <w:r>
        <w:rPr>
          <w:sz w:val="22"/>
        </w:rPr>
        <w:t xml:space="preserve">a </w:t>
      </w:r>
      <w:r w:rsidRPr="00FC2265">
        <w:rPr>
          <w:sz w:val="22"/>
        </w:rPr>
        <w:t xml:space="preserve"> Część I: Budowa altany rekreacyjnej w miejscowości Cerekwica</w:t>
      </w:r>
    </w:p>
    <w:p w14:paraId="109B693F" w14:textId="77777777" w:rsidR="00351179" w:rsidRPr="00351179" w:rsidRDefault="00351179" w:rsidP="00351179">
      <w:pPr>
        <w:spacing w:after="0"/>
        <w:jc w:val="both"/>
        <w:rPr>
          <w:rFonts w:eastAsia="Calibri" w:cs="Times New Roman"/>
          <w:b/>
          <w:bCs/>
          <w:szCs w:val="20"/>
          <w:lang w:val="en-US"/>
        </w:rPr>
      </w:pPr>
    </w:p>
    <w:p w14:paraId="35215521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  <w:r w:rsidRPr="00351179">
        <w:rPr>
          <w:rFonts w:eastAsia="Calibri" w:cs="Linux Libertine G"/>
          <w:b/>
          <w:bCs/>
          <w:sz w:val="22"/>
        </w:rPr>
        <w:t xml:space="preserve">                                   Zawiadomienie o wyborze najkorzystniejszej oferty.</w:t>
      </w:r>
    </w:p>
    <w:p w14:paraId="5ACB9227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4EB2C0BA" w14:textId="37875F31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Cs/>
          <w:sz w:val="22"/>
        </w:rPr>
      </w:pPr>
      <w:r w:rsidRPr="00351179">
        <w:rPr>
          <w:rFonts w:eastAsia="Calibri" w:cs="Linux Libertine G"/>
          <w:bCs/>
          <w:sz w:val="22"/>
        </w:rPr>
        <w:t xml:space="preserve">   Działając na podstawie art.</w:t>
      </w:r>
      <w:r w:rsidRPr="00351179">
        <w:rPr>
          <w:rFonts w:eastAsia="Calibri" w:cs="Times New Roman"/>
        </w:rPr>
        <w:t xml:space="preserve"> </w:t>
      </w:r>
      <w:r w:rsidRPr="00351179">
        <w:rPr>
          <w:rFonts w:eastAsia="Calibri" w:cs="Linux Libertine G"/>
          <w:bCs/>
          <w:sz w:val="22"/>
        </w:rPr>
        <w:t xml:space="preserve">253  ust.  </w:t>
      </w:r>
      <w:r w:rsidR="00787338">
        <w:rPr>
          <w:rFonts w:eastAsia="Calibri" w:cs="Linux Libertine G"/>
          <w:bCs/>
          <w:sz w:val="22"/>
        </w:rPr>
        <w:t>2</w:t>
      </w:r>
      <w:r w:rsidRPr="00351179">
        <w:rPr>
          <w:rFonts w:eastAsia="Calibri" w:cs="Linux Libertine G"/>
          <w:bCs/>
          <w:sz w:val="22"/>
        </w:rPr>
        <w:t xml:space="preserve">  ustawy  z  dnia  11 września 2019  r.  Prawo zamówień publicznych  (Dz.U. z 202</w:t>
      </w:r>
      <w:r w:rsidR="0018553F">
        <w:rPr>
          <w:rFonts w:eastAsia="Calibri" w:cs="Linux Libertine G"/>
          <w:bCs/>
          <w:sz w:val="22"/>
        </w:rPr>
        <w:t>2</w:t>
      </w:r>
      <w:r w:rsidRPr="00351179">
        <w:rPr>
          <w:rFonts w:eastAsia="Calibri" w:cs="Linux Libertine G"/>
          <w:bCs/>
          <w:sz w:val="22"/>
        </w:rPr>
        <w:t xml:space="preserve"> r. Poz. 1</w:t>
      </w:r>
      <w:r w:rsidR="0018553F">
        <w:rPr>
          <w:rFonts w:eastAsia="Calibri" w:cs="Linux Libertine G"/>
          <w:bCs/>
          <w:sz w:val="22"/>
        </w:rPr>
        <w:t>710</w:t>
      </w:r>
      <w:r w:rsidRPr="00351179">
        <w:rPr>
          <w:rFonts w:eastAsia="Calibri" w:cs="Linux Libertine G"/>
          <w:bCs/>
          <w:sz w:val="22"/>
        </w:rPr>
        <w:t xml:space="preserve"> ze zmian.) zawiadamiam, że ww. postępowaniu:  </w:t>
      </w:r>
    </w:p>
    <w:p w14:paraId="3A988240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Cs/>
          <w:sz w:val="22"/>
        </w:rPr>
      </w:pPr>
    </w:p>
    <w:p w14:paraId="07C9B38F" w14:textId="5883D3AE" w:rsidR="00351179" w:rsidRDefault="00351179" w:rsidP="00351179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eastAsia="Calibri" w:cs="Linux Libertine G"/>
          <w:bCs/>
          <w:sz w:val="22"/>
        </w:rPr>
      </w:pPr>
      <w:r w:rsidRPr="00351179">
        <w:rPr>
          <w:rFonts w:eastAsia="Calibri" w:cs="Linux Libertine G"/>
          <w:bCs/>
          <w:sz w:val="22"/>
        </w:rPr>
        <w:t xml:space="preserve">1.Wybrano ofertę  nr </w:t>
      </w:r>
      <w:r w:rsidR="000E1CF7">
        <w:rPr>
          <w:rFonts w:eastAsia="Calibri" w:cs="Linux Libertine G"/>
          <w:bCs/>
          <w:sz w:val="22"/>
        </w:rPr>
        <w:t>1</w:t>
      </w:r>
      <w:r w:rsidRPr="00351179">
        <w:rPr>
          <w:rFonts w:eastAsia="Calibri" w:cs="Linux Libertine G"/>
          <w:bCs/>
          <w:sz w:val="22"/>
        </w:rPr>
        <w:t xml:space="preserve"> złożoną przez Wykonawcę:</w:t>
      </w:r>
    </w:p>
    <w:p w14:paraId="545CAFC6" w14:textId="77777777" w:rsidR="00FC2265" w:rsidRDefault="00FC2265" w:rsidP="00351179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eastAsia="Calibri" w:cs="Linux Libertine G"/>
          <w:bCs/>
          <w:sz w:val="22"/>
        </w:rPr>
      </w:pPr>
    </w:p>
    <w:p w14:paraId="044A6FA1" w14:textId="77777777" w:rsidR="00FC2265" w:rsidRDefault="00FC2265" w:rsidP="00FC2265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eastAsia="Calibri" w:cs="Linux Libertine G"/>
          <w:bCs/>
          <w:sz w:val="22"/>
        </w:rPr>
      </w:pPr>
      <w:r w:rsidRPr="00FC2265">
        <w:rPr>
          <w:rFonts w:eastAsia="Calibri" w:cs="Linux Libertine G"/>
          <w:bCs/>
          <w:sz w:val="22"/>
        </w:rPr>
        <w:t xml:space="preserve">FIRMA HANLOWO-USŁUGOWA </w:t>
      </w:r>
    </w:p>
    <w:p w14:paraId="65D76380" w14:textId="02D0188C" w:rsidR="00FC2265" w:rsidRPr="00FC2265" w:rsidRDefault="00FC2265" w:rsidP="00FC2265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eastAsia="Calibri" w:cs="Linux Libertine G"/>
          <w:bCs/>
          <w:sz w:val="22"/>
        </w:rPr>
      </w:pPr>
      <w:r w:rsidRPr="00FC2265">
        <w:rPr>
          <w:rFonts w:eastAsia="Calibri" w:cs="Linux Libertine G"/>
          <w:bCs/>
          <w:sz w:val="22"/>
        </w:rPr>
        <w:t>M&amp;W  DYPOLT MAREK</w:t>
      </w:r>
    </w:p>
    <w:p w14:paraId="1311033D" w14:textId="77777777" w:rsidR="00FC2265" w:rsidRPr="00FC2265" w:rsidRDefault="00FC2265" w:rsidP="00FC2265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eastAsia="Calibri" w:cs="Linux Libertine G"/>
          <w:bCs/>
          <w:sz w:val="22"/>
        </w:rPr>
      </w:pPr>
      <w:r w:rsidRPr="00FC2265">
        <w:rPr>
          <w:rFonts w:eastAsia="Calibri" w:cs="Linux Libertine G"/>
          <w:bCs/>
          <w:sz w:val="22"/>
        </w:rPr>
        <w:t>JABŁÓWKO 36</w:t>
      </w:r>
    </w:p>
    <w:p w14:paraId="4CA51E92" w14:textId="36A932E1" w:rsidR="00FC2265" w:rsidRPr="00351179" w:rsidRDefault="00FC2265" w:rsidP="00FC2265">
      <w:pPr>
        <w:shd w:val="clear" w:color="auto" w:fill="FFFFFF"/>
        <w:tabs>
          <w:tab w:val="left" w:pos="6840"/>
        </w:tabs>
        <w:spacing w:line="0" w:lineRule="atLeast"/>
        <w:contextualSpacing/>
        <w:jc w:val="center"/>
        <w:rPr>
          <w:rFonts w:eastAsia="Calibri" w:cs="Linux Libertine G"/>
          <w:bCs/>
          <w:sz w:val="22"/>
        </w:rPr>
      </w:pPr>
      <w:r w:rsidRPr="00FC2265">
        <w:rPr>
          <w:rFonts w:eastAsia="Calibri" w:cs="Linux Libertine G"/>
          <w:bCs/>
          <w:sz w:val="22"/>
        </w:rPr>
        <w:t>89-210 ŁABISZYN</w:t>
      </w:r>
    </w:p>
    <w:p w14:paraId="5FFA3469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ind w:left="720"/>
        <w:contextualSpacing/>
        <w:jc w:val="center"/>
        <w:rPr>
          <w:rFonts w:eastAsia="Calibri" w:cs="Linux Libertine G"/>
          <w:b/>
          <w:sz w:val="22"/>
        </w:rPr>
      </w:pPr>
    </w:p>
    <w:p w14:paraId="15B2A39B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contextualSpacing/>
        <w:jc w:val="both"/>
        <w:rPr>
          <w:rFonts w:eastAsia="Calibri" w:cs="Linux Libertine G"/>
          <w:sz w:val="22"/>
        </w:rPr>
      </w:pPr>
      <w:r w:rsidRPr="00351179">
        <w:rPr>
          <w:rFonts w:eastAsia="Calibri" w:cs="Linux Libertine G"/>
          <w:sz w:val="22"/>
        </w:rPr>
        <w:t xml:space="preserve">2.Złożono następujące oferty: </w:t>
      </w:r>
    </w:p>
    <w:p w14:paraId="013B350C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  <w:r w:rsidRPr="00351179">
        <w:rPr>
          <w:rFonts w:eastAsia="Calibri" w:cs="Linux Libertine G"/>
          <w:b/>
          <w:bCs/>
          <w:sz w:val="22"/>
        </w:rPr>
        <w:t xml:space="preserve"> </w:t>
      </w: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1101"/>
        <w:gridCol w:w="3505"/>
        <w:gridCol w:w="4858"/>
      </w:tblGrid>
      <w:tr w:rsidR="00351179" w:rsidRPr="00351179" w14:paraId="499E8503" w14:textId="77777777" w:rsidTr="00195844">
        <w:tc>
          <w:tcPr>
            <w:tcW w:w="1101" w:type="dxa"/>
          </w:tcPr>
          <w:p w14:paraId="6387AC6E" w14:textId="77777777" w:rsidR="00351179" w:rsidRPr="00351179" w:rsidRDefault="00351179" w:rsidP="00351179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351179">
              <w:rPr>
                <w:rFonts w:asciiTheme="minorHAnsi" w:hAnsiTheme="minorHAnsi"/>
                <w:sz w:val="22"/>
              </w:rPr>
              <w:t>Nr oferty</w:t>
            </w:r>
          </w:p>
        </w:tc>
        <w:tc>
          <w:tcPr>
            <w:tcW w:w="3505" w:type="dxa"/>
          </w:tcPr>
          <w:p w14:paraId="66EEE2CE" w14:textId="77777777" w:rsidR="00351179" w:rsidRPr="00351179" w:rsidRDefault="00351179" w:rsidP="00351179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351179">
              <w:rPr>
                <w:rFonts w:asciiTheme="minorHAnsi" w:hAnsiTheme="minorHAnsi"/>
                <w:sz w:val="22"/>
              </w:rPr>
              <w:t>Wykonawca</w:t>
            </w:r>
          </w:p>
        </w:tc>
        <w:tc>
          <w:tcPr>
            <w:tcW w:w="4858" w:type="dxa"/>
          </w:tcPr>
          <w:p w14:paraId="757FF9C9" w14:textId="77777777" w:rsidR="00351179" w:rsidRPr="00351179" w:rsidRDefault="00351179" w:rsidP="00351179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351179">
              <w:rPr>
                <w:rFonts w:asciiTheme="minorHAnsi" w:hAnsiTheme="minorHAnsi"/>
                <w:sz w:val="22"/>
              </w:rPr>
              <w:t>Cena oferty brutto (zł)</w:t>
            </w:r>
          </w:p>
        </w:tc>
      </w:tr>
      <w:tr w:rsidR="00351179" w:rsidRPr="00351179" w14:paraId="772CDC58" w14:textId="77777777" w:rsidTr="00195844">
        <w:tc>
          <w:tcPr>
            <w:tcW w:w="1101" w:type="dxa"/>
          </w:tcPr>
          <w:p w14:paraId="61619AA1" w14:textId="19EBABFB" w:rsidR="00351179" w:rsidRPr="00351179" w:rsidRDefault="00FC2265" w:rsidP="00351179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bookmarkStart w:id="0" w:name="_Hlk113971237"/>
            <w:r>
              <w:rPr>
                <w:rFonts w:asciiTheme="minorHAnsi" w:hAnsiTheme="minorHAnsi"/>
                <w:sz w:val="22"/>
              </w:rPr>
              <w:t>1</w:t>
            </w:r>
          </w:p>
        </w:tc>
        <w:tc>
          <w:tcPr>
            <w:tcW w:w="3505" w:type="dxa"/>
          </w:tcPr>
          <w:p w14:paraId="57B5D519" w14:textId="77777777" w:rsidR="00FC2265" w:rsidRPr="00FC2265" w:rsidRDefault="00FC2265" w:rsidP="00FC226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FC2265">
              <w:rPr>
                <w:rFonts w:cs="Linux Libertine G"/>
                <w:szCs w:val="20"/>
              </w:rPr>
              <w:t xml:space="preserve">FIRMA HANLOWO-USŁUGOWA M&amp;W  DYPOLT MAREK </w:t>
            </w:r>
          </w:p>
          <w:p w14:paraId="75BCF80B" w14:textId="77777777" w:rsidR="00FC2265" w:rsidRPr="00FC2265" w:rsidRDefault="00FC2265" w:rsidP="00FC226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FC2265">
              <w:rPr>
                <w:rFonts w:cs="Linux Libertine G"/>
                <w:szCs w:val="20"/>
              </w:rPr>
              <w:t>JABŁÓWKO 36</w:t>
            </w:r>
          </w:p>
          <w:p w14:paraId="42837867" w14:textId="6D84C7A3" w:rsidR="00351179" w:rsidRPr="00351179" w:rsidRDefault="00FC2265" w:rsidP="00FC2265">
            <w:pPr>
              <w:shd w:val="clear" w:color="auto" w:fill="FFFFFF"/>
              <w:tabs>
                <w:tab w:val="left" w:pos="6840"/>
              </w:tabs>
              <w:spacing w:after="0" w:line="0" w:lineRule="atLeast"/>
              <w:rPr>
                <w:rFonts w:cs="Linux Libertine G"/>
                <w:szCs w:val="20"/>
              </w:rPr>
            </w:pPr>
            <w:r w:rsidRPr="00FC2265">
              <w:rPr>
                <w:rFonts w:cs="Linux Libertine G"/>
                <w:szCs w:val="20"/>
              </w:rPr>
              <w:t>89-210 ŁABISZYN</w:t>
            </w:r>
          </w:p>
        </w:tc>
        <w:tc>
          <w:tcPr>
            <w:tcW w:w="4858" w:type="dxa"/>
          </w:tcPr>
          <w:p w14:paraId="48AEDBA3" w14:textId="02DE6CD1" w:rsidR="00351179" w:rsidRPr="00351179" w:rsidRDefault="00FC2265" w:rsidP="00351179">
            <w:pPr>
              <w:spacing w:after="0" w:line="240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158.311,61</w:t>
            </w:r>
          </w:p>
        </w:tc>
      </w:tr>
      <w:bookmarkEnd w:id="0"/>
    </w:tbl>
    <w:p w14:paraId="5832446C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sz w:val="16"/>
          <w:szCs w:val="16"/>
        </w:rPr>
      </w:pPr>
    </w:p>
    <w:p w14:paraId="43FADA4E" w14:textId="7BC98727" w:rsid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7D52E1F1" w14:textId="6FB2E7A3" w:rsidR="00FC2265" w:rsidRDefault="00FC2265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3D6D599E" w14:textId="2713D08D" w:rsidR="00FC2265" w:rsidRDefault="00FC2265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3E347602" w14:textId="7D9FFAD2" w:rsidR="00FC2265" w:rsidRDefault="00FC2265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7D665128" w14:textId="594469EF" w:rsidR="00FC2265" w:rsidRDefault="00FC2265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30A0E026" w14:textId="77777777" w:rsidR="00FC2265" w:rsidRPr="00351179" w:rsidRDefault="00FC2265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p w14:paraId="0995C52C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ascii="Lato" w:eastAsia="Calibri" w:hAnsi="Lato" w:cs="Linux Libertine G"/>
          <w:sz w:val="22"/>
        </w:rPr>
      </w:pPr>
      <w:r w:rsidRPr="00351179">
        <w:rPr>
          <w:rFonts w:ascii="Lato" w:eastAsia="Calibri" w:hAnsi="Lato" w:cs="Linux Libertine G"/>
          <w:sz w:val="22"/>
        </w:rPr>
        <w:lastRenderedPageBreak/>
        <w:t xml:space="preserve">3.Punktacja przyznana ofertom: </w:t>
      </w:r>
    </w:p>
    <w:p w14:paraId="51B9CC80" w14:textId="77777777" w:rsidR="00351179" w:rsidRPr="00351179" w:rsidRDefault="00351179" w:rsidP="00351179">
      <w:pPr>
        <w:shd w:val="clear" w:color="auto" w:fill="FFFFFF"/>
        <w:tabs>
          <w:tab w:val="left" w:pos="6840"/>
        </w:tabs>
        <w:spacing w:line="0" w:lineRule="atLeast"/>
        <w:jc w:val="both"/>
        <w:rPr>
          <w:rFonts w:eastAsia="Calibri" w:cs="Linux Libertine G"/>
          <w:b/>
          <w:bCs/>
          <w:sz w:val="22"/>
        </w:rPr>
      </w:pPr>
    </w:p>
    <w:tbl>
      <w:tblPr>
        <w:tblW w:w="9640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3434"/>
        <w:gridCol w:w="1559"/>
        <w:gridCol w:w="1276"/>
        <w:gridCol w:w="1276"/>
        <w:gridCol w:w="1389"/>
      </w:tblGrid>
      <w:tr w:rsidR="00401FED" w:rsidRPr="00351179" w14:paraId="1E293AF2" w14:textId="77777777" w:rsidTr="00401FED">
        <w:trPr>
          <w:trHeight w:val="74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2815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>Nr</w:t>
            </w:r>
          </w:p>
          <w:p w14:paraId="41F9A8D0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DFEB8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>Nazwa albo imię i nazwisko wykonawcy, siedziba albo miejsce zamieszkania lub miejsce wykonywania działalności wykonawcy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</w:tcPr>
          <w:p w14:paraId="76B1936F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>Cena</w:t>
            </w:r>
          </w:p>
          <w:p w14:paraId="15720B2E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 xml:space="preserve"> brutto </w:t>
            </w:r>
          </w:p>
          <w:p w14:paraId="53238EF2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</w:p>
          <w:p w14:paraId="162FAC57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>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78A05A" w14:textId="77777777" w:rsidR="009D7E76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 xml:space="preserve">Liczba punktów              w kryterium </w:t>
            </w:r>
          </w:p>
          <w:p w14:paraId="3DF33197" w14:textId="4C08D8F9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 xml:space="preserve">cena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E6A306" w14:textId="77777777" w:rsidR="009D7E76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>Liczba punktów                w kryterium</w:t>
            </w:r>
          </w:p>
          <w:p w14:paraId="35C2393C" w14:textId="08934C66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 xml:space="preserve"> okres gwarancji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1A824B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>Suma</w:t>
            </w:r>
          </w:p>
          <w:p w14:paraId="4F056CBC" w14:textId="77777777" w:rsidR="00351179" w:rsidRPr="00351179" w:rsidRDefault="00351179" w:rsidP="00351179">
            <w:pPr>
              <w:jc w:val="center"/>
              <w:rPr>
                <w:rFonts w:eastAsia="Calibri" w:cs="Linux Libertine G"/>
                <w:b/>
                <w:kern w:val="3"/>
                <w:sz w:val="16"/>
                <w:szCs w:val="16"/>
              </w:rPr>
            </w:pPr>
            <w:r w:rsidRPr="00351179">
              <w:rPr>
                <w:rFonts w:eastAsia="Calibri"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351179" w:rsidRPr="00351179" w14:paraId="38755A88" w14:textId="77777777" w:rsidTr="00401FED">
        <w:trPr>
          <w:trHeight w:val="76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716CE" w14:textId="2C84D6EE" w:rsidR="00351179" w:rsidRPr="00351179" w:rsidRDefault="00351179" w:rsidP="00351179">
            <w:pPr>
              <w:jc w:val="center"/>
              <w:rPr>
                <w:rFonts w:ascii="Lato" w:eastAsia="Calibri" w:hAnsi="Lato" w:cs="Linux Libertine G"/>
                <w:b/>
                <w:kern w:val="3"/>
                <w:szCs w:val="20"/>
              </w:rPr>
            </w:pPr>
            <w:r>
              <w:rPr>
                <w:rFonts w:ascii="Lato" w:eastAsia="Calibri" w:hAnsi="Lato" w:cs="Linux Libertine G"/>
                <w:b/>
                <w:kern w:val="3"/>
                <w:szCs w:val="20"/>
              </w:rPr>
              <w:t>1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2FE6" w14:textId="77777777" w:rsidR="00FC2265" w:rsidRPr="00FC2265" w:rsidRDefault="00FC2265" w:rsidP="00FC2265">
            <w:pPr>
              <w:spacing w:line="240" w:lineRule="auto"/>
              <w:rPr>
                <w:rFonts w:eastAsia="Calibri" w:cs="Linux Libertine G"/>
                <w:b/>
                <w:bCs/>
                <w:kern w:val="3"/>
                <w:szCs w:val="20"/>
              </w:rPr>
            </w:pPr>
            <w:r w:rsidRPr="00FC2265">
              <w:rPr>
                <w:rFonts w:eastAsia="Calibri" w:cs="Linux Libertine G"/>
                <w:b/>
                <w:bCs/>
                <w:kern w:val="3"/>
                <w:szCs w:val="20"/>
              </w:rPr>
              <w:t xml:space="preserve">FIRMA HANLOWO-USŁUGOWA M&amp;W  DYPOLT MAREK </w:t>
            </w:r>
          </w:p>
          <w:p w14:paraId="7C036CC8" w14:textId="77777777" w:rsidR="00FC2265" w:rsidRPr="00FC2265" w:rsidRDefault="00FC2265" w:rsidP="00FC2265">
            <w:pPr>
              <w:spacing w:line="240" w:lineRule="auto"/>
              <w:rPr>
                <w:rFonts w:eastAsia="Calibri" w:cs="Linux Libertine G"/>
                <w:b/>
                <w:bCs/>
                <w:kern w:val="3"/>
                <w:szCs w:val="20"/>
              </w:rPr>
            </w:pPr>
            <w:r w:rsidRPr="00FC2265">
              <w:rPr>
                <w:rFonts w:eastAsia="Calibri" w:cs="Linux Libertine G"/>
                <w:b/>
                <w:bCs/>
                <w:kern w:val="3"/>
                <w:szCs w:val="20"/>
              </w:rPr>
              <w:t>JABŁÓWKO 36</w:t>
            </w:r>
          </w:p>
          <w:p w14:paraId="7B2E9ED8" w14:textId="2A7139F5" w:rsidR="00351179" w:rsidRPr="00351179" w:rsidRDefault="00FC2265" w:rsidP="00FC2265">
            <w:pPr>
              <w:spacing w:line="240" w:lineRule="auto"/>
              <w:rPr>
                <w:rFonts w:eastAsia="Calibri" w:cs="Linux Libertine G"/>
                <w:b/>
                <w:bCs/>
                <w:kern w:val="3"/>
                <w:szCs w:val="20"/>
              </w:rPr>
            </w:pPr>
            <w:r w:rsidRPr="00FC2265">
              <w:rPr>
                <w:rFonts w:eastAsia="Calibri" w:cs="Linux Libertine G"/>
                <w:b/>
                <w:bCs/>
                <w:kern w:val="3"/>
                <w:szCs w:val="20"/>
              </w:rPr>
              <w:t>89-210 ŁABISZYN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CC63" w14:textId="53550BEB" w:rsidR="00351179" w:rsidRPr="009D7E76" w:rsidRDefault="00FC2265" w:rsidP="00351179">
            <w:pPr>
              <w:jc w:val="center"/>
              <w:rPr>
                <w:rFonts w:eastAsia="Calibri" w:cs="Linux Libertine G"/>
                <w:kern w:val="3"/>
                <w:szCs w:val="20"/>
              </w:rPr>
            </w:pPr>
            <w:r w:rsidRPr="009D7E76">
              <w:rPr>
                <w:rFonts w:eastAsia="Calibri" w:cs="Linux Libertine G"/>
                <w:kern w:val="3"/>
                <w:szCs w:val="20"/>
              </w:rPr>
              <w:t>158.311,61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FDDEFC" w14:textId="5F93F793" w:rsidR="00351179" w:rsidRPr="009D7E76" w:rsidRDefault="00FC2265" w:rsidP="00351179">
            <w:pPr>
              <w:jc w:val="center"/>
              <w:rPr>
                <w:rFonts w:eastAsia="Calibri" w:cs="Linux Libertine G"/>
                <w:bCs/>
                <w:kern w:val="3"/>
                <w:szCs w:val="20"/>
              </w:rPr>
            </w:pPr>
            <w:r w:rsidRPr="009D7E76">
              <w:rPr>
                <w:rFonts w:eastAsia="Calibri" w:cs="Linux Libertine G"/>
                <w:bCs/>
                <w:kern w:val="3"/>
                <w:szCs w:val="20"/>
              </w:rPr>
              <w:t>60,00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4E67" w14:textId="1758675B" w:rsidR="00351179" w:rsidRPr="009D7E76" w:rsidRDefault="00FC2265" w:rsidP="00351179">
            <w:pPr>
              <w:jc w:val="center"/>
              <w:rPr>
                <w:rFonts w:eastAsia="Calibri" w:cs="Linux Libertine G"/>
                <w:bCs/>
                <w:kern w:val="3"/>
                <w:szCs w:val="20"/>
              </w:rPr>
            </w:pPr>
            <w:r w:rsidRPr="009D7E76">
              <w:rPr>
                <w:rFonts w:eastAsia="Calibri" w:cs="Linux Libertine G"/>
                <w:bCs/>
                <w:kern w:val="3"/>
                <w:szCs w:val="20"/>
              </w:rPr>
              <w:t>40,00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8BA1" w14:textId="233D732C" w:rsidR="00FC2265" w:rsidRPr="009D7E76" w:rsidRDefault="00FC2265" w:rsidP="00FC2265">
            <w:pPr>
              <w:jc w:val="center"/>
              <w:rPr>
                <w:rFonts w:eastAsia="Calibri" w:cs="Linux Libertine G"/>
                <w:b/>
                <w:kern w:val="3"/>
                <w:szCs w:val="20"/>
              </w:rPr>
            </w:pPr>
            <w:r w:rsidRPr="009D7E76">
              <w:rPr>
                <w:rFonts w:eastAsia="Calibri" w:cs="Linux Libertine G"/>
                <w:b/>
                <w:kern w:val="3"/>
                <w:szCs w:val="20"/>
              </w:rPr>
              <w:t>100,00</w:t>
            </w:r>
          </w:p>
        </w:tc>
      </w:tr>
    </w:tbl>
    <w:p w14:paraId="2A55B269" w14:textId="77777777" w:rsidR="004944A2" w:rsidRPr="00223FC1" w:rsidRDefault="004944A2" w:rsidP="004944A2">
      <w:pPr>
        <w:contextualSpacing/>
        <w:rPr>
          <w:rFonts w:ascii="Lato" w:eastAsia="Times New Roman" w:hAnsi="Lato" w:cs="Times New Roman"/>
          <w:b/>
          <w:kern w:val="28"/>
          <w:szCs w:val="56"/>
        </w:rPr>
      </w:pPr>
    </w:p>
    <w:p w14:paraId="36F08D81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28039454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300392AB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725FFE89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1CEA2B3E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632A5A36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5457EF7E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2454C765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2E57EA4F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7C6FBBE8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48886BB9" w14:textId="77777777" w:rsidR="009D6A25" w:rsidRDefault="009D6A25" w:rsidP="00C4242A">
      <w:pPr>
        <w:jc w:val="both"/>
        <w:rPr>
          <w:rFonts w:eastAsia="Calibri" w:cs="Times New Roman"/>
          <w:sz w:val="22"/>
          <w:lang w:val="en-US"/>
        </w:rPr>
      </w:pPr>
    </w:p>
    <w:p w14:paraId="7F9C7883" w14:textId="7DEB5563" w:rsidR="00FC2265" w:rsidRDefault="00FC2265" w:rsidP="00C4242A">
      <w:pPr>
        <w:jc w:val="both"/>
        <w:rPr>
          <w:rFonts w:eastAsia="Calibri" w:cs="Times New Roman"/>
          <w:sz w:val="22"/>
          <w:lang w:val="en-US"/>
        </w:rPr>
      </w:pPr>
    </w:p>
    <w:p w14:paraId="0C9D2FA7" w14:textId="77777777" w:rsidR="00FC2265" w:rsidRPr="00C4242A" w:rsidRDefault="00FC2265" w:rsidP="00C4242A">
      <w:pPr>
        <w:jc w:val="both"/>
        <w:rPr>
          <w:rFonts w:eastAsia="Calibri" w:cs="Times New Roman"/>
          <w:sz w:val="22"/>
          <w:lang w:val="en-US"/>
        </w:rPr>
      </w:pPr>
    </w:p>
    <w:p w14:paraId="4DEAD572" w14:textId="5CD2056E" w:rsidR="00136A37" w:rsidRPr="001D5044" w:rsidRDefault="00E06916" w:rsidP="004944A2">
      <w:pPr>
        <w:autoSpaceDE w:val="0"/>
        <w:autoSpaceDN w:val="0"/>
        <w:spacing w:after="0" w:line="240" w:lineRule="auto"/>
        <w:jc w:val="center"/>
        <w:rPr>
          <w:rFonts w:eastAsia="Calibri" w:cs="Calibri"/>
          <w:color w:val="000000"/>
          <w:sz w:val="22"/>
          <w:lang w:eastAsia="pl-PL"/>
        </w:rPr>
      </w:pPr>
      <w:r>
        <w:rPr>
          <w:rFonts w:eastAsia="Calibri" w:cs="Calibri"/>
          <w:color w:val="000000"/>
          <w:sz w:val="22"/>
          <w:lang w:eastAsia="pl-PL"/>
        </w:rPr>
        <w:t xml:space="preserve"> </w:t>
      </w:r>
    </w:p>
    <w:p w14:paraId="12B2E1AB" w14:textId="77777777" w:rsidR="009E659F" w:rsidRPr="00136A37" w:rsidRDefault="009E659F" w:rsidP="00467B16">
      <w:pPr>
        <w:spacing w:after="0"/>
        <w:jc w:val="both"/>
        <w:rPr>
          <w:sz w:val="16"/>
          <w:szCs w:val="16"/>
        </w:rPr>
      </w:pPr>
    </w:p>
    <w:p w14:paraId="7388062E" w14:textId="77777777" w:rsidR="005F7650" w:rsidRPr="00136A37" w:rsidRDefault="005F7650" w:rsidP="009E659F">
      <w:pPr>
        <w:pStyle w:val="Stopkadokumentu"/>
        <w:spacing w:line="240" w:lineRule="auto"/>
        <w:rPr>
          <w:sz w:val="16"/>
          <w:szCs w:val="16"/>
          <w:u w:val="single"/>
        </w:rPr>
      </w:pPr>
      <w:r w:rsidRPr="00136A37">
        <w:rPr>
          <w:sz w:val="16"/>
          <w:szCs w:val="16"/>
          <w:u w:val="single"/>
        </w:rPr>
        <w:t>Sprawę prowadzi:</w:t>
      </w:r>
    </w:p>
    <w:p w14:paraId="44620CBB" w14:textId="1E462012" w:rsidR="009E659F" w:rsidRPr="00136A37" w:rsidRDefault="00977183" w:rsidP="009E659F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>Magdalena Ciszak</w:t>
      </w:r>
      <w:r w:rsidR="005F7650" w:rsidRPr="00136A37">
        <w:rPr>
          <w:sz w:val="16"/>
          <w:szCs w:val="16"/>
        </w:rPr>
        <w:t xml:space="preserve"> – </w:t>
      </w:r>
      <w:r w:rsidRPr="00136A37">
        <w:rPr>
          <w:sz w:val="16"/>
          <w:szCs w:val="16"/>
        </w:rPr>
        <w:t xml:space="preserve">główny </w:t>
      </w:r>
      <w:r w:rsidR="00746441" w:rsidRPr="00136A37">
        <w:rPr>
          <w:sz w:val="16"/>
          <w:szCs w:val="16"/>
        </w:rPr>
        <w:t xml:space="preserve"> specjalista ds. </w:t>
      </w:r>
      <w:r w:rsidRPr="00136A37">
        <w:rPr>
          <w:sz w:val="16"/>
          <w:szCs w:val="16"/>
        </w:rPr>
        <w:t xml:space="preserve">zamówień  publicznych </w:t>
      </w:r>
    </w:p>
    <w:p w14:paraId="008F4777" w14:textId="4DF9D23E" w:rsidR="005F7650" w:rsidRPr="00136A37" w:rsidRDefault="005F7650" w:rsidP="009E659F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Wydział </w:t>
      </w:r>
      <w:r w:rsidR="00977183" w:rsidRPr="00136A37">
        <w:rPr>
          <w:sz w:val="16"/>
          <w:szCs w:val="16"/>
        </w:rPr>
        <w:t>Infrastruktury, Gospodarki Przestrzennej i Inwestycji</w:t>
      </w:r>
    </w:p>
    <w:p w14:paraId="13B5586E" w14:textId="7A548E0B" w:rsidR="005F7650" w:rsidRPr="00136A37" w:rsidRDefault="005F7650" w:rsidP="009E659F">
      <w:pPr>
        <w:pStyle w:val="Stopkadokumentu"/>
        <w:spacing w:line="240" w:lineRule="auto"/>
        <w:rPr>
          <w:sz w:val="16"/>
          <w:szCs w:val="16"/>
        </w:rPr>
      </w:pPr>
      <w:r w:rsidRPr="00136A37">
        <w:rPr>
          <w:sz w:val="16"/>
          <w:szCs w:val="16"/>
        </w:rPr>
        <w:t xml:space="preserve">kontakt: </w:t>
      </w:r>
      <w:r w:rsidR="00977183" w:rsidRPr="00136A37">
        <w:rPr>
          <w:sz w:val="16"/>
          <w:szCs w:val="16"/>
        </w:rPr>
        <w:t>503949297</w:t>
      </w:r>
      <w:r w:rsidRPr="00136A37">
        <w:rPr>
          <w:sz w:val="16"/>
          <w:szCs w:val="16"/>
        </w:rPr>
        <w:t xml:space="preserve"> </w:t>
      </w:r>
      <w:r w:rsidR="00E06916">
        <w:rPr>
          <w:sz w:val="16"/>
          <w:szCs w:val="16"/>
        </w:rPr>
        <w:t>,</w:t>
      </w:r>
      <w:r w:rsidRPr="00136A37">
        <w:rPr>
          <w:sz w:val="16"/>
          <w:szCs w:val="16"/>
        </w:rPr>
        <w:t xml:space="preserve"> e-mail: </w:t>
      </w:r>
      <w:r w:rsidR="00977183" w:rsidRPr="00136A37">
        <w:rPr>
          <w:sz w:val="16"/>
          <w:szCs w:val="16"/>
        </w:rPr>
        <w:t>m.ciszak</w:t>
      </w:r>
      <w:r w:rsidRPr="00136A37">
        <w:rPr>
          <w:sz w:val="16"/>
          <w:szCs w:val="16"/>
        </w:rPr>
        <w:t>@gminaznin.pl</w:t>
      </w:r>
    </w:p>
    <w:p w14:paraId="2F0E3048" w14:textId="77777777" w:rsidR="005F7650" w:rsidRPr="00136A37" w:rsidRDefault="005F7650" w:rsidP="005F7650">
      <w:pPr>
        <w:pStyle w:val="Stopkadokumentu"/>
        <w:rPr>
          <w:sz w:val="16"/>
          <w:szCs w:val="16"/>
        </w:rPr>
      </w:pPr>
    </w:p>
    <w:sectPr w:rsidR="005F7650" w:rsidRPr="00136A37" w:rsidSect="0029675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271B1" w14:textId="77777777" w:rsidR="00720C25" w:rsidRDefault="00720C25" w:rsidP="003D6113">
      <w:pPr>
        <w:spacing w:after="0" w:line="240" w:lineRule="auto"/>
      </w:pPr>
      <w:r>
        <w:separator/>
      </w:r>
    </w:p>
  </w:endnote>
  <w:endnote w:type="continuationSeparator" w:id="0">
    <w:p w14:paraId="75415169" w14:textId="77777777" w:rsidR="00720C25" w:rsidRDefault="00720C2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157770-886C-41A1-81B3-11802089BF9F}"/>
    <w:embedBold r:id="rId2" w:fontKey="{0A2F8C14-351E-49E9-A61D-7C88A3386100}"/>
    <w:embedItalic r:id="rId3" w:fontKey="{3ABBD722-1F9D-405C-8480-6B0C86F7E5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ux Libertine G">
    <w:panose1 w:val="02000503000000000000"/>
    <w:charset w:val="EE"/>
    <w:family w:val="auto"/>
    <w:pitch w:val="variable"/>
    <w:sig w:usb0="E0000AFF" w:usb1="5200E5FB" w:usb2="02000020" w:usb3="00000000" w:csb0="000001BF" w:csb1="00000000"/>
    <w:embedRegular r:id="rId4" w:fontKey="{8DFFD378-1C9B-4D7A-8688-D6D2178D4AE3}"/>
    <w:embedBold r:id="rId5" w:fontKey="{69362C07-85CA-40D5-879D-AA165E38E7F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DC60A6F1-454B-44E1-9E3B-1FBC53A42420}"/>
    <w:embedBold r:id="rId7" w:fontKey="{F05AA6A3-5463-4296-B116-5051213F698E}"/>
    <w:embedItalic r:id="rId8" w:fontKey="{AB236E4F-0EE1-4B9C-AF26-36B835AB28B7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9" w:fontKey="{33005152-A005-42F6-B30A-28CFDCF91A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061002C-3C54-471F-A6DD-6B15FFD47948}"/>
    <w:embedItalic r:id="rId11" w:fontKey="{B09198CE-B15C-466D-AB94-8B6EAE314B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439B0A7B-F11F-47E7-8113-425C6E2913D3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EFD2813F-4C04-408A-A383-0EE3E7D27ED0}"/>
    <w:embedBold r:id="rId14" w:fontKey="{3600FFD2-27B6-4C0C-9FD4-D6B687AC58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53C1" w14:textId="1BB12789" w:rsidR="001214A2" w:rsidRPr="0029675B" w:rsidRDefault="001214A2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2E2E4" w14:textId="77777777" w:rsidR="00720C25" w:rsidRDefault="00720C25" w:rsidP="003D6113">
      <w:pPr>
        <w:spacing w:after="0" w:line="240" w:lineRule="auto"/>
      </w:pPr>
      <w:r>
        <w:separator/>
      </w:r>
    </w:p>
  </w:footnote>
  <w:footnote w:type="continuationSeparator" w:id="0">
    <w:p w14:paraId="2D72D1FE" w14:textId="77777777" w:rsidR="00720C25" w:rsidRDefault="00720C2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1EB13348" w:rsidR="0029675B" w:rsidRDefault="0029675B">
    <w:pPr>
      <w:pStyle w:val="Nagwek"/>
    </w:pPr>
  </w:p>
  <w:p w14:paraId="0E39CF22" w14:textId="73F8A97F" w:rsidR="0029675B" w:rsidRDefault="00FC2265" w:rsidP="00FC2265">
    <w:pPr>
      <w:pStyle w:val="Nagwek"/>
      <w:tabs>
        <w:tab w:val="clear" w:pos="4536"/>
        <w:tab w:val="clear" w:pos="9072"/>
        <w:tab w:val="left" w:pos="8380"/>
      </w:tabs>
    </w:pPr>
    <w:r>
      <w:rPr>
        <w:noProof/>
      </w:rPr>
      <w:drawing>
        <wp:inline distT="0" distB="0" distL="0" distR="0" wp14:anchorId="619AAEAB" wp14:editId="589F0469">
          <wp:extent cx="865505" cy="585470"/>
          <wp:effectExtent l="0" t="0" r="0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7BED40F" wp14:editId="17320C53">
          <wp:extent cx="963295" cy="621665"/>
          <wp:effectExtent l="0" t="0" r="8255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Pr="00FC2265" w:rsidRDefault="0029675B">
    <w:pPr>
      <w:pStyle w:val="Nagwek"/>
      <w:rPr>
        <w:sz w:val="22"/>
      </w:rPr>
    </w:pPr>
  </w:p>
  <w:p w14:paraId="3E5D05C7" w14:textId="7AA47529" w:rsidR="00E227B5" w:rsidRPr="00FC2265" w:rsidRDefault="00977183">
    <w:pPr>
      <w:pStyle w:val="Nagwek"/>
      <w:rPr>
        <w:sz w:val="22"/>
      </w:rPr>
    </w:pPr>
    <w:r w:rsidRPr="00FC2265">
      <w:rPr>
        <w:sz w:val="22"/>
      </w:rPr>
      <w:t xml:space="preserve">                                                                                                                                   Żnin, 2022-</w:t>
    </w:r>
    <w:r w:rsidR="001D5044" w:rsidRPr="00FC2265">
      <w:rPr>
        <w:sz w:val="22"/>
      </w:rPr>
      <w:t>0</w:t>
    </w:r>
    <w:r w:rsidR="00FC2265" w:rsidRPr="00FC2265">
      <w:rPr>
        <w:sz w:val="22"/>
      </w:rPr>
      <w:t>9</w:t>
    </w:r>
    <w:r w:rsidRPr="00FC2265">
      <w:rPr>
        <w:sz w:val="22"/>
      </w:rPr>
      <w:t>-</w:t>
    </w:r>
    <w:r w:rsidR="00EB1165" w:rsidRPr="00FC2265">
      <w:rPr>
        <w:sz w:val="22"/>
      </w:rPr>
      <w:t>1</w:t>
    </w:r>
    <w:r w:rsidR="00FC2265" w:rsidRPr="00FC2265">
      <w:rPr>
        <w:sz w:val="22"/>
      </w:rPr>
      <w:t>3</w:t>
    </w:r>
    <w:r w:rsidRPr="00FC2265">
      <w:rPr>
        <w:sz w:val="22"/>
      </w:rPr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D25F1"/>
    <w:multiLevelType w:val="hybridMultilevel"/>
    <w:tmpl w:val="A954B0D0"/>
    <w:lvl w:ilvl="0" w:tplc="BB761B2C">
      <w:start w:val="1"/>
      <w:numFmt w:val="lowerLetter"/>
      <w:lvlText w:val="%1)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965076">
      <w:start w:val="1"/>
      <w:numFmt w:val="lowerLetter"/>
      <w:lvlText w:val="%2"/>
      <w:lvlJc w:val="left"/>
      <w:pPr>
        <w:ind w:left="1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9A5CA0">
      <w:start w:val="1"/>
      <w:numFmt w:val="lowerRoman"/>
      <w:lvlText w:val="%3"/>
      <w:lvlJc w:val="left"/>
      <w:pPr>
        <w:ind w:left="1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50ECA4">
      <w:start w:val="1"/>
      <w:numFmt w:val="decimal"/>
      <w:lvlText w:val="%4"/>
      <w:lvlJc w:val="left"/>
      <w:pPr>
        <w:ind w:left="2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78EC82">
      <w:start w:val="1"/>
      <w:numFmt w:val="lowerLetter"/>
      <w:lvlText w:val="%5"/>
      <w:lvlJc w:val="left"/>
      <w:pPr>
        <w:ind w:left="3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3ECB5A">
      <w:start w:val="1"/>
      <w:numFmt w:val="lowerRoman"/>
      <w:lvlText w:val="%6"/>
      <w:lvlJc w:val="left"/>
      <w:pPr>
        <w:ind w:left="4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C40FD8">
      <w:start w:val="1"/>
      <w:numFmt w:val="decimal"/>
      <w:lvlText w:val="%7"/>
      <w:lvlJc w:val="left"/>
      <w:pPr>
        <w:ind w:left="4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38D7CE">
      <w:start w:val="1"/>
      <w:numFmt w:val="lowerLetter"/>
      <w:lvlText w:val="%8"/>
      <w:lvlJc w:val="left"/>
      <w:pPr>
        <w:ind w:left="5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AC9DC0">
      <w:start w:val="1"/>
      <w:numFmt w:val="lowerRoman"/>
      <w:lvlText w:val="%9"/>
      <w:lvlJc w:val="left"/>
      <w:pPr>
        <w:ind w:left="6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430FAC"/>
    <w:multiLevelType w:val="hybridMultilevel"/>
    <w:tmpl w:val="EA1252D4"/>
    <w:lvl w:ilvl="0" w:tplc="75D4CEB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Linux Libertine G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479344">
    <w:abstractNumId w:val="0"/>
  </w:num>
  <w:num w:numId="2" w16cid:durableId="1096828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4009B"/>
    <w:rsid w:val="00041F8C"/>
    <w:rsid w:val="000704EE"/>
    <w:rsid w:val="0009689B"/>
    <w:rsid w:val="000D5E3B"/>
    <w:rsid w:val="000E1CF7"/>
    <w:rsid w:val="001132CA"/>
    <w:rsid w:val="001214A2"/>
    <w:rsid w:val="00136A37"/>
    <w:rsid w:val="00174CF4"/>
    <w:rsid w:val="0018310A"/>
    <w:rsid w:val="0018553F"/>
    <w:rsid w:val="001D00EA"/>
    <w:rsid w:val="001D5044"/>
    <w:rsid w:val="001F6451"/>
    <w:rsid w:val="002214FD"/>
    <w:rsid w:val="0029675B"/>
    <w:rsid w:val="002B0D08"/>
    <w:rsid w:val="002F108D"/>
    <w:rsid w:val="003206F9"/>
    <w:rsid w:val="00351179"/>
    <w:rsid w:val="00361433"/>
    <w:rsid w:val="003D6113"/>
    <w:rsid w:val="003E56CA"/>
    <w:rsid w:val="00401FED"/>
    <w:rsid w:val="00464BBC"/>
    <w:rsid w:val="00467B16"/>
    <w:rsid w:val="004944A2"/>
    <w:rsid w:val="004A4BCE"/>
    <w:rsid w:val="004B6084"/>
    <w:rsid w:val="004F44FF"/>
    <w:rsid w:val="00517537"/>
    <w:rsid w:val="00525E14"/>
    <w:rsid w:val="00533F6C"/>
    <w:rsid w:val="00537DB9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84754"/>
    <w:rsid w:val="00695610"/>
    <w:rsid w:val="00720C25"/>
    <w:rsid w:val="00726E1A"/>
    <w:rsid w:val="00743C12"/>
    <w:rsid w:val="00746441"/>
    <w:rsid w:val="0075051C"/>
    <w:rsid w:val="0075140A"/>
    <w:rsid w:val="00781A79"/>
    <w:rsid w:val="00787338"/>
    <w:rsid w:val="00796070"/>
    <w:rsid w:val="007C5F80"/>
    <w:rsid w:val="007E2F8C"/>
    <w:rsid w:val="00832DED"/>
    <w:rsid w:val="00834B26"/>
    <w:rsid w:val="00840AEF"/>
    <w:rsid w:val="00847308"/>
    <w:rsid w:val="00876EF1"/>
    <w:rsid w:val="0088347F"/>
    <w:rsid w:val="008D2346"/>
    <w:rsid w:val="008D65AF"/>
    <w:rsid w:val="00900B79"/>
    <w:rsid w:val="00913469"/>
    <w:rsid w:val="00920B76"/>
    <w:rsid w:val="00951410"/>
    <w:rsid w:val="009544FC"/>
    <w:rsid w:val="00977183"/>
    <w:rsid w:val="00997FB6"/>
    <w:rsid w:val="009D6A25"/>
    <w:rsid w:val="009D7E76"/>
    <w:rsid w:val="009E4D9E"/>
    <w:rsid w:val="009E659F"/>
    <w:rsid w:val="00A06CE6"/>
    <w:rsid w:val="00A37730"/>
    <w:rsid w:val="00A517A4"/>
    <w:rsid w:val="00A843F6"/>
    <w:rsid w:val="00A8518A"/>
    <w:rsid w:val="00AB513C"/>
    <w:rsid w:val="00B02023"/>
    <w:rsid w:val="00B32F12"/>
    <w:rsid w:val="00B758AC"/>
    <w:rsid w:val="00B801E2"/>
    <w:rsid w:val="00BB7BD8"/>
    <w:rsid w:val="00BC69A7"/>
    <w:rsid w:val="00C11367"/>
    <w:rsid w:val="00C247BF"/>
    <w:rsid w:val="00C30308"/>
    <w:rsid w:val="00C30725"/>
    <w:rsid w:val="00C4242A"/>
    <w:rsid w:val="00C81E77"/>
    <w:rsid w:val="00CA071D"/>
    <w:rsid w:val="00CB24E2"/>
    <w:rsid w:val="00D060E9"/>
    <w:rsid w:val="00D15F39"/>
    <w:rsid w:val="00E01A15"/>
    <w:rsid w:val="00E06916"/>
    <w:rsid w:val="00E227B5"/>
    <w:rsid w:val="00E45BE6"/>
    <w:rsid w:val="00E54A1B"/>
    <w:rsid w:val="00E64819"/>
    <w:rsid w:val="00EB1165"/>
    <w:rsid w:val="00EC1D45"/>
    <w:rsid w:val="00EE6E7B"/>
    <w:rsid w:val="00F44984"/>
    <w:rsid w:val="00F5658B"/>
    <w:rsid w:val="00F934C1"/>
    <w:rsid w:val="00FB0677"/>
    <w:rsid w:val="00FC2265"/>
    <w:rsid w:val="00FC7018"/>
    <w:rsid w:val="00FE2811"/>
    <w:rsid w:val="00FF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7E100F27-80AC-42BA-A265-908EA0A13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  <w:style w:type="paragraph" w:customStyle="1" w:styleId="Default">
    <w:name w:val="Default"/>
    <w:basedOn w:val="Normalny"/>
    <w:rsid w:val="00684754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</w:rPr>
  </w:style>
  <w:style w:type="table" w:customStyle="1" w:styleId="TableGrid">
    <w:name w:val="TableGrid"/>
    <w:rsid w:val="00684754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B0677"/>
    <w:pPr>
      <w:spacing w:after="0" w:line="240" w:lineRule="auto"/>
    </w:pPr>
    <w:rPr>
      <w:rFonts w:eastAsia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rsid w:val="00EB1165"/>
    <w:pPr>
      <w:ind w:left="720"/>
      <w:contextualSpacing/>
    </w:pPr>
  </w:style>
  <w:style w:type="table" w:styleId="Tabela-Siatka">
    <w:name w:val="Table Grid"/>
    <w:basedOn w:val="Standardowy"/>
    <w:uiPriority w:val="59"/>
    <w:rsid w:val="0035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Żnina-pracownik.dotx</Template>
  <TotalTime>0</TotalTime>
  <Pages>2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MagdaC</dc:creator>
  <cp:keywords/>
  <dc:description/>
  <cp:lastModifiedBy>MagdaC</cp:lastModifiedBy>
  <cp:revision>3</cp:revision>
  <cp:lastPrinted>2022-09-13T12:22:00Z</cp:lastPrinted>
  <dcterms:created xsi:type="dcterms:W3CDTF">2022-09-13T12:40:00Z</dcterms:created>
  <dcterms:modified xsi:type="dcterms:W3CDTF">2022-09-13T12:40:00Z</dcterms:modified>
</cp:coreProperties>
</file>